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23B1A" w:rsidRPr="00853BAF" w:rsidTr="00F23B1A">
        <w:tc>
          <w:tcPr>
            <w:tcW w:w="9923" w:type="dxa"/>
          </w:tcPr>
          <w:p w:rsidR="00F23B1A" w:rsidRPr="00853BAF" w:rsidRDefault="00D72F50" w:rsidP="00F23B1A">
            <w:pPr>
              <w:ind w:left="4536" w:firstLine="0"/>
              <w:outlineLvl w:val="0"/>
            </w:pPr>
            <w:r w:rsidRPr="00D72F50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35pt;height:41.35pt">
                  <v:imagedata r:id="rId11" o:title="" blacklevel="3932f"/>
                </v:shape>
              </w:pict>
            </w:r>
          </w:p>
          <w:p w:rsidR="00F23B1A" w:rsidRPr="00853BAF" w:rsidRDefault="00F23B1A" w:rsidP="00F23B1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23B1A" w:rsidRPr="00853BAF" w:rsidRDefault="00F23B1A" w:rsidP="00F23B1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23B1A" w:rsidRPr="00853BAF" w:rsidRDefault="00F23B1A" w:rsidP="00F23B1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23B1A" w:rsidRPr="00853BAF" w:rsidRDefault="00F23B1A" w:rsidP="00F23B1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23B1A" w:rsidRPr="00853BAF" w:rsidRDefault="00F23B1A" w:rsidP="00F23B1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23B1A" w:rsidRPr="00853BAF" w:rsidRDefault="00F23B1A" w:rsidP="00F23B1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A06419">
              <w:rPr>
                <w:szCs w:val="28"/>
                <w:u w:val="single"/>
              </w:rPr>
              <w:t>05.02.2018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A06419">
              <w:rPr>
                <w:szCs w:val="28"/>
                <w:u w:val="single"/>
              </w:rPr>
              <w:t>405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F23B1A" w:rsidRPr="00853BAF" w:rsidRDefault="00F23B1A" w:rsidP="00F23B1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4820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843EC2" w:rsidRPr="00F23B1A" w:rsidTr="00F23B1A">
        <w:trPr>
          <w:trHeight w:val="583"/>
        </w:trPr>
        <w:tc>
          <w:tcPr>
            <w:tcW w:w="4820" w:type="dxa"/>
          </w:tcPr>
          <w:p w:rsidR="00843EC2" w:rsidRPr="00F23B1A" w:rsidRDefault="00154DB6" w:rsidP="00856C47">
            <w:pPr>
              <w:ind w:left="34" w:firstLine="0"/>
              <w:rPr>
                <w:szCs w:val="28"/>
              </w:rPr>
            </w:pPr>
            <w:r w:rsidRPr="00F23B1A">
              <w:rPr>
                <w:szCs w:val="28"/>
              </w:rPr>
              <w:t>О проекте планировки и проектах межевания территории восточной части Октябрьского района</w:t>
            </w:r>
          </w:p>
        </w:tc>
      </w:tr>
    </w:tbl>
    <w:p w:rsidR="00843EC2" w:rsidRPr="00F23B1A" w:rsidRDefault="00843EC2" w:rsidP="00843EC2">
      <w:pPr>
        <w:tabs>
          <w:tab w:val="left" w:pos="360"/>
        </w:tabs>
        <w:contextualSpacing/>
        <w:rPr>
          <w:szCs w:val="28"/>
        </w:rPr>
      </w:pPr>
    </w:p>
    <w:p w:rsidR="00843EC2" w:rsidRPr="00F23B1A" w:rsidRDefault="00843EC2" w:rsidP="00843EC2">
      <w:pPr>
        <w:ind w:left="35" w:firstLine="674"/>
        <w:rPr>
          <w:szCs w:val="28"/>
        </w:rPr>
      </w:pPr>
    </w:p>
    <w:p w:rsidR="00843EC2" w:rsidRPr="00F23B1A" w:rsidRDefault="00843EC2" w:rsidP="00843EC2">
      <w:pPr>
        <w:ind w:left="35" w:firstLine="674"/>
        <w:rPr>
          <w:szCs w:val="28"/>
        </w:rPr>
      </w:pPr>
      <w:proofErr w:type="gramStart"/>
      <w:r w:rsidRPr="00F23B1A">
        <w:rPr>
          <w:szCs w:val="28"/>
        </w:rPr>
        <w:t>В целях выделения элементов планировочной структуры, установления п</w:t>
      </w:r>
      <w:r w:rsidRPr="00F23B1A">
        <w:rPr>
          <w:szCs w:val="28"/>
        </w:rPr>
        <w:t>а</w:t>
      </w:r>
      <w:r w:rsidRPr="00F23B1A">
        <w:rPr>
          <w:szCs w:val="28"/>
        </w:rPr>
        <w:t>раметров планируемого развития элементов планировочной структуры, зон пл</w:t>
      </w:r>
      <w:r w:rsidRPr="00F23B1A">
        <w:rPr>
          <w:szCs w:val="28"/>
        </w:rPr>
        <w:t>а</w:t>
      </w:r>
      <w:r w:rsidRPr="00F23B1A">
        <w:rPr>
          <w:szCs w:val="28"/>
        </w:rPr>
        <w:t>ниру</w:t>
      </w:r>
      <w:r w:rsidR="000E1864" w:rsidRPr="00F23B1A">
        <w:rPr>
          <w:szCs w:val="28"/>
        </w:rPr>
        <w:t>емого размещения объектов капита</w:t>
      </w:r>
      <w:r w:rsidRPr="00F23B1A">
        <w:rPr>
          <w:szCs w:val="28"/>
        </w:rPr>
        <w:t>льного строительства, в том числе объе</w:t>
      </w:r>
      <w:r w:rsidRPr="00F23B1A">
        <w:rPr>
          <w:szCs w:val="28"/>
        </w:rPr>
        <w:t>к</w:t>
      </w:r>
      <w:r w:rsidRPr="00F23B1A">
        <w:rPr>
          <w:szCs w:val="28"/>
        </w:rPr>
        <w:t xml:space="preserve">тов федерального значения, объектов регионального значения, объектов местного значения, </w:t>
      </w:r>
      <w:r w:rsidR="00D62FA9" w:rsidRPr="00F23B1A">
        <w:rPr>
          <w:szCs w:val="28"/>
        </w:rPr>
        <w:t>в целях определения местоположения границ образуемых и изменя</w:t>
      </w:r>
      <w:r w:rsidR="00D62FA9" w:rsidRPr="00F23B1A">
        <w:rPr>
          <w:szCs w:val="28"/>
        </w:rPr>
        <w:t>е</w:t>
      </w:r>
      <w:r w:rsidR="00D62FA9" w:rsidRPr="00F23B1A">
        <w:rPr>
          <w:szCs w:val="28"/>
        </w:rPr>
        <w:t xml:space="preserve">мых земельных участков, </w:t>
      </w:r>
      <w:r w:rsidRPr="00F23B1A">
        <w:rPr>
          <w:szCs w:val="28"/>
        </w:rPr>
        <w:t>с учетом протокола публичных слушаний и заключения о результатах публичных слушаний, в соответствии с Градостроительным коде</w:t>
      </w:r>
      <w:r w:rsidRPr="00F23B1A">
        <w:rPr>
          <w:szCs w:val="28"/>
        </w:rPr>
        <w:t>к</w:t>
      </w:r>
      <w:r w:rsidRPr="00F23B1A">
        <w:rPr>
          <w:szCs w:val="28"/>
        </w:rPr>
        <w:t>сом Российской Федерации, решением</w:t>
      </w:r>
      <w:proofErr w:type="gramEnd"/>
      <w:r w:rsidRPr="00F23B1A">
        <w:rPr>
          <w:szCs w:val="28"/>
        </w:rPr>
        <w:t xml:space="preserve"> Совета депутатов города Новосибирска </w:t>
      </w:r>
      <w:r w:rsidR="00BF05BA" w:rsidRPr="00F23B1A">
        <w:rPr>
          <w:szCs w:val="28"/>
        </w:rPr>
        <w:t>от 24.05.2017 № 411 «О Порядке подготовки документации по планировке террит</w:t>
      </w:r>
      <w:r w:rsidR="00BF05BA" w:rsidRPr="00F23B1A">
        <w:rPr>
          <w:szCs w:val="28"/>
        </w:rPr>
        <w:t>о</w:t>
      </w:r>
      <w:r w:rsidR="00BF05BA" w:rsidRPr="00F23B1A">
        <w:rPr>
          <w:szCs w:val="28"/>
        </w:rPr>
        <w:t xml:space="preserve">рии и признании </w:t>
      </w:r>
      <w:proofErr w:type="gramStart"/>
      <w:r w:rsidR="00BF05BA" w:rsidRPr="00F23B1A">
        <w:rPr>
          <w:szCs w:val="28"/>
        </w:rPr>
        <w:t>утратившими</w:t>
      </w:r>
      <w:proofErr w:type="gramEnd"/>
      <w:r w:rsidR="00BF05BA" w:rsidRPr="00F23B1A">
        <w:rPr>
          <w:szCs w:val="28"/>
        </w:rPr>
        <w:t xml:space="preserve"> силу отдельных решений Совета депутатов города Новосибирска»</w:t>
      </w:r>
      <w:r w:rsidRPr="00F23B1A">
        <w:rPr>
          <w:szCs w:val="28"/>
        </w:rPr>
        <w:t xml:space="preserve">, постановлением мэрии города Новосибирска </w:t>
      </w:r>
      <w:r w:rsidR="00A11CD7" w:rsidRPr="00F23B1A">
        <w:rPr>
          <w:szCs w:val="28"/>
        </w:rPr>
        <w:t>от</w:t>
      </w:r>
      <w:r w:rsidR="00F23B1A">
        <w:rPr>
          <w:szCs w:val="28"/>
        </w:rPr>
        <w:t xml:space="preserve"> </w:t>
      </w:r>
      <w:r w:rsidR="00A11CD7" w:rsidRPr="00F23B1A">
        <w:rPr>
          <w:szCs w:val="28"/>
        </w:rPr>
        <w:t>27.12.2016 № 6006 «О подготовке проекта планировки и проектов межевания территории восточной части Октябрьского района»</w:t>
      </w:r>
      <w:r w:rsidRPr="00F23B1A">
        <w:rPr>
          <w:szCs w:val="28"/>
        </w:rPr>
        <w:t>, руководствуясь Уставом города Новос</w:t>
      </w:r>
      <w:r w:rsidRPr="00F23B1A">
        <w:rPr>
          <w:szCs w:val="28"/>
        </w:rPr>
        <w:t>и</w:t>
      </w:r>
      <w:r w:rsidRPr="00F23B1A">
        <w:rPr>
          <w:szCs w:val="28"/>
        </w:rPr>
        <w:t>бирска, ПОСТАНОВЛЯЮ:</w:t>
      </w:r>
    </w:p>
    <w:p w:rsidR="00843EC2" w:rsidRPr="00F23B1A" w:rsidRDefault="00843EC2" w:rsidP="00843EC2">
      <w:pPr>
        <w:ind w:left="35" w:firstLine="674"/>
        <w:rPr>
          <w:szCs w:val="28"/>
        </w:rPr>
      </w:pPr>
      <w:r w:rsidRPr="00F23B1A">
        <w:rPr>
          <w:szCs w:val="28"/>
        </w:rPr>
        <w:t xml:space="preserve">1. Утвердить проект </w:t>
      </w:r>
      <w:r w:rsidR="00BB77CB" w:rsidRPr="00F23B1A">
        <w:rPr>
          <w:szCs w:val="28"/>
        </w:rPr>
        <w:t xml:space="preserve">планировки </w:t>
      </w:r>
      <w:r w:rsidR="00EA2D1A" w:rsidRPr="00F23B1A">
        <w:rPr>
          <w:szCs w:val="28"/>
        </w:rPr>
        <w:t xml:space="preserve">территории восточной части </w:t>
      </w:r>
      <w:r w:rsidR="00154DB6" w:rsidRPr="00F23B1A">
        <w:rPr>
          <w:szCs w:val="28"/>
        </w:rPr>
        <w:t xml:space="preserve">Октябрьского </w:t>
      </w:r>
      <w:r w:rsidR="00EA2D1A" w:rsidRPr="00F23B1A">
        <w:rPr>
          <w:szCs w:val="28"/>
        </w:rPr>
        <w:t>района</w:t>
      </w:r>
      <w:r w:rsidRPr="00F23B1A">
        <w:rPr>
          <w:szCs w:val="28"/>
        </w:rPr>
        <w:t xml:space="preserve"> (приложение</w:t>
      </w:r>
      <w:r w:rsidR="00276DC8" w:rsidRPr="00F23B1A">
        <w:rPr>
          <w:szCs w:val="28"/>
        </w:rPr>
        <w:t> 1</w:t>
      </w:r>
      <w:r w:rsidRPr="00F23B1A">
        <w:rPr>
          <w:szCs w:val="28"/>
        </w:rPr>
        <w:t>).</w:t>
      </w:r>
    </w:p>
    <w:p w:rsidR="00BE028B" w:rsidRPr="00F23B1A" w:rsidRDefault="00843EC2" w:rsidP="00843EC2">
      <w:pPr>
        <w:ind w:left="35" w:firstLine="674"/>
        <w:rPr>
          <w:szCs w:val="28"/>
        </w:rPr>
      </w:pPr>
      <w:r w:rsidRPr="00F23B1A">
        <w:rPr>
          <w:szCs w:val="28"/>
        </w:rPr>
        <w:t>2. </w:t>
      </w:r>
      <w:r w:rsidR="00BE028B" w:rsidRPr="00F23B1A">
        <w:rPr>
          <w:szCs w:val="28"/>
        </w:rPr>
        <w:t xml:space="preserve">Утвердить проект межевания территории квартала </w:t>
      </w:r>
      <w:r w:rsidR="007C7137" w:rsidRPr="00F23B1A">
        <w:rPr>
          <w:szCs w:val="28"/>
        </w:rPr>
        <w:t>240</w:t>
      </w:r>
      <w:r w:rsidR="00BE028B" w:rsidRPr="00F23B1A">
        <w:rPr>
          <w:szCs w:val="28"/>
        </w:rPr>
        <w:t>.01.00.08 в гран</w:t>
      </w:r>
      <w:r w:rsidR="00BE028B" w:rsidRPr="00F23B1A">
        <w:rPr>
          <w:szCs w:val="28"/>
        </w:rPr>
        <w:t>и</w:t>
      </w:r>
      <w:r w:rsidR="00BE028B" w:rsidRPr="00F23B1A">
        <w:rPr>
          <w:szCs w:val="28"/>
        </w:rPr>
        <w:t>цах проекта планировки восточной части Октябрьского района (приложение 2).</w:t>
      </w:r>
    </w:p>
    <w:p w:rsidR="00355623" w:rsidRPr="00F23B1A" w:rsidRDefault="00BE028B" w:rsidP="00843EC2">
      <w:pPr>
        <w:ind w:left="35" w:firstLine="674"/>
        <w:rPr>
          <w:szCs w:val="28"/>
        </w:rPr>
      </w:pPr>
      <w:r w:rsidRPr="00F23B1A">
        <w:rPr>
          <w:szCs w:val="28"/>
        </w:rPr>
        <w:t>3. </w:t>
      </w:r>
      <w:r w:rsidR="00FC6747" w:rsidRPr="00F23B1A">
        <w:rPr>
          <w:szCs w:val="28"/>
        </w:rPr>
        <w:t xml:space="preserve">Утвердить проект межевания территории квартала </w:t>
      </w:r>
      <w:r w:rsidR="007C7137" w:rsidRPr="00F23B1A">
        <w:rPr>
          <w:szCs w:val="28"/>
        </w:rPr>
        <w:t>240</w:t>
      </w:r>
      <w:r w:rsidR="00FC6747" w:rsidRPr="00F23B1A">
        <w:rPr>
          <w:szCs w:val="28"/>
        </w:rPr>
        <w:t>.01.0</w:t>
      </w:r>
      <w:r w:rsidR="00ED0338" w:rsidRPr="00F23B1A">
        <w:rPr>
          <w:szCs w:val="28"/>
        </w:rPr>
        <w:t>2</w:t>
      </w:r>
      <w:r w:rsidR="00FC6747" w:rsidRPr="00F23B1A">
        <w:rPr>
          <w:szCs w:val="28"/>
        </w:rPr>
        <w:t>.01 в гран</w:t>
      </w:r>
      <w:r w:rsidR="00FC6747" w:rsidRPr="00F23B1A">
        <w:rPr>
          <w:szCs w:val="28"/>
        </w:rPr>
        <w:t>и</w:t>
      </w:r>
      <w:r w:rsidR="00FC6747" w:rsidRPr="00F23B1A">
        <w:rPr>
          <w:szCs w:val="28"/>
        </w:rPr>
        <w:t>цах проекта планировки восточной части Октябрьского района (приложение </w:t>
      </w:r>
      <w:r w:rsidR="00CA385C" w:rsidRPr="00F23B1A">
        <w:rPr>
          <w:szCs w:val="28"/>
        </w:rPr>
        <w:t>3</w:t>
      </w:r>
      <w:r w:rsidR="00FC6747" w:rsidRPr="00F23B1A">
        <w:rPr>
          <w:szCs w:val="28"/>
        </w:rPr>
        <w:t>).</w:t>
      </w:r>
    </w:p>
    <w:p w:rsidR="00276DC8" w:rsidRPr="00F23B1A" w:rsidRDefault="00BE028B" w:rsidP="00843EC2">
      <w:pPr>
        <w:ind w:left="35" w:firstLine="674"/>
        <w:rPr>
          <w:szCs w:val="28"/>
        </w:rPr>
      </w:pPr>
      <w:r w:rsidRPr="00F23B1A">
        <w:rPr>
          <w:szCs w:val="28"/>
        </w:rPr>
        <w:t>4. </w:t>
      </w:r>
      <w:r w:rsidR="00276DC8" w:rsidRPr="00F23B1A">
        <w:rPr>
          <w:szCs w:val="28"/>
        </w:rPr>
        <w:t>Утвердить проект м</w:t>
      </w:r>
      <w:r w:rsidR="000E1864" w:rsidRPr="00F23B1A">
        <w:rPr>
          <w:szCs w:val="28"/>
        </w:rPr>
        <w:t xml:space="preserve">ежевания территории квартала </w:t>
      </w:r>
      <w:r w:rsidR="007C7137" w:rsidRPr="00F23B1A">
        <w:rPr>
          <w:szCs w:val="28"/>
        </w:rPr>
        <w:t>240</w:t>
      </w:r>
      <w:r w:rsidR="00154DB6" w:rsidRPr="00F23B1A">
        <w:rPr>
          <w:szCs w:val="28"/>
        </w:rPr>
        <w:t>.01.0</w:t>
      </w:r>
      <w:r w:rsidR="00FA4565" w:rsidRPr="00F23B1A">
        <w:rPr>
          <w:szCs w:val="28"/>
        </w:rPr>
        <w:t>3</w:t>
      </w:r>
      <w:r w:rsidR="00154DB6" w:rsidRPr="00F23B1A">
        <w:rPr>
          <w:szCs w:val="28"/>
        </w:rPr>
        <w:t>.01</w:t>
      </w:r>
      <w:r w:rsidR="00276DC8" w:rsidRPr="00F23B1A">
        <w:rPr>
          <w:szCs w:val="28"/>
        </w:rPr>
        <w:t xml:space="preserve"> в гран</w:t>
      </w:r>
      <w:r w:rsidR="00276DC8" w:rsidRPr="00F23B1A">
        <w:rPr>
          <w:szCs w:val="28"/>
        </w:rPr>
        <w:t>и</w:t>
      </w:r>
      <w:r w:rsidR="00276DC8" w:rsidRPr="00F23B1A">
        <w:rPr>
          <w:szCs w:val="28"/>
        </w:rPr>
        <w:t xml:space="preserve">цах проекта планировки восточной части </w:t>
      </w:r>
      <w:r w:rsidR="00154DB6" w:rsidRPr="00F23B1A">
        <w:rPr>
          <w:szCs w:val="28"/>
        </w:rPr>
        <w:t>Октябрьского</w:t>
      </w:r>
      <w:r w:rsidR="00276DC8" w:rsidRPr="00F23B1A">
        <w:rPr>
          <w:szCs w:val="28"/>
        </w:rPr>
        <w:t xml:space="preserve"> района (приложение </w:t>
      </w:r>
      <w:r w:rsidR="00CA385C" w:rsidRPr="00F23B1A">
        <w:rPr>
          <w:szCs w:val="28"/>
        </w:rPr>
        <w:t>4</w:t>
      </w:r>
      <w:r w:rsidR="00276DC8" w:rsidRPr="00F23B1A">
        <w:rPr>
          <w:szCs w:val="28"/>
        </w:rPr>
        <w:t>).</w:t>
      </w:r>
    </w:p>
    <w:p w:rsidR="00FA4565" w:rsidRPr="00F23B1A" w:rsidRDefault="00BE028B" w:rsidP="00FA4565">
      <w:pPr>
        <w:ind w:left="35" w:firstLine="674"/>
        <w:rPr>
          <w:szCs w:val="28"/>
        </w:rPr>
      </w:pPr>
      <w:r w:rsidRPr="00F23B1A">
        <w:rPr>
          <w:szCs w:val="28"/>
        </w:rPr>
        <w:t>5. </w:t>
      </w:r>
      <w:r w:rsidR="00FA4565" w:rsidRPr="00F23B1A">
        <w:rPr>
          <w:szCs w:val="28"/>
        </w:rPr>
        <w:t xml:space="preserve">Утвердить проект межевания территории квартала </w:t>
      </w:r>
      <w:r w:rsidR="007C7137" w:rsidRPr="00F23B1A">
        <w:rPr>
          <w:szCs w:val="28"/>
        </w:rPr>
        <w:t>240</w:t>
      </w:r>
      <w:r w:rsidR="00FA4565" w:rsidRPr="00F23B1A">
        <w:rPr>
          <w:szCs w:val="28"/>
        </w:rPr>
        <w:t>.01.0</w:t>
      </w:r>
      <w:r w:rsidR="00DF1D2D" w:rsidRPr="00F23B1A">
        <w:rPr>
          <w:szCs w:val="28"/>
        </w:rPr>
        <w:t>3</w:t>
      </w:r>
      <w:r w:rsidR="00FA4565" w:rsidRPr="00F23B1A">
        <w:rPr>
          <w:szCs w:val="28"/>
        </w:rPr>
        <w:t>.0</w:t>
      </w:r>
      <w:r w:rsidR="00DF1D2D" w:rsidRPr="00F23B1A">
        <w:rPr>
          <w:szCs w:val="28"/>
        </w:rPr>
        <w:t>3</w:t>
      </w:r>
      <w:r w:rsidR="00FA4565" w:rsidRPr="00F23B1A">
        <w:rPr>
          <w:szCs w:val="28"/>
        </w:rPr>
        <w:t xml:space="preserve"> в гран</w:t>
      </w:r>
      <w:r w:rsidR="00FA4565" w:rsidRPr="00F23B1A">
        <w:rPr>
          <w:szCs w:val="28"/>
        </w:rPr>
        <w:t>и</w:t>
      </w:r>
      <w:r w:rsidR="00FA4565" w:rsidRPr="00F23B1A">
        <w:rPr>
          <w:szCs w:val="28"/>
        </w:rPr>
        <w:t>цах проекта планировки восточной части Октябрьского района (приложение </w:t>
      </w:r>
      <w:r w:rsidR="00CA385C" w:rsidRPr="00F23B1A">
        <w:rPr>
          <w:szCs w:val="28"/>
        </w:rPr>
        <w:t>5</w:t>
      </w:r>
      <w:r w:rsidR="00FA4565" w:rsidRPr="00F23B1A">
        <w:rPr>
          <w:szCs w:val="28"/>
        </w:rPr>
        <w:t>).</w:t>
      </w:r>
    </w:p>
    <w:p w:rsidR="00FA4565" w:rsidRPr="00F23B1A" w:rsidRDefault="00BE028B" w:rsidP="00FA4565">
      <w:pPr>
        <w:ind w:left="35" w:firstLine="674"/>
        <w:rPr>
          <w:szCs w:val="28"/>
        </w:rPr>
      </w:pPr>
      <w:r w:rsidRPr="00F23B1A">
        <w:rPr>
          <w:szCs w:val="28"/>
        </w:rPr>
        <w:t>6. </w:t>
      </w:r>
      <w:r w:rsidR="00FA4565" w:rsidRPr="00F23B1A">
        <w:rPr>
          <w:szCs w:val="28"/>
        </w:rPr>
        <w:t xml:space="preserve">Утвердить проект межевания территории квартала </w:t>
      </w:r>
      <w:r w:rsidR="007C7137" w:rsidRPr="00F23B1A">
        <w:rPr>
          <w:szCs w:val="28"/>
        </w:rPr>
        <w:t>240</w:t>
      </w:r>
      <w:r w:rsidR="00FA4565" w:rsidRPr="00F23B1A">
        <w:rPr>
          <w:szCs w:val="28"/>
        </w:rPr>
        <w:t>.01.0</w:t>
      </w:r>
      <w:r w:rsidR="00DF1D2D" w:rsidRPr="00F23B1A">
        <w:rPr>
          <w:szCs w:val="28"/>
        </w:rPr>
        <w:t>4</w:t>
      </w:r>
      <w:r w:rsidR="00FA4565" w:rsidRPr="00F23B1A">
        <w:rPr>
          <w:szCs w:val="28"/>
        </w:rPr>
        <w:t>.01 в гран</w:t>
      </w:r>
      <w:r w:rsidR="00FA4565" w:rsidRPr="00F23B1A">
        <w:rPr>
          <w:szCs w:val="28"/>
        </w:rPr>
        <w:t>и</w:t>
      </w:r>
      <w:r w:rsidR="00FA4565" w:rsidRPr="00F23B1A">
        <w:rPr>
          <w:szCs w:val="28"/>
        </w:rPr>
        <w:t>цах проекта планировки восточной части Октябрьского района (приложение </w:t>
      </w:r>
      <w:r w:rsidR="00CA385C" w:rsidRPr="00F23B1A">
        <w:rPr>
          <w:szCs w:val="28"/>
        </w:rPr>
        <w:t>6</w:t>
      </w:r>
      <w:r w:rsidR="00FA4565" w:rsidRPr="00F23B1A">
        <w:rPr>
          <w:szCs w:val="28"/>
        </w:rPr>
        <w:t>).</w:t>
      </w:r>
    </w:p>
    <w:p w:rsidR="00F95894" w:rsidRPr="00F23B1A" w:rsidRDefault="00BE028B" w:rsidP="00F95894">
      <w:pPr>
        <w:ind w:left="35" w:firstLine="674"/>
        <w:rPr>
          <w:szCs w:val="28"/>
        </w:rPr>
      </w:pPr>
      <w:r w:rsidRPr="00F23B1A">
        <w:rPr>
          <w:szCs w:val="28"/>
        </w:rPr>
        <w:t>7. </w:t>
      </w:r>
      <w:r w:rsidR="00F95894" w:rsidRPr="00F23B1A">
        <w:rPr>
          <w:szCs w:val="28"/>
        </w:rPr>
        <w:t>Утвердить проект межевания территории, предназначенный для разм</w:t>
      </w:r>
      <w:r w:rsidR="00F95894" w:rsidRPr="00F23B1A">
        <w:rPr>
          <w:szCs w:val="28"/>
        </w:rPr>
        <w:t>е</w:t>
      </w:r>
      <w:r w:rsidR="00F95894" w:rsidRPr="00F23B1A">
        <w:rPr>
          <w:szCs w:val="28"/>
        </w:rPr>
        <w:t>щения линейного объекта транспортной инфраструктуры местного значения – а</w:t>
      </w:r>
      <w:r w:rsidR="00F95894" w:rsidRPr="00F23B1A">
        <w:rPr>
          <w:szCs w:val="28"/>
        </w:rPr>
        <w:t>в</w:t>
      </w:r>
      <w:r w:rsidR="00F95894" w:rsidRPr="00F23B1A">
        <w:rPr>
          <w:szCs w:val="28"/>
        </w:rPr>
        <w:t xml:space="preserve">томобильной дороги общего пользования по ул. Вилюйской от ул. Выборной до микрорайона </w:t>
      </w:r>
      <w:r w:rsidR="00661E8C" w:rsidRPr="00F23B1A">
        <w:rPr>
          <w:szCs w:val="28"/>
        </w:rPr>
        <w:t>«</w:t>
      </w:r>
      <w:r w:rsidR="00F95894" w:rsidRPr="00F23B1A">
        <w:rPr>
          <w:szCs w:val="28"/>
        </w:rPr>
        <w:t>Зеленый бор</w:t>
      </w:r>
      <w:r w:rsidR="00661E8C" w:rsidRPr="00F23B1A">
        <w:rPr>
          <w:szCs w:val="28"/>
        </w:rPr>
        <w:t>»</w:t>
      </w:r>
      <w:r w:rsidR="00F95894" w:rsidRPr="00F23B1A">
        <w:rPr>
          <w:szCs w:val="28"/>
        </w:rPr>
        <w:t xml:space="preserve"> в границах проекта планировки восточной части О</w:t>
      </w:r>
      <w:r w:rsidR="00F95894" w:rsidRPr="00F23B1A">
        <w:rPr>
          <w:szCs w:val="28"/>
        </w:rPr>
        <w:t>к</w:t>
      </w:r>
      <w:r w:rsidR="00F95894" w:rsidRPr="00F23B1A">
        <w:rPr>
          <w:szCs w:val="28"/>
        </w:rPr>
        <w:t>тябрьского района (приложение </w:t>
      </w:r>
      <w:r w:rsidR="00CA385C" w:rsidRPr="00F23B1A">
        <w:rPr>
          <w:szCs w:val="28"/>
        </w:rPr>
        <w:t>7</w:t>
      </w:r>
      <w:r w:rsidR="00F95894" w:rsidRPr="00F23B1A">
        <w:rPr>
          <w:szCs w:val="28"/>
        </w:rPr>
        <w:t>).</w:t>
      </w:r>
    </w:p>
    <w:p w:rsidR="00D85750" w:rsidRPr="00F23B1A" w:rsidRDefault="00BE028B" w:rsidP="00D85750">
      <w:pPr>
        <w:ind w:left="35" w:firstLine="674"/>
        <w:rPr>
          <w:szCs w:val="28"/>
        </w:rPr>
      </w:pPr>
      <w:r w:rsidRPr="00F23B1A">
        <w:rPr>
          <w:szCs w:val="28"/>
        </w:rPr>
        <w:lastRenderedPageBreak/>
        <w:t>8. </w:t>
      </w:r>
      <w:r w:rsidR="00D85750" w:rsidRPr="00F23B1A">
        <w:rPr>
          <w:szCs w:val="28"/>
        </w:rPr>
        <w:t xml:space="preserve">Признать утратившими силу постановления мэрии города Новосибирска: </w:t>
      </w:r>
    </w:p>
    <w:p w:rsidR="00D85750" w:rsidRPr="00F23B1A" w:rsidRDefault="00D85750" w:rsidP="00D85750">
      <w:pPr>
        <w:ind w:left="35" w:firstLine="674"/>
        <w:rPr>
          <w:szCs w:val="28"/>
        </w:rPr>
      </w:pPr>
      <w:r w:rsidRPr="00F23B1A">
        <w:rPr>
          <w:szCs w:val="28"/>
        </w:rPr>
        <w:t xml:space="preserve">от 17.11.2014 № 10057 «Об утверждении </w:t>
      </w:r>
      <w:proofErr w:type="gramStart"/>
      <w:r w:rsidRPr="00F23B1A">
        <w:rPr>
          <w:szCs w:val="28"/>
        </w:rPr>
        <w:t>проекта планировки территории восточной части Октябрьского района</w:t>
      </w:r>
      <w:proofErr w:type="gramEnd"/>
      <w:r w:rsidRPr="00F23B1A">
        <w:rPr>
          <w:szCs w:val="28"/>
        </w:rPr>
        <w:t>»;</w:t>
      </w:r>
    </w:p>
    <w:p w:rsidR="00D85750" w:rsidRPr="00F23B1A" w:rsidRDefault="00D85750" w:rsidP="001C5E09">
      <w:pPr>
        <w:ind w:left="35" w:firstLine="674"/>
        <w:rPr>
          <w:szCs w:val="28"/>
        </w:rPr>
      </w:pPr>
      <w:r w:rsidRPr="00F23B1A">
        <w:rPr>
          <w:szCs w:val="28"/>
        </w:rPr>
        <w:t>от 10.08.2016 № 3615</w:t>
      </w:r>
      <w:r w:rsidR="001C5E09" w:rsidRPr="00F23B1A">
        <w:rPr>
          <w:szCs w:val="28"/>
        </w:rPr>
        <w:t xml:space="preserve"> «О</w:t>
      </w:r>
      <w:r w:rsidRPr="00F23B1A">
        <w:rPr>
          <w:szCs w:val="28"/>
        </w:rPr>
        <w:t xml:space="preserve"> проект</w:t>
      </w:r>
      <w:r w:rsidR="001C5E09" w:rsidRPr="00F23B1A">
        <w:rPr>
          <w:szCs w:val="28"/>
        </w:rPr>
        <w:t>е</w:t>
      </w:r>
      <w:r w:rsidRPr="00F23B1A">
        <w:rPr>
          <w:szCs w:val="28"/>
        </w:rPr>
        <w:t xml:space="preserve"> межевания территории квартала</w:t>
      </w:r>
      <w:r w:rsidRPr="00F23B1A">
        <w:rPr>
          <w:rFonts w:ascii="MS Mincho" w:eastAsia="MS Mincho" w:hAnsi="MS Mincho" w:cs="MS Mincho"/>
          <w:szCs w:val="28"/>
        </w:rPr>
        <w:t xml:space="preserve"> </w:t>
      </w:r>
      <w:r w:rsidR="007C7137" w:rsidRPr="00F23B1A">
        <w:rPr>
          <w:szCs w:val="28"/>
        </w:rPr>
        <w:t>240</w:t>
      </w:r>
      <w:r w:rsidRPr="00F23B1A">
        <w:rPr>
          <w:szCs w:val="28"/>
        </w:rPr>
        <w:t xml:space="preserve">.01.05.01 в границах </w:t>
      </w:r>
      <w:proofErr w:type="gramStart"/>
      <w:r w:rsidRPr="00F23B1A">
        <w:rPr>
          <w:szCs w:val="28"/>
        </w:rPr>
        <w:t>проекта планировки территории восточной части О</w:t>
      </w:r>
      <w:r w:rsidRPr="00F23B1A">
        <w:rPr>
          <w:szCs w:val="28"/>
        </w:rPr>
        <w:t>к</w:t>
      </w:r>
      <w:r w:rsidRPr="00F23B1A">
        <w:rPr>
          <w:szCs w:val="28"/>
        </w:rPr>
        <w:t>тябрьского района</w:t>
      </w:r>
      <w:proofErr w:type="gramEnd"/>
      <w:r w:rsidRPr="00F23B1A">
        <w:rPr>
          <w:szCs w:val="28"/>
        </w:rPr>
        <w:t>»;</w:t>
      </w:r>
    </w:p>
    <w:p w:rsidR="00D85750" w:rsidRPr="00F23B1A" w:rsidRDefault="00D85750" w:rsidP="00683382">
      <w:pPr>
        <w:rPr>
          <w:szCs w:val="28"/>
        </w:rPr>
      </w:pPr>
      <w:r w:rsidRPr="00F23B1A">
        <w:rPr>
          <w:szCs w:val="28"/>
        </w:rPr>
        <w:t>от 27.12.2016 № 5988 «О подготовке проекта межевания территории кварт</w:t>
      </w:r>
      <w:r w:rsidRPr="00F23B1A">
        <w:rPr>
          <w:szCs w:val="28"/>
        </w:rPr>
        <w:t>а</w:t>
      </w:r>
      <w:r w:rsidRPr="00F23B1A">
        <w:rPr>
          <w:szCs w:val="28"/>
        </w:rPr>
        <w:t>ла</w:t>
      </w:r>
      <w:r w:rsidRPr="00F23B1A">
        <w:rPr>
          <w:rFonts w:ascii="MS Mincho" w:eastAsia="MS Mincho" w:hAnsi="MS Mincho" w:cs="MS Mincho"/>
          <w:szCs w:val="28"/>
        </w:rPr>
        <w:t xml:space="preserve"> </w:t>
      </w:r>
      <w:r w:rsidR="007C7137" w:rsidRPr="00F23B1A">
        <w:rPr>
          <w:szCs w:val="28"/>
        </w:rPr>
        <w:t>240</w:t>
      </w:r>
      <w:r w:rsidRPr="00F23B1A">
        <w:rPr>
          <w:szCs w:val="28"/>
        </w:rPr>
        <w:t xml:space="preserve">.01.04.01 в границах </w:t>
      </w:r>
      <w:proofErr w:type="gramStart"/>
      <w:r w:rsidRPr="00F23B1A">
        <w:rPr>
          <w:szCs w:val="28"/>
        </w:rPr>
        <w:t>проекта планировки территории восточной части О</w:t>
      </w:r>
      <w:r w:rsidRPr="00F23B1A">
        <w:rPr>
          <w:szCs w:val="28"/>
        </w:rPr>
        <w:t>к</w:t>
      </w:r>
      <w:r w:rsidRPr="00F23B1A">
        <w:rPr>
          <w:szCs w:val="28"/>
        </w:rPr>
        <w:t>тябрьского района</w:t>
      </w:r>
      <w:proofErr w:type="gramEnd"/>
      <w:r w:rsidRPr="00F23B1A">
        <w:rPr>
          <w:szCs w:val="28"/>
        </w:rPr>
        <w:t>»;</w:t>
      </w:r>
    </w:p>
    <w:p w:rsidR="00300F5C" w:rsidRPr="00F23B1A" w:rsidRDefault="00300F5C" w:rsidP="00683382">
      <w:pPr>
        <w:autoSpaceDE w:val="0"/>
        <w:autoSpaceDN w:val="0"/>
        <w:adjustRightInd w:val="0"/>
        <w:rPr>
          <w:szCs w:val="28"/>
        </w:rPr>
      </w:pPr>
      <w:r w:rsidRPr="00F23B1A">
        <w:rPr>
          <w:szCs w:val="28"/>
        </w:rPr>
        <w:t>от 12.04.2017</w:t>
      </w:r>
      <w:r w:rsidR="00683382" w:rsidRPr="00F23B1A">
        <w:rPr>
          <w:szCs w:val="28"/>
        </w:rPr>
        <w:t xml:space="preserve"> № 1583 «О внесении изменения в постановление мэрии города Новосибирска от 27.12.2016 № 5988 «О подготовке проекта межевания террит</w:t>
      </w:r>
      <w:r w:rsidR="00683382" w:rsidRPr="00F23B1A">
        <w:rPr>
          <w:szCs w:val="28"/>
        </w:rPr>
        <w:t>о</w:t>
      </w:r>
      <w:r w:rsidR="00683382" w:rsidRPr="00F23B1A">
        <w:rPr>
          <w:szCs w:val="28"/>
        </w:rPr>
        <w:t xml:space="preserve">рии квартала </w:t>
      </w:r>
      <w:r w:rsidR="007C7137" w:rsidRPr="00F23B1A">
        <w:rPr>
          <w:szCs w:val="28"/>
        </w:rPr>
        <w:t>240</w:t>
      </w:r>
      <w:r w:rsidR="00683382" w:rsidRPr="00F23B1A">
        <w:rPr>
          <w:szCs w:val="28"/>
        </w:rPr>
        <w:t xml:space="preserve">.01.04.01 в границах </w:t>
      </w:r>
      <w:proofErr w:type="gramStart"/>
      <w:r w:rsidR="00683382" w:rsidRPr="00F23B1A">
        <w:rPr>
          <w:szCs w:val="28"/>
        </w:rPr>
        <w:t>проекта планировки территории восточной части Октябрьского района</w:t>
      </w:r>
      <w:proofErr w:type="gramEnd"/>
      <w:r w:rsidR="00683382" w:rsidRPr="00F23B1A">
        <w:rPr>
          <w:szCs w:val="28"/>
        </w:rPr>
        <w:t>»;</w:t>
      </w:r>
    </w:p>
    <w:p w:rsidR="00D85750" w:rsidRPr="00F23B1A" w:rsidRDefault="00D85750" w:rsidP="00683382">
      <w:pPr>
        <w:rPr>
          <w:szCs w:val="28"/>
        </w:rPr>
      </w:pPr>
      <w:r w:rsidRPr="00F23B1A">
        <w:rPr>
          <w:szCs w:val="28"/>
        </w:rPr>
        <w:t>от 05.06.2017 №</w:t>
      </w:r>
      <w:r w:rsidR="00661E8C" w:rsidRPr="00F23B1A">
        <w:rPr>
          <w:szCs w:val="28"/>
        </w:rPr>
        <w:t xml:space="preserve"> </w:t>
      </w:r>
      <w:r w:rsidRPr="00F23B1A">
        <w:rPr>
          <w:szCs w:val="28"/>
        </w:rPr>
        <w:t xml:space="preserve">2579 «О проекте межевания территории квартала </w:t>
      </w:r>
      <w:r w:rsidR="007C7137" w:rsidRPr="00F23B1A">
        <w:rPr>
          <w:szCs w:val="28"/>
        </w:rPr>
        <w:t>240</w:t>
      </w:r>
      <w:r w:rsidRPr="00F23B1A">
        <w:rPr>
          <w:szCs w:val="28"/>
        </w:rPr>
        <w:t xml:space="preserve">.01.03.01 в границах </w:t>
      </w:r>
      <w:proofErr w:type="gramStart"/>
      <w:r w:rsidRPr="00F23B1A">
        <w:rPr>
          <w:szCs w:val="28"/>
        </w:rPr>
        <w:t>проекта планировки территории восточной части О</w:t>
      </w:r>
      <w:r w:rsidRPr="00F23B1A">
        <w:rPr>
          <w:szCs w:val="28"/>
        </w:rPr>
        <w:t>к</w:t>
      </w:r>
      <w:r w:rsidRPr="00F23B1A">
        <w:rPr>
          <w:szCs w:val="28"/>
        </w:rPr>
        <w:t>тябрьского района</w:t>
      </w:r>
      <w:proofErr w:type="gramEnd"/>
      <w:r w:rsidRPr="00F23B1A">
        <w:rPr>
          <w:szCs w:val="28"/>
        </w:rPr>
        <w:t>».</w:t>
      </w:r>
    </w:p>
    <w:p w:rsidR="00843EC2" w:rsidRPr="00F23B1A" w:rsidRDefault="00CA385C" w:rsidP="00843EC2">
      <w:pPr>
        <w:ind w:left="35" w:firstLine="674"/>
        <w:rPr>
          <w:szCs w:val="28"/>
        </w:rPr>
      </w:pPr>
      <w:r w:rsidRPr="00F23B1A">
        <w:rPr>
          <w:szCs w:val="28"/>
        </w:rPr>
        <w:t>9. </w:t>
      </w:r>
      <w:r w:rsidR="00843EC2" w:rsidRPr="00F23B1A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843EC2" w:rsidRPr="00F23B1A">
        <w:rPr>
          <w:szCs w:val="28"/>
        </w:rPr>
        <w:t>разместить постановление</w:t>
      </w:r>
      <w:proofErr w:type="gramEnd"/>
      <w:r w:rsidR="00843EC2" w:rsidRPr="00F23B1A">
        <w:rPr>
          <w:szCs w:val="28"/>
        </w:rPr>
        <w:t xml:space="preserve"> на официальном сайте города Новосибирска в инфо</w:t>
      </w:r>
      <w:r w:rsidR="00843EC2" w:rsidRPr="00F23B1A">
        <w:rPr>
          <w:szCs w:val="28"/>
        </w:rPr>
        <w:t>р</w:t>
      </w:r>
      <w:r w:rsidR="00843EC2" w:rsidRPr="00F23B1A">
        <w:rPr>
          <w:szCs w:val="28"/>
        </w:rPr>
        <w:t>мационно-телекоммуникационной сети «Интернет».</w:t>
      </w:r>
    </w:p>
    <w:p w:rsidR="00843EC2" w:rsidRPr="00F23B1A" w:rsidRDefault="00CA385C" w:rsidP="00843EC2">
      <w:pPr>
        <w:ind w:left="35" w:firstLine="674"/>
        <w:rPr>
          <w:szCs w:val="28"/>
        </w:rPr>
      </w:pPr>
      <w:r w:rsidRPr="00F23B1A">
        <w:rPr>
          <w:szCs w:val="28"/>
        </w:rPr>
        <w:t>10. </w:t>
      </w:r>
      <w:r w:rsidR="00843EC2" w:rsidRPr="00F23B1A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843EC2" w:rsidRPr="00F23B1A">
        <w:rPr>
          <w:szCs w:val="28"/>
        </w:rPr>
        <w:t>о</w:t>
      </w:r>
      <w:r w:rsidR="00843EC2" w:rsidRPr="00F23B1A">
        <w:rPr>
          <w:szCs w:val="28"/>
        </w:rPr>
        <w:t>становления.</w:t>
      </w:r>
    </w:p>
    <w:p w:rsidR="00843EC2" w:rsidRPr="00F23B1A" w:rsidRDefault="00ED0338" w:rsidP="00843EC2">
      <w:pPr>
        <w:ind w:left="35" w:firstLine="674"/>
        <w:rPr>
          <w:szCs w:val="28"/>
        </w:rPr>
      </w:pPr>
      <w:r w:rsidRPr="00F23B1A">
        <w:rPr>
          <w:szCs w:val="28"/>
        </w:rPr>
        <w:t>1</w:t>
      </w:r>
      <w:r w:rsidR="00CA385C" w:rsidRPr="00F23B1A">
        <w:rPr>
          <w:szCs w:val="28"/>
        </w:rPr>
        <w:t>1</w:t>
      </w:r>
      <w:r w:rsidRPr="00F23B1A">
        <w:rPr>
          <w:szCs w:val="28"/>
        </w:rPr>
        <w:t>. </w:t>
      </w:r>
      <w:proofErr w:type="gramStart"/>
      <w:r w:rsidR="00843EC2" w:rsidRPr="00F23B1A">
        <w:rPr>
          <w:szCs w:val="28"/>
        </w:rPr>
        <w:t>Контроль за</w:t>
      </w:r>
      <w:proofErr w:type="gramEnd"/>
      <w:r w:rsidR="00843EC2" w:rsidRPr="00F23B1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43EC2" w:rsidRPr="00F23B1A" w:rsidTr="00843EC2">
        <w:tc>
          <w:tcPr>
            <w:tcW w:w="6946" w:type="dxa"/>
          </w:tcPr>
          <w:p w:rsidR="00843EC2" w:rsidRPr="00F23B1A" w:rsidRDefault="00843EC2" w:rsidP="00843EC2">
            <w:pPr>
              <w:spacing w:before="600"/>
              <w:ind w:firstLine="34"/>
              <w:rPr>
                <w:szCs w:val="28"/>
              </w:rPr>
            </w:pPr>
            <w:r w:rsidRPr="00F23B1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F23B1A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23B1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Default="00F23B1A" w:rsidP="00F23B1A">
      <w:pPr>
        <w:ind w:firstLine="34"/>
        <w:rPr>
          <w:sz w:val="24"/>
          <w:szCs w:val="24"/>
        </w:rPr>
      </w:pPr>
    </w:p>
    <w:p w:rsidR="00F23B1A" w:rsidRPr="00F23B1A" w:rsidRDefault="00F23B1A" w:rsidP="009075D9">
      <w:pPr>
        <w:ind w:firstLine="0"/>
        <w:rPr>
          <w:sz w:val="24"/>
          <w:szCs w:val="24"/>
        </w:rPr>
      </w:pPr>
      <w:r w:rsidRPr="00F23B1A">
        <w:rPr>
          <w:sz w:val="24"/>
          <w:szCs w:val="24"/>
        </w:rPr>
        <w:t>Прудникова</w:t>
      </w:r>
    </w:p>
    <w:p w:rsidR="00F23B1A" w:rsidRPr="00F23B1A" w:rsidRDefault="00F23B1A" w:rsidP="009075D9">
      <w:pPr>
        <w:ind w:firstLine="0"/>
        <w:rPr>
          <w:sz w:val="24"/>
          <w:szCs w:val="24"/>
        </w:rPr>
      </w:pPr>
      <w:r w:rsidRPr="00F23B1A">
        <w:rPr>
          <w:sz w:val="24"/>
          <w:szCs w:val="24"/>
        </w:rPr>
        <w:t>2275443</w:t>
      </w:r>
    </w:p>
    <w:p w:rsidR="00CA385C" w:rsidRDefault="00F23B1A" w:rsidP="00F23B1A">
      <w:pPr>
        <w:ind w:firstLine="0"/>
        <w:rPr>
          <w:szCs w:val="28"/>
        </w:rPr>
        <w:sectPr w:rsidR="00CA385C" w:rsidSect="00F23B1A">
          <w:headerReference w:type="even" r:id="rId12"/>
          <w:headerReference w:type="default" r:id="rId13"/>
          <w:footerReference w:type="default" r:id="rId14"/>
          <w:headerReference w:type="first" r:id="rId15"/>
          <w:endnotePr>
            <w:numFmt w:val="decimal"/>
          </w:endnotePr>
          <w:pgSz w:w="11907" w:h="16840" w:code="9"/>
          <w:pgMar w:top="1134" w:right="567" w:bottom="1418" w:left="1418" w:header="720" w:footer="284" w:gutter="0"/>
          <w:pgNumType w:start="1"/>
          <w:cols w:space="720"/>
          <w:titlePg/>
          <w:docGrid w:linePitch="381"/>
        </w:sectPr>
      </w:pPr>
      <w:proofErr w:type="spellStart"/>
      <w:r w:rsidRPr="00F23B1A">
        <w:rPr>
          <w:sz w:val="24"/>
          <w:szCs w:val="24"/>
        </w:rPr>
        <w:t>ГУАиГ</w:t>
      </w:r>
      <w:proofErr w:type="spellEnd"/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DE1BF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A06419" w:rsidRDefault="00843EC2" w:rsidP="00A06419">
      <w:pPr>
        <w:ind w:left="5040" w:firstLine="1481"/>
        <w:rPr>
          <w:u w:val="single"/>
        </w:rPr>
      </w:pPr>
      <w:r w:rsidRPr="0014056F">
        <w:t xml:space="preserve">от </w:t>
      </w:r>
      <w:r w:rsidR="00A06419">
        <w:rPr>
          <w:u w:val="single"/>
        </w:rPr>
        <w:t>05.02.2018</w:t>
      </w:r>
      <w:r w:rsidRPr="0014056F">
        <w:t xml:space="preserve"> № </w:t>
      </w:r>
      <w:r w:rsidR="00A06419">
        <w:rPr>
          <w:u w:val="single"/>
        </w:rPr>
        <w:t>405</w:t>
      </w:r>
    </w:p>
    <w:p w:rsidR="00365E89" w:rsidRPr="006B1EC1" w:rsidRDefault="00365E89" w:rsidP="00843EC2"/>
    <w:p w:rsidR="00843EC2" w:rsidRPr="006E3E5D" w:rsidRDefault="00843EC2" w:rsidP="00BB77CB">
      <w:pPr>
        <w:widowControl w:val="0"/>
        <w:ind w:right="-2" w:firstLine="0"/>
        <w:jc w:val="center"/>
        <w:rPr>
          <w:b/>
          <w:szCs w:val="28"/>
        </w:rPr>
      </w:pPr>
      <w:r w:rsidRPr="006E3E5D">
        <w:rPr>
          <w:b/>
          <w:szCs w:val="28"/>
        </w:rPr>
        <w:t>ПРОЕКТ</w:t>
      </w:r>
    </w:p>
    <w:p w:rsidR="00843EC2" w:rsidRPr="006E3E5D" w:rsidRDefault="00BB77CB" w:rsidP="00BB77CB">
      <w:pPr>
        <w:widowControl w:val="0"/>
        <w:ind w:right="-2" w:firstLine="0"/>
        <w:jc w:val="center"/>
        <w:rPr>
          <w:b/>
        </w:rPr>
      </w:pPr>
      <w:r w:rsidRPr="006E3E5D">
        <w:rPr>
          <w:b/>
        </w:rPr>
        <w:t xml:space="preserve">планировки </w:t>
      </w:r>
      <w:r w:rsidR="00EA2D1A" w:rsidRPr="006E3E5D">
        <w:rPr>
          <w:b/>
          <w:szCs w:val="28"/>
        </w:rPr>
        <w:t xml:space="preserve">территории восточной части </w:t>
      </w:r>
      <w:r w:rsidR="0046142C" w:rsidRPr="006E3E5D">
        <w:rPr>
          <w:b/>
          <w:szCs w:val="28"/>
        </w:rPr>
        <w:t>Октябрьского</w:t>
      </w:r>
      <w:r w:rsidR="00EA2D1A" w:rsidRPr="006E3E5D">
        <w:rPr>
          <w:b/>
          <w:szCs w:val="28"/>
        </w:rPr>
        <w:t xml:space="preserve"> района</w:t>
      </w:r>
    </w:p>
    <w:p w:rsidR="00BB77CB" w:rsidRPr="000512F0" w:rsidRDefault="00BB77CB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46142C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D239D1" w:rsidP="00D738E1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173C31">
          <w:pgSz w:w="16839" w:h="23814" w:code="8"/>
          <w:pgMar w:top="567" w:right="53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pict>
          <v:rect id="_x0000_s1047" style="position:absolute;left:0;text-align:left;margin-left:-28.05pt;margin-top:-51.2pt;width:841.3pt;height:1190pt;z-index:251673600" filled="f"/>
        </w:pict>
      </w:r>
      <w:r>
        <w:rPr>
          <w:noProof/>
          <w:sz w:val="24"/>
          <w:szCs w:val="24"/>
        </w:rPr>
        <w:drawing>
          <wp:inline distT="0" distB="0" distL="0" distR="0">
            <wp:extent cx="9991725" cy="14224635"/>
            <wp:effectExtent l="19050" t="0" r="9525" b="0"/>
            <wp:docPr id="9" name="Рисунок 8" descr="Приложение_1_0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08.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142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D239D1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2675" cy="14194155"/>
            <wp:effectExtent l="19050" t="0" r="9525" b="0"/>
            <wp:docPr id="8" name="Рисунок 7" descr="Приложение_2_0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_08.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141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1A" w:rsidRPr="006E3E5D" w:rsidRDefault="00EA2D1A" w:rsidP="00F23B1A">
      <w:pPr>
        <w:ind w:left="6379" w:firstLine="0"/>
        <w:rPr>
          <w:sz w:val="24"/>
          <w:szCs w:val="24"/>
        </w:rPr>
      </w:pPr>
      <w:r w:rsidRPr="006E3E5D">
        <w:rPr>
          <w:sz w:val="24"/>
          <w:szCs w:val="24"/>
        </w:rPr>
        <w:lastRenderedPageBreak/>
        <w:t>Приложение 3</w:t>
      </w:r>
    </w:p>
    <w:p w:rsidR="00EA2D1A" w:rsidRPr="006E3E5D" w:rsidRDefault="00EA2D1A" w:rsidP="00F23B1A">
      <w:pPr>
        <w:ind w:left="6379" w:firstLine="0"/>
        <w:rPr>
          <w:sz w:val="24"/>
          <w:szCs w:val="24"/>
        </w:rPr>
      </w:pPr>
      <w:r w:rsidRPr="006E3E5D">
        <w:rPr>
          <w:sz w:val="24"/>
          <w:szCs w:val="24"/>
        </w:rPr>
        <w:t xml:space="preserve">к проекту планировки </w:t>
      </w:r>
      <w:r w:rsidR="001B153B" w:rsidRPr="006E3E5D">
        <w:rPr>
          <w:sz w:val="24"/>
          <w:szCs w:val="24"/>
        </w:rPr>
        <w:t>террит</w:t>
      </w:r>
      <w:r w:rsidR="001B153B" w:rsidRPr="006E3E5D">
        <w:rPr>
          <w:sz w:val="24"/>
          <w:szCs w:val="24"/>
        </w:rPr>
        <w:t>о</w:t>
      </w:r>
      <w:r w:rsidR="001B153B" w:rsidRPr="006E3E5D">
        <w:rPr>
          <w:sz w:val="24"/>
          <w:szCs w:val="24"/>
        </w:rPr>
        <w:t xml:space="preserve">рии </w:t>
      </w:r>
      <w:r w:rsidRPr="006E3E5D">
        <w:rPr>
          <w:sz w:val="24"/>
          <w:szCs w:val="24"/>
        </w:rPr>
        <w:t>восточной</w:t>
      </w:r>
      <w:r w:rsidR="00DE1BF9" w:rsidRPr="006E3E5D">
        <w:rPr>
          <w:sz w:val="24"/>
          <w:szCs w:val="24"/>
        </w:rPr>
        <w:t xml:space="preserve"> </w:t>
      </w:r>
      <w:r w:rsidRPr="006E3E5D">
        <w:rPr>
          <w:sz w:val="24"/>
          <w:szCs w:val="24"/>
        </w:rPr>
        <w:t xml:space="preserve">части </w:t>
      </w:r>
      <w:r w:rsidR="0046142C" w:rsidRPr="006E3E5D">
        <w:rPr>
          <w:sz w:val="24"/>
          <w:szCs w:val="24"/>
        </w:rPr>
        <w:t>Октябр</w:t>
      </w:r>
      <w:r w:rsidR="0046142C" w:rsidRPr="006E3E5D">
        <w:rPr>
          <w:sz w:val="24"/>
          <w:szCs w:val="24"/>
        </w:rPr>
        <w:t>ь</w:t>
      </w:r>
      <w:r w:rsidR="0046142C" w:rsidRPr="006E3E5D">
        <w:rPr>
          <w:sz w:val="24"/>
          <w:szCs w:val="24"/>
        </w:rPr>
        <w:t>ского</w:t>
      </w:r>
      <w:r w:rsidRPr="006E3E5D">
        <w:rPr>
          <w:sz w:val="24"/>
          <w:szCs w:val="24"/>
        </w:rPr>
        <w:t xml:space="preserve"> района </w:t>
      </w:r>
    </w:p>
    <w:p w:rsidR="00EA2D1A" w:rsidRPr="00515207" w:rsidRDefault="00EA2D1A" w:rsidP="00EA2D1A">
      <w:pPr>
        <w:rPr>
          <w:highlight w:val="yellow"/>
        </w:rPr>
      </w:pPr>
    </w:p>
    <w:p w:rsidR="00EA2D1A" w:rsidRPr="00515207" w:rsidRDefault="00EA2D1A" w:rsidP="00EA2D1A">
      <w:pPr>
        <w:rPr>
          <w:highlight w:val="yellow"/>
        </w:rPr>
      </w:pPr>
    </w:p>
    <w:p w:rsidR="006E3E5D" w:rsidRPr="00D7355F" w:rsidRDefault="006E3E5D" w:rsidP="006E3E5D">
      <w:pPr>
        <w:ind w:firstLine="0"/>
        <w:jc w:val="center"/>
        <w:rPr>
          <w:b/>
          <w:szCs w:val="28"/>
        </w:rPr>
      </w:pPr>
      <w:r w:rsidRPr="00D7355F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:rsidR="006E3E5D" w:rsidRPr="00520A4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>
        <w:rPr>
          <w:b/>
        </w:rPr>
        <w:t>ли</w:t>
      </w:r>
      <w:r w:rsidRPr="00520A4D">
        <w:rPr>
          <w:b/>
        </w:rPr>
        <w:t xml:space="preserve"> местного значения,</w:t>
      </w:r>
      <w:r>
        <w:rPr>
          <w:b/>
        </w:rPr>
        <w:t xml:space="preserve"> а также о</w:t>
      </w:r>
      <w:r w:rsidRPr="00520A4D">
        <w:rPr>
          <w:b/>
        </w:rPr>
        <w:t xml:space="preserve"> характеристиках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 xml:space="preserve">и </w:t>
      </w:r>
      <w:proofErr w:type="gramStart"/>
      <w:r w:rsidRPr="00520A4D">
        <w:rPr>
          <w:b/>
        </w:rPr>
        <w:t>параметрах</w:t>
      </w:r>
      <w:proofErr w:type="gramEnd"/>
      <w:r w:rsidRPr="00520A4D">
        <w:rPr>
          <w:b/>
        </w:rPr>
        <w:t xml:space="preserve">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 xml:space="preserve">обеспечения, </w:t>
      </w:r>
      <w:proofErr w:type="gramStart"/>
      <w:r w:rsidRPr="00520A4D">
        <w:rPr>
          <w:b/>
        </w:rPr>
        <w:t>необходимых</w:t>
      </w:r>
      <w:proofErr w:type="gramEnd"/>
      <w:r w:rsidRPr="00520A4D">
        <w:rPr>
          <w:b/>
        </w:rPr>
        <w:t xml:space="preserve"> для</w:t>
      </w:r>
    </w:p>
    <w:p w:rsidR="006E3E5D" w:rsidRDefault="006E3E5D" w:rsidP="006E3E5D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p w:rsidR="00EA2D1A" w:rsidRPr="00DE1BF9" w:rsidRDefault="00EA2D1A" w:rsidP="00EA2D1A">
      <w:pPr>
        <w:rPr>
          <w:b/>
        </w:rPr>
      </w:pPr>
    </w:p>
    <w:p w:rsidR="00ED60EC" w:rsidRDefault="0046142C" w:rsidP="00ED60EC">
      <w:pPr>
        <w:ind w:right="-2" w:firstLine="0"/>
        <w:jc w:val="center"/>
        <w:outlineLvl w:val="0"/>
        <w:rPr>
          <w:b/>
        </w:rPr>
      </w:pPr>
      <w:bookmarkStart w:id="0" w:name="_Toc483472487"/>
      <w:r w:rsidRPr="0046142C">
        <w:rPr>
          <w:b/>
        </w:rPr>
        <w:t>1</w:t>
      </w:r>
      <w:r w:rsidR="00ED60EC">
        <w:rPr>
          <w:b/>
        </w:rPr>
        <w:t>.</w:t>
      </w:r>
      <w:r w:rsidRPr="0046142C">
        <w:rPr>
          <w:b/>
        </w:rPr>
        <w:t xml:space="preserve"> Характеристика современного использования </w:t>
      </w:r>
    </w:p>
    <w:p w:rsidR="0046142C" w:rsidRPr="0046142C" w:rsidRDefault="0046142C" w:rsidP="00ED60EC">
      <w:pPr>
        <w:ind w:right="-2" w:firstLine="0"/>
        <w:jc w:val="center"/>
        <w:outlineLvl w:val="0"/>
        <w:rPr>
          <w:b/>
        </w:rPr>
      </w:pPr>
      <w:r w:rsidRPr="0046142C">
        <w:rPr>
          <w:b/>
        </w:rPr>
        <w:t>планируемой территории</w:t>
      </w:r>
      <w:bookmarkEnd w:id="0"/>
    </w:p>
    <w:p w:rsidR="0046142C" w:rsidRPr="00BA446E" w:rsidRDefault="0046142C" w:rsidP="0046142C">
      <w:pPr>
        <w:ind w:right="-2"/>
      </w:pPr>
    </w:p>
    <w:p w:rsidR="00601764" w:rsidRDefault="00601764" w:rsidP="0046142C">
      <w:pPr>
        <w:autoSpaceDE w:val="0"/>
        <w:autoSpaceDN w:val="0"/>
        <w:adjustRightInd w:val="0"/>
        <w:ind w:right="-283" w:firstLine="720"/>
      </w:pPr>
      <w:r>
        <w:t>Проект планировки территории восточной части Октябрьского района (д</w:t>
      </w:r>
      <w:r>
        <w:t>а</w:t>
      </w:r>
      <w:r>
        <w:t>лее</w:t>
      </w:r>
      <w:r w:rsidR="00F23B1A">
        <w:t> </w:t>
      </w:r>
      <w:r>
        <w:t>– проект планировки) разработан в отношении территории восточной части Октябрьского района (далее – планируемая территория).</w:t>
      </w:r>
    </w:p>
    <w:p w:rsidR="0046142C" w:rsidRPr="00BA446E" w:rsidRDefault="00601764" w:rsidP="0046142C">
      <w:pPr>
        <w:autoSpaceDE w:val="0"/>
        <w:autoSpaceDN w:val="0"/>
        <w:adjustRightInd w:val="0"/>
        <w:ind w:right="-283" w:firstLine="720"/>
      </w:pPr>
      <w:r>
        <w:t>Планируемая территория</w:t>
      </w:r>
      <w:r w:rsidRPr="00BA446E">
        <w:t xml:space="preserve"> </w:t>
      </w:r>
      <w:r w:rsidR="0046142C" w:rsidRPr="00BA446E">
        <w:t>расположена в восточной части Октябрьского района</w:t>
      </w:r>
      <w:r>
        <w:t xml:space="preserve">  города Новосибирска и ограничена: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 xml:space="preserve">с севера – </w:t>
      </w:r>
      <w:proofErr w:type="spellStart"/>
      <w:r w:rsidRPr="00BA446E">
        <w:t>Гусинобродским</w:t>
      </w:r>
      <w:proofErr w:type="spellEnd"/>
      <w:r w:rsidRPr="00BA446E">
        <w:t xml:space="preserve"> шоссе;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>с востока – границей города Новосибирска;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>с юга – рекой Иней, долиной реки Камышенки;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 xml:space="preserve">с запада – проектируемой транспортной магистралью и долиной реки </w:t>
      </w:r>
      <w:proofErr w:type="spellStart"/>
      <w:r w:rsidRPr="00BA446E">
        <w:t>Пл</w:t>
      </w:r>
      <w:r w:rsidRPr="00BA446E">
        <w:t>ю</w:t>
      </w:r>
      <w:r w:rsidRPr="00BA446E">
        <w:t>щихи</w:t>
      </w:r>
      <w:proofErr w:type="spellEnd"/>
      <w:r w:rsidRPr="00BA446E">
        <w:t>.</w:t>
      </w:r>
    </w:p>
    <w:p w:rsidR="0046142C" w:rsidRPr="00BA446E" w:rsidRDefault="0046142C" w:rsidP="0046142C">
      <w:pPr>
        <w:autoSpaceDE w:val="0"/>
        <w:autoSpaceDN w:val="0"/>
        <w:adjustRightInd w:val="0"/>
        <w:ind w:right="-283" w:firstLine="720"/>
      </w:pPr>
      <w:r w:rsidRPr="00BA446E">
        <w:t xml:space="preserve">К востоку от </w:t>
      </w:r>
      <w:r w:rsidR="00C0007A" w:rsidRPr="00C0007A">
        <w:t>план</w:t>
      </w:r>
      <w:r w:rsidRPr="00C0007A">
        <w:t>ируемой территории,</w:t>
      </w:r>
      <w:r w:rsidRPr="00BA446E">
        <w:t xml:space="preserve"> вне границ города Новосибирска, расположена территория </w:t>
      </w:r>
      <w:proofErr w:type="spellStart"/>
      <w:r w:rsidRPr="00BA446E">
        <w:t>Раздольненского</w:t>
      </w:r>
      <w:proofErr w:type="spellEnd"/>
      <w:r w:rsidRPr="00BA446E">
        <w:t xml:space="preserve"> и </w:t>
      </w:r>
      <w:proofErr w:type="spellStart"/>
      <w:r w:rsidRPr="00BA446E">
        <w:t>Новолуговского</w:t>
      </w:r>
      <w:proofErr w:type="spellEnd"/>
      <w:r w:rsidRPr="00BA446E">
        <w:t xml:space="preserve"> сельсоветов Новос</w:t>
      </w:r>
      <w:r w:rsidRPr="00BA446E">
        <w:t>и</w:t>
      </w:r>
      <w:r w:rsidRPr="00BA446E">
        <w:t>бирского района Новосибирской области.</w:t>
      </w:r>
    </w:p>
    <w:p w:rsidR="0046142C" w:rsidRPr="00C0007A" w:rsidRDefault="0046142C" w:rsidP="0046142C">
      <w:pPr>
        <w:ind w:right="-283" w:firstLine="720"/>
        <w:rPr>
          <w:bCs/>
        </w:rPr>
      </w:pPr>
      <w:r w:rsidRPr="00BA446E">
        <w:rPr>
          <w:bCs/>
        </w:rPr>
        <w:t xml:space="preserve">Большую часть </w:t>
      </w:r>
      <w:r w:rsidR="00C0007A" w:rsidRPr="00C0007A">
        <w:rPr>
          <w:bCs/>
        </w:rPr>
        <w:t>планиру</w:t>
      </w:r>
      <w:r w:rsidRPr="00C0007A">
        <w:rPr>
          <w:bCs/>
        </w:rPr>
        <w:t xml:space="preserve">емой территории занимают </w:t>
      </w:r>
      <w:r w:rsidR="00855786">
        <w:rPr>
          <w:bCs/>
        </w:rPr>
        <w:t xml:space="preserve">зоны </w:t>
      </w:r>
      <w:r w:rsidRPr="00C0007A">
        <w:rPr>
          <w:bCs/>
        </w:rPr>
        <w:t>рекреационн</w:t>
      </w:r>
      <w:r w:rsidR="00855786">
        <w:rPr>
          <w:bCs/>
        </w:rPr>
        <w:t>ого</w:t>
      </w:r>
      <w:r w:rsidRPr="00C0007A">
        <w:rPr>
          <w:bCs/>
        </w:rPr>
        <w:t xml:space="preserve"> </w:t>
      </w:r>
      <w:r w:rsidR="00855786">
        <w:rPr>
          <w:bCs/>
        </w:rPr>
        <w:t>назначения</w:t>
      </w:r>
      <w:r w:rsidRPr="00C0007A">
        <w:rPr>
          <w:bCs/>
        </w:rPr>
        <w:t>, включающие обширные лесные участки.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C0007A">
        <w:t xml:space="preserve">В северной части </w:t>
      </w:r>
      <w:r w:rsidR="00C0007A" w:rsidRPr="00C0007A">
        <w:t xml:space="preserve">планируемой </w:t>
      </w:r>
      <w:r w:rsidRPr="00C0007A">
        <w:t xml:space="preserve">территории вдоль </w:t>
      </w:r>
      <w:proofErr w:type="spellStart"/>
      <w:r w:rsidRPr="00C0007A">
        <w:t>Гусинобродского</w:t>
      </w:r>
      <w:proofErr w:type="spellEnd"/>
      <w:r w:rsidRPr="00C0007A">
        <w:t xml:space="preserve"> шоссе расположены: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участок многоквартирной жилой застройки (преимущественно трехэтажные жилые дома);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малоэтажная индивидуальная жилая застройка;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исправительная колония и во</w:t>
      </w:r>
      <w:r w:rsidR="00855786">
        <w:t>йсков</w:t>
      </w:r>
      <w:r w:rsidRPr="00BA446E">
        <w:t>ая часть.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 xml:space="preserve">В восточной части </w:t>
      </w:r>
      <w:r w:rsidR="00C0007A" w:rsidRPr="00C0007A">
        <w:t xml:space="preserve">планируемой </w:t>
      </w:r>
      <w:r w:rsidRPr="00C0007A">
        <w:t>территории</w:t>
      </w:r>
      <w:r w:rsidRPr="00BA446E">
        <w:t xml:space="preserve"> располагается Новосибирская теплоэлектроцентраль </w:t>
      </w:r>
      <w:r w:rsidR="00855786" w:rsidRPr="00BA446E">
        <w:t>(далее</w:t>
      </w:r>
      <w:r w:rsidR="00855786">
        <w:t xml:space="preserve"> </w:t>
      </w:r>
      <w:r w:rsidR="00855786" w:rsidRPr="00BA446E">
        <w:t>– ТЭЦ)</w:t>
      </w:r>
      <w:r w:rsidR="00855786">
        <w:t xml:space="preserve"> </w:t>
      </w:r>
      <w:r w:rsidRPr="00BA446E">
        <w:t>№ 5, от</w:t>
      </w:r>
      <w:r w:rsidR="00855786">
        <w:t xml:space="preserve">работанные </w:t>
      </w:r>
      <w:proofErr w:type="spellStart"/>
      <w:r w:rsidR="00855786">
        <w:t>золоотвалы</w:t>
      </w:r>
      <w:proofErr w:type="spellEnd"/>
      <w:r w:rsidR="00855786">
        <w:t>, а также пр</w:t>
      </w:r>
      <w:r w:rsidR="00855786">
        <w:t>о</w:t>
      </w:r>
      <w:r w:rsidR="00855786">
        <w:t>изводственные зоны</w:t>
      </w:r>
      <w:r w:rsidRPr="00BA446E">
        <w:t>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 xml:space="preserve">В южной части </w:t>
      </w:r>
      <w:r w:rsidR="00C0007A">
        <w:t>планируемой территории</w:t>
      </w:r>
      <w:r w:rsidRPr="00BA446E">
        <w:t xml:space="preserve"> размещаются: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территория бывшей агрофирмы, часть которой в настоящее время арендуе</w:t>
      </w:r>
      <w:r w:rsidRPr="00BA446E">
        <w:t>т</w:t>
      </w:r>
      <w:r w:rsidRPr="00BA446E">
        <w:t>ся сторонними организациями;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малоэтажная индивидуальная жилая застройка;</w:t>
      </w:r>
    </w:p>
    <w:p w:rsidR="0046142C" w:rsidRPr="00BA446E" w:rsidRDefault="00855786" w:rsidP="0046142C">
      <w:pPr>
        <w:shd w:val="clear" w:color="auto" w:fill="FFFFFF"/>
        <w:ind w:right="-283" w:firstLine="720"/>
      </w:pPr>
      <w:r>
        <w:lastRenderedPageBreak/>
        <w:t>горнолыжный клуб «</w:t>
      </w:r>
      <w:proofErr w:type="spellStart"/>
      <w:r>
        <w:t>Корел-Иня</w:t>
      </w:r>
      <w:proofErr w:type="spellEnd"/>
      <w:r>
        <w:t>»;</w:t>
      </w:r>
    </w:p>
    <w:p w:rsidR="0046142C" w:rsidRPr="00BA446E" w:rsidRDefault="0046142C" w:rsidP="00C0007A">
      <w:pPr>
        <w:ind w:right="-283" w:firstLine="720"/>
      </w:pPr>
      <w:r w:rsidRPr="00BA446E">
        <w:t>коммунально-складские объекты.</w:t>
      </w:r>
    </w:p>
    <w:p w:rsidR="0046142C" w:rsidRPr="00BA446E" w:rsidRDefault="0046142C" w:rsidP="00C0007A">
      <w:pPr>
        <w:ind w:right="-283" w:firstLine="720"/>
      </w:pPr>
      <w:proofErr w:type="gramStart"/>
      <w:r w:rsidRPr="00BA446E">
        <w:t xml:space="preserve">В западной части </w:t>
      </w:r>
      <w:r w:rsidR="00C0007A">
        <w:t xml:space="preserve">планируемой территории </w:t>
      </w:r>
      <w:r w:rsidRPr="00BA446E">
        <w:t>вдоль ул. Выборной располож</w:t>
      </w:r>
      <w:r w:rsidRPr="00BA446E">
        <w:t>е</w:t>
      </w:r>
      <w:r w:rsidRPr="00BA446E">
        <w:t>ны:</w:t>
      </w:r>
      <w:proofErr w:type="gramEnd"/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формирующийся жилой район многоэтажной застройки с развитой инфр</w:t>
      </w:r>
      <w:r w:rsidRPr="00BA446E">
        <w:t>а</w:t>
      </w:r>
      <w:r w:rsidRPr="00BA446E">
        <w:t>структурой;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индивидуальная малоэтажная застройка;</w:t>
      </w:r>
    </w:p>
    <w:p w:rsidR="0046142C" w:rsidRPr="00BA446E" w:rsidRDefault="00ED60EC" w:rsidP="0046142C">
      <w:pPr>
        <w:shd w:val="clear" w:color="auto" w:fill="FFFFFF"/>
        <w:ind w:right="-283" w:firstLine="720"/>
      </w:pPr>
      <w:r>
        <w:t>ф</w:t>
      </w:r>
      <w:r w:rsidR="00855786">
        <w:t xml:space="preserve">едеральное государственное бюджетное учреждение высшего образования </w:t>
      </w:r>
      <w:r w:rsidR="0046142C" w:rsidRPr="00BA446E">
        <w:t>Новосибирский государственный пе</w:t>
      </w:r>
      <w:r w:rsidR="005A3BAB">
        <w:t>дагогический университет (далее </w:t>
      </w:r>
      <w:r w:rsidR="0046142C" w:rsidRPr="00BA446E">
        <w:t>– НГПУ);</w:t>
      </w:r>
    </w:p>
    <w:p w:rsidR="0046142C" w:rsidRPr="00BA446E" w:rsidRDefault="00ED60EC" w:rsidP="0046142C">
      <w:pPr>
        <w:shd w:val="clear" w:color="auto" w:fill="FFFFFF"/>
        <w:ind w:right="-283" w:firstLine="720"/>
      </w:pPr>
      <w:r>
        <w:t>ф</w:t>
      </w:r>
      <w:r w:rsidR="00855786">
        <w:t>едеральное государственное бюджетное учреждение высшего образования</w:t>
      </w:r>
      <w:r w:rsidR="00855786" w:rsidRPr="00BA446E">
        <w:t xml:space="preserve"> </w:t>
      </w:r>
      <w:r w:rsidR="0046142C" w:rsidRPr="00BA446E">
        <w:t>Новосибирский колледж телекоммуникаций и информатики Сибирского госуда</w:t>
      </w:r>
      <w:r w:rsidR="0046142C" w:rsidRPr="00BA446E">
        <w:t>р</w:t>
      </w:r>
      <w:r w:rsidR="0046142C" w:rsidRPr="00BA446E">
        <w:t>ственного университета телекоммуникаций и информатики (далее</w:t>
      </w:r>
      <w:r w:rsidR="005A3BAB">
        <w:t xml:space="preserve"> – </w:t>
      </w:r>
      <w:proofErr w:type="spellStart"/>
      <w:r w:rsidR="0046142C" w:rsidRPr="00BA446E">
        <w:t>СибГУТИ</w:t>
      </w:r>
      <w:proofErr w:type="spellEnd"/>
      <w:r w:rsidR="0046142C" w:rsidRPr="00BA446E">
        <w:t>);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электрическая подстанция (далее – ПС) 220 кВ «Восточная»;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территория перспективного комплекса для технических видов спорта.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 xml:space="preserve">Вдоль юго-западной границы </w:t>
      </w:r>
      <w:r w:rsidR="00BE758D">
        <w:t>планируемой территории</w:t>
      </w:r>
      <w:r w:rsidR="00BE758D" w:rsidRPr="00BA446E">
        <w:t xml:space="preserve"> </w:t>
      </w:r>
      <w:r w:rsidRPr="00BA446E">
        <w:t xml:space="preserve">расположен </w:t>
      </w:r>
      <w:proofErr w:type="spellStart"/>
      <w:r w:rsidRPr="00BA446E">
        <w:t>Ин</w:t>
      </w:r>
      <w:r w:rsidRPr="00BA446E">
        <w:t>ю</w:t>
      </w:r>
      <w:r w:rsidRPr="00BA446E">
        <w:t>шенский</w:t>
      </w:r>
      <w:proofErr w:type="spellEnd"/>
      <w:r w:rsidRPr="00BA446E">
        <w:t xml:space="preserve"> бор.</w:t>
      </w:r>
    </w:p>
    <w:p w:rsidR="0046142C" w:rsidRPr="00BA446E" w:rsidRDefault="00855786" w:rsidP="0046142C">
      <w:pPr>
        <w:shd w:val="clear" w:color="auto" w:fill="FFFFFF"/>
        <w:ind w:right="-283" w:firstLine="720"/>
      </w:pPr>
      <w:r>
        <w:t>Часть планируемой т</w:t>
      </w:r>
      <w:r w:rsidR="0046142C" w:rsidRPr="00BA446E">
        <w:t>ерритори</w:t>
      </w:r>
      <w:r>
        <w:t xml:space="preserve">и, занятая </w:t>
      </w:r>
      <w:r w:rsidR="0046142C" w:rsidRPr="00BA446E">
        <w:t>жилой застройк</w:t>
      </w:r>
      <w:r>
        <w:t>ой</w:t>
      </w:r>
      <w:r w:rsidR="0046142C" w:rsidRPr="00BA446E">
        <w:t xml:space="preserve"> вдоль ул. Выборной</w:t>
      </w:r>
      <w:r w:rsidR="000A4805">
        <w:t>,</w:t>
      </w:r>
      <w:r w:rsidR="0046142C" w:rsidRPr="00BA446E">
        <w:t xml:space="preserve"> имеет стандартную для районов массовой селитебной застройки схему функционально-планировочной организации. Это выражается в размещ</w:t>
      </w:r>
      <w:r w:rsidR="0046142C" w:rsidRPr="00BA446E">
        <w:t>е</w:t>
      </w:r>
      <w:r w:rsidR="0046142C" w:rsidRPr="00BA446E">
        <w:t xml:space="preserve">нии учреждений </w:t>
      </w:r>
      <w:r>
        <w:t>коммунально</w:t>
      </w:r>
      <w:r w:rsidR="0046142C" w:rsidRPr="00BA446E">
        <w:t xml:space="preserve">-бытового </w:t>
      </w:r>
      <w:r>
        <w:t>назначения</w:t>
      </w:r>
      <w:r w:rsidR="0046142C" w:rsidRPr="00BA446E">
        <w:t xml:space="preserve"> (магазины, аптеки и другие объекты) вдоль улиц по периметру района</w:t>
      </w:r>
      <w:r w:rsidR="00B61E63">
        <w:t xml:space="preserve"> </w:t>
      </w:r>
      <w:r w:rsidR="007C7137">
        <w:t>240</w:t>
      </w:r>
      <w:r w:rsidR="00B61E63">
        <w:t>.01</w:t>
      </w:r>
      <w:r w:rsidR="0046142C" w:rsidRPr="00BA446E">
        <w:t>, тогда как территории объектов социально</w:t>
      </w:r>
      <w:r>
        <w:t>-культурного</w:t>
      </w:r>
      <w:r w:rsidR="0046142C" w:rsidRPr="00BA446E">
        <w:t xml:space="preserve"> </w:t>
      </w:r>
      <w:r>
        <w:t>назначения</w:t>
      </w:r>
      <w:r w:rsidR="0046142C" w:rsidRPr="00BA446E">
        <w:t xml:space="preserve"> (</w:t>
      </w:r>
      <w:r>
        <w:t>дошкольные образовательные организации</w:t>
      </w:r>
      <w:r w:rsidR="0046142C" w:rsidRPr="00BA446E">
        <w:t xml:space="preserve">, </w:t>
      </w:r>
      <w:r>
        <w:t>общеобразовательные организации</w:t>
      </w:r>
      <w:r w:rsidR="0046142C" w:rsidRPr="00BA446E">
        <w:t>, поликлиника) размещены в центре жилых кварталов</w:t>
      </w:r>
      <w:r w:rsidR="00B61E63">
        <w:t xml:space="preserve"> </w:t>
      </w:r>
      <w:r w:rsidR="007C7137">
        <w:t>240</w:t>
      </w:r>
      <w:r w:rsidR="00B61E63">
        <w:t xml:space="preserve">.01.04.01, </w:t>
      </w:r>
      <w:r w:rsidR="007C7137">
        <w:t>240</w:t>
      </w:r>
      <w:r w:rsidR="00B61E63">
        <w:t>.01.01.01</w:t>
      </w:r>
      <w:r w:rsidR="0046142C" w:rsidRPr="00BA446E">
        <w:t>.</w:t>
      </w:r>
    </w:p>
    <w:p w:rsidR="0046142C" w:rsidRDefault="0046142C" w:rsidP="00B61E63">
      <w:pPr>
        <w:shd w:val="clear" w:color="auto" w:fill="FFFFFF"/>
        <w:ind w:right="-283" w:firstLine="720"/>
      </w:pPr>
      <w:r w:rsidRPr="00BA446E">
        <w:t>Баланс существующего использования</w:t>
      </w:r>
      <w:r w:rsidR="00B61E63">
        <w:t xml:space="preserve"> планируемой</w:t>
      </w:r>
      <w:r w:rsidRPr="00BA446E">
        <w:t xml:space="preserve"> территории пр</w:t>
      </w:r>
      <w:r>
        <w:t>иведен</w:t>
      </w:r>
      <w:r w:rsidRPr="00BA446E">
        <w:t xml:space="preserve"> в таблице 1.</w:t>
      </w:r>
    </w:p>
    <w:p w:rsidR="00F23B1A" w:rsidRPr="00BA446E" w:rsidRDefault="00F23B1A" w:rsidP="00B61E63">
      <w:pPr>
        <w:shd w:val="clear" w:color="auto" w:fill="FFFFFF"/>
        <w:ind w:right="-283" w:firstLine="720"/>
        <w:rPr>
          <w:szCs w:val="28"/>
        </w:rPr>
      </w:pPr>
    </w:p>
    <w:p w:rsidR="0046142C" w:rsidRPr="00BA446E" w:rsidRDefault="0046142C" w:rsidP="0046142C">
      <w:pPr>
        <w:pStyle w:val="Sf1"/>
        <w:jc w:val="right"/>
      </w:pPr>
      <w:bookmarkStart w:id="1" w:name="_Toc483472308"/>
      <w:r w:rsidRPr="00BA446E">
        <w:t>Таблица 1</w:t>
      </w:r>
      <w:bookmarkEnd w:id="1"/>
    </w:p>
    <w:p w:rsidR="0046142C" w:rsidRPr="00BA446E" w:rsidRDefault="0046142C" w:rsidP="0046142C">
      <w:pPr>
        <w:pStyle w:val="Sf1"/>
      </w:pPr>
    </w:p>
    <w:p w:rsidR="00F86E13" w:rsidRPr="00BA446E" w:rsidRDefault="00F86E13" w:rsidP="00F86E13">
      <w:pPr>
        <w:pStyle w:val="Sf1"/>
        <w:ind w:firstLine="0"/>
        <w:jc w:val="center"/>
      </w:pPr>
      <w:bookmarkStart w:id="2" w:name="_Toc483472309"/>
      <w:r w:rsidRPr="00BA446E">
        <w:t xml:space="preserve">Баланс существующего использования </w:t>
      </w:r>
      <w:r>
        <w:t xml:space="preserve">планируемой </w:t>
      </w:r>
      <w:r w:rsidRPr="00BA446E">
        <w:t>территории</w:t>
      </w:r>
      <w:bookmarkEnd w:id="2"/>
    </w:p>
    <w:p w:rsidR="00F86E13" w:rsidRPr="00BA446E" w:rsidRDefault="00F86E13" w:rsidP="00F86E13">
      <w:pPr>
        <w:ind w:right="-283" w:firstLine="0"/>
        <w:jc w:val="center"/>
        <w:outlineLvl w:val="0"/>
        <w:rPr>
          <w:szCs w:val="28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34"/>
        <w:gridCol w:w="6132"/>
        <w:gridCol w:w="1537"/>
        <w:gridCol w:w="1426"/>
      </w:tblGrid>
      <w:tr w:rsidR="00F86E13" w:rsidRPr="00ED60EC" w:rsidTr="00F23B1A">
        <w:trPr>
          <w:trHeight w:val="352"/>
          <w:tblHeader/>
        </w:trPr>
        <w:tc>
          <w:tcPr>
            <w:tcW w:w="420" w:type="pct"/>
            <w:vAlign w:val="center"/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№</w:t>
            </w:r>
          </w:p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ED60EC">
              <w:rPr>
                <w:szCs w:val="28"/>
              </w:rPr>
              <w:t>п</w:t>
            </w:r>
            <w:proofErr w:type="spellEnd"/>
            <w:proofErr w:type="gramEnd"/>
            <w:r w:rsidRPr="00ED60EC">
              <w:rPr>
                <w:szCs w:val="28"/>
              </w:rPr>
              <w:t>/</w:t>
            </w:r>
            <w:proofErr w:type="spellStart"/>
            <w:r w:rsidRPr="00ED60EC">
              <w:rPr>
                <w:szCs w:val="28"/>
              </w:rPr>
              <w:t>п</w:t>
            </w:r>
            <w:proofErr w:type="spellEnd"/>
          </w:p>
        </w:tc>
        <w:tc>
          <w:tcPr>
            <w:tcW w:w="3088" w:type="pct"/>
          </w:tcPr>
          <w:p w:rsidR="00F86E13" w:rsidRPr="00ED60EC" w:rsidRDefault="00F86E13" w:rsidP="00F23B1A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Показатель</w:t>
            </w:r>
          </w:p>
        </w:tc>
        <w:tc>
          <w:tcPr>
            <w:tcW w:w="7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23B1A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 xml:space="preserve">Площадь, </w:t>
            </w:r>
            <w:proofErr w:type="gramStart"/>
            <w:r w:rsidRPr="00ED60EC">
              <w:rPr>
                <w:szCs w:val="28"/>
              </w:rPr>
              <w:t>га</w:t>
            </w:r>
            <w:proofErr w:type="gramEnd"/>
          </w:p>
        </w:tc>
        <w:tc>
          <w:tcPr>
            <w:tcW w:w="7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Процент</w:t>
            </w:r>
          </w:p>
        </w:tc>
      </w:tr>
    </w:tbl>
    <w:p w:rsidR="00F86E13" w:rsidRPr="00ED60EC" w:rsidRDefault="00F86E13" w:rsidP="00F86E13">
      <w:pPr>
        <w:rPr>
          <w:sz w:val="2"/>
          <w:szCs w:val="2"/>
        </w:rPr>
      </w:pPr>
    </w:p>
    <w:tbl>
      <w:tblPr>
        <w:tblW w:w="5090" w:type="pct"/>
        <w:tblCellMar>
          <w:left w:w="0" w:type="dxa"/>
          <w:right w:w="0" w:type="dxa"/>
        </w:tblCellMar>
        <w:tblLook w:val="0000"/>
      </w:tblPr>
      <w:tblGrid>
        <w:gridCol w:w="834"/>
        <w:gridCol w:w="6132"/>
        <w:gridCol w:w="1537"/>
        <w:gridCol w:w="1426"/>
      </w:tblGrid>
      <w:tr w:rsidR="00F86E13" w:rsidRPr="00ED60EC" w:rsidTr="00F86E13">
        <w:trPr>
          <w:tblHeader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 xml:space="preserve">Общая площадь планируемой территории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1539</w:t>
            </w:r>
            <w:r w:rsidRPr="00ED60EC">
              <w:rPr>
                <w:szCs w:val="28"/>
              </w:rPr>
              <w:t>,0</w:t>
            </w:r>
            <w:r>
              <w:rPr>
                <w:szCs w:val="28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100,0</w:t>
            </w:r>
            <w:r>
              <w:rPr>
                <w:szCs w:val="28"/>
              </w:rPr>
              <w:t>0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rPr>
                <w:szCs w:val="28"/>
              </w:rPr>
            </w:pPr>
            <w:r w:rsidRPr="00610B05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174,25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11,32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rPr>
                <w:szCs w:val="28"/>
              </w:rPr>
            </w:pPr>
            <w:r w:rsidRPr="00610B05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0,6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0,04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9B01F1" w:rsidRDefault="00721FF2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среднего профессиональн</w:t>
            </w:r>
            <w:r>
              <w:rPr>
                <w:szCs w:val="28"/>
              </w:rPr>
              <w:t xml:space="preserve">ого и высшего </w:t>
            </w:r>
            <w:r w:rsidRPr="00630C5A">
              <w:rPr>
                <w:szCs w:val="28"/>
              </w:rPr>
              <w:t>образования, научно-исследовательских организаций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28,23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1,83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2.3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8E7383" w:rsidRDefault="00F86E13" w:rsidP="00F86E13">
            <w:pPr>
              <w:ind w:firstLine="0"/>
              <w:rPr>
                <w:szCs w:val="28"/>
              </w:rPr>
            </w:pPr>
            <w:r w:rsidRPr="008E7383">
              <w:rPr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8E7383">
              <w:rPr>
                <w:szCs w:val="28"/>
              </w:rPr>
              <w:t>а</w:t>
            </w:r>
            <w:r w:rsidRPr="008E7383">
              <w:rPr>
                <w:szCs w:val="28"/>
              </w:rPr>
              <w:t>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8E7383" w:rsidRDefault="00F86E13" w:rsidP="00F86E13">
            <w:pPr>
              <w:ind w:firstLine="0"/>
              <w:jc w:val="center"/>
              <w:rPr>
                <w:szCs w:val="28"/>
              </w:rPr>
            </w:pPr>
            <w:r w:rsidRPr="008E7383">
              <w:rPr>
                <w:szCs w:val="28"/>
              </w:rPr>
              <w:t>8,79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0,57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2.4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124,04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8,06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2.5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Зона специализированной общественно-деловой </w:t>
            </w:r>
            <w:r>
              <w:rPr>
                <w:szCs w:val="28"/>
              </w:rPr>
              <w:lastRenderedPageBreak/>
              <w:t>застройки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12,59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0,82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lastRenderedPageBreak/>
              <w:t>3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Жилые зоны,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201,62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13,10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застройки средне- и многоэтажными ж</w:t>
            </w:r>
            <w:r w:rsidRPr="00ED60EC">
              <w:rPr>
                <w:szCs w:val="28"/>
              </w:rPr>
              <w:t>и</w:t>
            </w:r>
            <w:r w:rsidRPr="00ED60EC">
              <w:rPr>
                <w:szCs w:val="28"/>
              </w:rPr>
              <w:t>лыми домами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130,42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8,47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9B01F1" w:rsidRDefault="00F86E13" w:rsidP="00F86E13">
            <w:pPr>
              <w:ind w:firstLine="0"/>
              <w:rPr>
                <w:szCs w:val="28"/>
              </w:rPr>
            </w:pPr>
            <w:r w:rsidRPr="009B01F1">
              <w:rPr>
                <w:szCs w:val="28"/>
              </w:rPr>
              <w:t>Зона застройки индивидуальными и малоэта</w:t>
            </w:r>
            <w:r w:rsidRPr="009B01F1">
              <w:rPr>
                <w:szCs w:val="28"/>
              </w:rPr>
              <w:t>ж</w:t>
            </w:r>
            <w:r w:rsidRPr="009B01F1">
              <w:rPr>
                <w:szCs w:val="28"/>
              </w:rPr>
              <w:t xml:space="preserve">ными жилыми домами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9B01F1" w:rsidRDefault="00F86E13" w:rsidP="00F86E13">
            <w:pPr>
              <w:ind w:firstLine="0"/>
              <w:jc w:val="center"/>
              <w:rPr>
                <w:szCs w:val="28"/>
              </w:rPr>
            </w:pPr>
            <w:r w:rsidRPr="009B01F1">
              <w:rPr>
                <w:szCs w:val="28"/>
              </w:rPr>
              <w:t>71,20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01A7C" w:rsidRDefault="00F86E13" w:rsidP="00F86E13">
            <w:pPr>
              <w:ind w:firstLine="0"/>
              <w:jc w:val="center"/>
              <w:rPr>
                <w:szCs w:val="28"/>
              </w:rPr>
            </w:pPr>
            <w:r w:rsidRPr="00101A7C">
              <w:rPr>
                <w:szCs w:val="28"/>
              </w:rPr>
              <w:t>4,63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специального назначения,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27,44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1,78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военных и иных режимных объектов и те</w:t>
            </w:r>
            <w:r w:rsidRPr="00ED60EC">
              <w:rPr>
                <w:szCs w:val="28"/>
              </w:rPr>
              <w:t>р</w:t>
            </w:r>
            <w:r w:rsidRPr="00ED60EC">
              <w:rPr>
                <w:szCs w:val="28"/>
              </w:rPr>
              <w:t>риторий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27,44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1,78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214,67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13,95</w:t>
            </w:r>
          </w:p>
        </w:tc>
      </w:tr>
      <w:tr w:rsidR="00173C31" w:rsidRPr="00ED60EC" w:rsidTr="00F86E13">
        <w:trPr>
          <w:cantSplit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31" w:rsidRPr="00ED60EC" w:rsidRDefault="00173C31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2061AC" w:rsidRDefault="00173C31" w:rsidP="006E3E5D">
            <w:pPr>
              <w:ind w:right="-2" w:firstLine="0"/>
              <w:rPr>
                <w:szCs w:val="28"/>
              </w:rPr>
            </w:pPr>
            <w:r w:rsidRPr="00ED60EC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FF129D" w:rsidRDefault="00173C31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130,10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FF129D" w:rsidRDefault="00173C31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8,45</w:t>
            </w:r>
          </w:p>
        </w:tc>
      </w:tr>
      <w:tr w:rsidR="00173C31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31" w:rsidRPr="00ED60EC" w:rsidRDefault="00173C31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630C5A" w:rsidRDefault="00173C31" w:rsidP="006E3E5D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FF129D" w:rsidRDefault="00173C31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84,57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FF129D" w:rsidRDefault="00173C31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5,50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bookmarkStart w:id="3" w:name="_Hlk325554070"/>
            <w:r w:rsidRPr="00ED60EC">
              <w:rPr>
                <w:szCs w:val="28"/>
              </w:rPr>
              <w:t>6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546,61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FF129D" w:rsidRDefault="00F86E13" w:rsidP="00F86E13">
            <w:pPr>
              <w:ind w:firstLine="0"/>
              <w:jc w:val="center"/>
              <w:rPr>
                <w:szCs w:val="28"/>
              </w:rPr>
            </w:pPr>
            <w:r w:rsidRPr="00FF129D">
              <w:rPr>
                <w:szCs w:val="28"/>
              </w:rPr>
              <w:t>35,52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природная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93A7D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538,94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35,02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озеленения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93A7D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7,67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0,50</w:t>
            </w:r>
          </w:p>
        </w:tc>
      </w:tr>
      <w:bookmarkEnd w:id="3"/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7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объектов сельскохозяйственного использ</w:t>
            </w:r>
            <w:r w:rsidRPr="00ED60EC">
              <w:rPr>
                <w:szCs w:val="28"/>
              </w:rPr>
              <w:t>о</w:t>
            </w:r>
            <w:r w:rsidRPr="00ED60EC">
              <w:rPr>
                <w:szCs w:val="28"/>
              </w:rPr>
              <w:t>вания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8E7383" w:rsidRDefault="00F86E13" w:rsidP="00F86E13">
            <w:pPr>
              <w:ind w:firstLine="0"/>
              <w:jc w:val="center"/>
              <w:rPr>
                <w:szCs w:val="28"/>
              </w:rPr>
            </w:pPr>
            <w:r w:rsidRPr="008E7383">
              <w:rPr>
                <w:szCs w:val="28"/>
              </w:rPr>
              <w:t>10,08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0,65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Территория садовых некоммерческих товар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ществ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86FA5" w:rsidRDefault="00F86E13" w:rsidP="00F86E13">
            <w:pPr>
              <w:ind w:firstLine="0"/>
              <w:jc w:val="center"/>
              <w:rPr>
                <w:szCs w:val="28"/>
              </w:rPr>
            </w:pPr>
            <w:r w:rsidRPr="00186FA5">
              <w:rPr>
                <w:szCs w:val="28"/>
              </w:rPr>
              <w:t>4,03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0,26</w:t>
            </w:r>
          </w:p>
        </w:tc>
      </w:tr>
      <w:tr w:rsidR="00F86E13" w:rsidRPr="00ED60EC" w:rsidTr="00F86E13">
        <w:tc>
          <w:tcPr>
            <w:tcW w:w="4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0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Зоны инженерной и транспортной инфрастру</w:t>
            </w:r>
            <w:r w:rsidRPr="00ED60EC">
              <w:rPr>
                <w:szCs w:val="28"/>
              </w:rPr>
              <w:t>к</w:t>
            </w:r>
            <w:r w:rsidRPr="00ED60EC">
              <w:rPr>
                <w:szCs w:val="28"/>
              </w:rPr>
              <w:t>тур, в том числе:</w:t>
            </w:r>
          </w:p>
        </w:tc>
        <w:tc>
          <w:tcPr>
            <w:tcW w:w="7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86FA5" w:rsidRDefault="00F86E13" w:rsidP="00F86E13">
            <w:pPr>
              <w:ind w:firstLine="0"/>
              <w:jc w:val="center"/>
              <w:rPr>
                <w:szCs w:val="28"/>
              </w:rPr>
            </w:pPr>
            <w:r w:rsidRPr="00186FA5">
              <w:rPr>
                <w:szCs w:val="28"/>
              </w:rPr>
              <w:t>360,30</w:t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23,4</w:t>
            </w:r>
            <w:r>
              <w:rPr>
                <w:szCs w:val="28"/>
              </w:rPr>
              <w:t>2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ED60EC">
              <w:rPr>
                <w:szCs w:val="28"/>
              </w:rPr>
              <w:t>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улично-дорожной сети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186FA5" w:rsidRDefault="00F86E13" w:rsidP="00F86E13">
            <w:pPr>
              <w:ind w:firstLine="0"/>
              <w:jc w:val="center"/>
              <w:rPr>
                <w:szCs w:val="28"/>
              </w:rPr>
            </w:pPr>
            <w:r w:rsidRPr="00186FA5">
              <w:rPr>
                <w:szCs w:val="28"/>
              </w:rPr>
              <w:t>238,82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15,52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Pr="00ED60EC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ED60EC">
              <w:rPr>
                <w:szCs w:val="28"/>
              </w:rPr>
              <w:t>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ED60EC" w:rsidRDefault="00F86E13" w:rsidP="00F86E13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10B05" w:rsidRDefault="00F86E13" w:rsidP="00F86E13">
            <w:pPr>
              <w:ind w:firstLine="0"/>
              <w:jc w:val="center"/>
              <w:rPr>
                <w:szCs w:val="28"/>
              </w:rPr>
            </w:pPr>
            <w:r w:rsidRPr="00610B05">
              <w:rPr>
                <w:szCs w:val="28"/>
              </w:rPr>
              <w:t>114,37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7,43</w:t>
            </w:r>
          </w:p>
        </w:tc>
      </w:tr>
      <w:tr w:rsidR="00F86E13" w:rsidRPr="00ED60EC" w:rsidTr="00F86E13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13" w:rsidRDefault="00F86E13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9.3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8E7383" w:rsidRDefault="00F86E13" w:rsidP="00F86E13">
            <w:pPr>
              <w:ind w:firstLine="0"/>
              <w:rPr>
                <w:szCs w:val="28"/>
              </w:rPr>
            </w:pPr>
            <w:r w:rsidRPr="008E7383">
              <w:rPr>
                <w:szCs w:val="28"/>
              </w:rPr>
              <w:t>Зона стоянок легковых автомобилей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8E7383" w:rsidRDefault="00F86E13" w:rsidP="00F86E13">
            <w:pPr>
              <w:ind w:firstLine="0"/>
              <w:jc w:val="center"/>
              <w:rPr>
                <w:szCs w:val="28"/>
              </w:rPr>
            </w:pPr>
            <w:r w:rsidRPr="008E7383">
              <w:rPr>
                <w:szCs w:val="28"/>
              </w:rPr>
              <w:t>7,11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A1E19" w:rsidRDefault="00F86E13" w:rsidP="00F86E13">
            <w:pPr>
              <w:ind w:firstLine="0"/>
              <w:jc w:val="center"/>
              <w:rPr>
                <w:szCs w:val="28"/>
              </w:rPr>
            </w:pPr>
            <w:r w:rsidRPr="006A1E19">
              <w:rPr>
                <w:szCs w:val="28"/>
              </w:rPr>
              <w:t>0,4</w:t>
            </w:r>
            <w:r>
              <w:rPr>
                <w:szCs w:val="28"/>
              </w:rPr>
              <w:t>7</w:t>
            </w:r>
          </w:p>
        </w:tc>
      </w:tr>
    </w:tbl>
    <w:p w:rsidR="0046142C" w:rsidRPr="00BA446E" w:rsidRDefault="0046142C" w:rsidP="0046142C">
      <w:pPr>
        <w:ind w:right="-2" w:firstLine="700"/>
        <w:jc w:val="left"/>
        <w:rPr>
          <w:highlight w:val="cyan"/>
        </w:rPr>
      </w:pPr>
    </w:p>
    <w:p w:rsidR="00ED60EC" w:rsidRDefault="0046142C" w:rsidP="0046142C">
      <w:pPr>
        <w:ind w:right="-2" w:firstLine="0"/>
        <w:jc w:val="center"/>
        <w:outlineLvl w:val="0"/>
        <w:rPr>
          <w:b/>
        </w:rPr>
      </w:pPr>
      <w:bookmarkStart w:id="4" w:name="_Toc483472488"/>
      <w:r w:rsidRPr="00BA446E">
        <w:rPr>
          <w:b/>
        </w:rPr>
        <w:t xml:space="preserve">2. Основные направления градостроительного развития </w:t>
      </w:r>
    </w:p>
    <w:p w:rsidR="0046142C" w:rsidRPr="00BA446E" w:rsidRDefault="003D47F1" w:rsidP="0046142C">
      <w:pPr>
        <w:ind w:right="-2" w:firstLine="0"/>
        <w:jc w:val="center"/>
        <w:outlineLvl w:val="0"/>
        <w:rPr>
          <w:b/>
        </w:rPr>
      </w:pPr>
      <w:r>
        <w:rPr>
          <w:b/>
        </w:rPr>
        <w:t xml:space="preserve">планируемой </w:t>
      </w:r>
      <w:r w:rsidR="0046142C" w:rsidRPr="00BA446E">
        <w:rPr>
          <w:b/>
        </w:rPr>
        <w:t>территории</w:t>
      </w:r>
      <w:bookmarkEnd w:id="4"/>
    </w:p>
    <w:p w:rsidR="0046142C" w:rsidRPr="00BA446E" w:rsidRDefault="0046142C" w:rsidP="0046142C">
      <w:pPr>
        <w:ind w:right="-2" w:firstLine="0"/>
        <w:jc w:val="center"/>
      </w:pPr>
    </w:p>
    <w:p w:rsidR="0046142C" w:rsidRPr="00BA446E" w:rsidRDefault="0046142C" w:rsidP="0046142C">
      <w:pPr>
        <w:ind w:right="-2" w:firstLine="0"/>
        <w:jc w:val="center"/>
        <w:outlineLvl w:val="0"/>
        <w:rPr>
          <w:b/>
        </w:rPr>
      </w:pPr>
      <w:bookmarkStart w:id="5" w:name="_Toc483472489"/>
      <w:r w:rsidRPr="00BA446E">
        <w:rPr>
          <w:b/>
        </w:rPr>
        <w:t>2.1. Основные положения</w:t>
      </w:r>
      <w:bookmarkEnd w:id="5"/>
    </w:p>
    <w:p w:rsidR="0046142C" w:rsidRPr="00BA446E" w:rsidRDefault="0046142C" w:rsidP="0046142C">
      <w:pPr>
        <w:ind w:right="-283"/>
      </w:pPr>
    </w:p>
    <w:p w:rsidR="0046142C" w:rsidRPr="00BA446E" w:rsidRDefault="0046142C" w:rsidP="0046142C">
      <w:pPr>
        <w:ind w:right="-283"/>
      </w:pPr>
      <w:r w:rsidRPr="00BA446E">
        <w:t>Проект планировки выполнен с целью выделения эл</w:t>
      </w:r>
      <w:r w:rsidR="00513BA9">
        <w:t>ементов планировочной структуры</w:t>
      </w:r>
      <w:r w:rsidRPr="00BA446E">
        <w:t>, установления характеристик планируемого развития элементов пл</w:t>
      </w:r>
      <w:r w:rsidRPr="00BA446E">
        <w:t>а</w:t>
      </w:r>
      <w:r w:rsidRPr="00BA446E">
        <w:t xml:space="preserve">нировочной структуры – микрорайонов и кварталов. </w:t>
      </w:r>
    </w:p>
    <w:p w:rsidR="0046142C" w:rsidRPr="00BA446E" w:rsidRDefault="0046142C" w:rsidP="0046142C">
      <w:pPr>
        <w:ind w:right="-283"/>
      </w:pPr>
      <w:r w:rsidRPr="00BA446E">
        <w:t>Проектом планировки предусматриваются следующие основные меропри</w:t>
      </w:r>
      <w:r w:rsidRPr="00BA446E">
        <w:t>я</w:t>
      </w:r>
      <w:r w:rsidRPr="00BA446E">
        <w:t xml:space="preserve">тия по развитию </w:t>
      </w:r>
      <w:r w:rsidR="00513BA9">
        <w:t xml:space="preserve">планируемой </w:t>
      </w:r>
      <w:r w:rsidRPr="00BA446E">
        <w:t>территории:</w:t>
      </w:r>
    </w:p>
    <w:p w:rsidR="0046142C" w:rsidRPr="00BA446E" w:rsidRDefault="0046142C" w:rsidP="0046142C">
      <w:pPr>
        <w:ind w:right="-283"/>
      </w:pPr>
      <w:r w:rsidRPr="00BA446E">
        <w:t>развитие существующей зоны многоэтажной застройки, а именно заверш</w:t>
      </w:r>
      <w:r w:rsidRPr="00BA446E">
        <w:t>е</w:t>
      </w:r>
      <w:r w:rsidRPr="00BA446E">
        <w:t>ние застройки микрорай</w:t>
      </w:r>
      <w:r w:rsidR="00A53B31">
        <w:t>о</w:t>
      </w:r>
      <w:r w:rsidRPr="00BA446E">
        <w:t xml:space="preserve">нов </w:t>
      </w:r>
      <w:r w:rsidR="007C7137">
        <w:t>240</w:t>
      </w:r>
      <w:r w:rsidRPr="00BA446E">
        <w:t xml:space="preserve">.01.02, </w:t>
      </w:r>
      <w:r w:rsidR="007C7137">
        <w:t>240</w:t>
      </w:r>
      <w:r w:rsidRPr="00BA446E">
        <w:t xml:space="preserve">.01.04 </w:t>
      </w:r>
      <w:r w:rsidR="00DA1BF4" w:rsidRPr="00BA446E">
        <w:t>преимущественно</w:t>
      </w:r>
      <w:r w:rsidRPr="00BA446E">
        <w:t xml:space="preserve"> на свободной </w:t>
      </w:r>
      <w:r w:rsidR="003D47F1">
        <w:t xml:space="preserve">части планируемой </w:t>
      </w:r>
      <w:r w:rsidRPr="00BA446E">
        <w:t xml:space="preserve">территории; микрорайона </w:t>
      </w:r>
      <w:r w:rsidR="007C7137">
        <w:t>240</w:t>
      </w:r>
      <w:r w:rsidRPr="00BA446E">
        <w:t>.01.03 за сч</w:t>
      </w:r>
      <w:r w:rsidR="00BE758D">
        <w:t>е</w:t>
      </w:r>
      <w:r w:rsidRPr="00BA446E">
        <w:t xml:space="preserve">т </w:t>
      </w:r>
      <w:r w:rsidR="00B61E63">
        <w:t>ликвидации</w:t>
      </w:r>
      <w:r w:rsidRPr="00BA446E">
        <w:t xml:space="preserve"> инд</w:t>
      </w:r>
      <w:r w:rsidRPr="00BA446E">
        <w:t>и</w:t>
      </w:r>
      <w:r w:rsidRPr="00BA446E">
        <w:t>видуальной жилой зас</w:t>
      </w:r>
      <w:r w:rsidR="00A53B31">
        <w:t>т</w:t>
      </w:r>
      <w:r w:rsidRPr="00BA446E">
        <w:t>ройки;</w:t>
      </w:r>
    </w:p>
    <w:p w:rsidR="0046142C" w:rsidRPr="00BA446E" w:rsidRDefault="0046142C" w:rsidP="0046142C">
      <w:pPr>
        <w:ind w:right="-283"/>
      </w:pPr>
      <w:r w:rsidRPr="00BA446E">
        <w:t xml:space="preserve">строительство объектов обслуживания </w:t>
      </w:r>
      <w:r w:rsidR="00B61E63">
        <w:t xml:space="preserve">населения </w:t>
      </w:r>
      <w:proofErr w:type="spellStart"/>
      <w:r w:rsidRPr="00BA446E">
        <w:t>микрорайонного</w:t>
      </w:r>
      <w:proofErr w:type="spellEnd"/>
      <w:r w:rsidR="00DA1BF4">
        <w:t xml:space="preserve"> </w:t>
      </w:r>
      <w:r w:rsidRPr="00BA446E">
        <w:t>и райо</w:t>
      </w:r>
      <w:r w:rsidRPr="00BA446E">
        <w:t>н</w:t>
      </w:r>
      <w:r w:rsidRPr="00BA446E">
        <w:t xml:space="preserve">ного значения для обслуживания </w:t>
      </w:r>
      <w:r w:rsidR="00B61E63">
        <w:t xml:space="preserve">населения </w:t>
      </w:r>
      <w:r w:rsidRPr="00BA446E">
        <w:t>уже существующей застройки;</w:t>
      </w:r>
    </w:p>
    <w:p w:rsidR="0046142C" w:rsidRPr="00BA446E" w:rsidRDefault="0046142C" w:rsidP="0046142C">
      <w:pPr>
        <w:ind w:right="-283"/>
      </w:pPr>
      <w:r w:rsidRPr="00BA446E">
        <w:t xml:space="preserve">строительство микрорайона </w:t>
      </w:r>
      <w:r w:rsidR="007C7137">
        <w:t>240</w:t>
      </w:r>
      <w:r w:rsidRPr="00BA446E">
        <w:t>.01.05 комплексной многоэтажной застро</w:t>
      </w:r>
      <w:r w:rsidRPr="00BA446E">
        <w:t>й</w:t>
      </w:r>
      <w:r w:rsidRPr="00BA446E">
        <w:t>ки  на площадках ранее существовавших сельскохозяйстве</w:t>
      </w:r>
      <w:r w:rsidR="00A53B31">
        <w:t>н</w:t>
      </w:r>
      <w:r w:rsidRPr="00BA446E">
        <w:t>ных предприятий;</w:t>
      </w:r>
    </w:p>
    <w:p w:rsidR="0046142C" w:rsidRPr="00BA446E" w:rsidRDefault="0046142C" w:rsidP="0046142C">
      <w:pPr>
        <w:ind w:right="-283"/>
      </w:pPr>
      <w:r w:rsidRPr="00BA446E">
        <w:lastRenderedPageBreak/>
        <w:t>строительс</w:t>
      </w:r>
      <w:r w:rsidR="00BE758D">
        <w:t>т</w:t>
      </w:r>
      <w:r w:rsidRPr="00BA446E">
        <w:t xml:space="preserve">во микрорайона </w:t>
      </w:r>
      <w:r w:rsidR="007C7137">
        <w:t>240</w:t>
      </w:r>
      <w:r w:rsidRPr="00BA446E">
        <w:t xml:space="preserve">.01.08 комплексной малоэтажной и </w:t>
      </w:r>
      <w:proofErr w:type="spellStart"/>
      <w:r w:rsidRPr="00BA446E">
        <w:t>средн</w:t>
      </w:r>
      <w:r w:rsidRPr="00BA446E">
        <w:t>е</w:t>
      </w:r>
      <w:r w:rsidRPr="00BA446E">
        <w:t>этажной</w:t>
      </w:r>
      <w:proofErr w:type="spellEnd"/>
      <w:r w:rsidRPr="00BA446E">
        <w:t xml:space="preserve"> жилой застройки на территории </w:t>
      </w:r>
      <w:proofErr w:type="spellStart"/>
      <w:r w:rsidRPr="00BA446E">
        <w:t>рекультив</w:t>
      </w:r>
      <w:r w:rsidR="00A53B31">
        <w:t>и</w:t>
      </w:r>
      <w:r w:rsidRPr="00BA446E">
        <w:t>рован</w:t>
      </w:r>
      <w:r w:rsidR="00A53B31">
        <w:t>н</w:t>
      </w:r>
      <w:r w:rsidRPr="00BA446E">
        <w:t>ого</w:t>
      </w:r>
      <w:proofErr w:type="spellEnd"/>
      <w:r w:rsidRPr="00BA446E">
        <w:t xml:space="preserve"> </w:t>
      </w:r>
      <w:proofErr w:type="spellStart"/>
      <w:r w:rsidRPr="00BA446E">
        <w:t>золоотвала</w:t>
      </w:r>
      <w:proofErr w:type="spellEnd"/>
      <w:r w:rsidRPr="00BA446E">
        <w:t xml:space="preserve"> № 1 ТЭЦ-5; </w:t>
      </w:r>
    </w:p>
    <w:p w:rsidR="0046142C" w:rsidRPr="00BA446E" w:rsidRDefault="0046142C" w:rsidP="0046142C">
      <w:pPr>
        <w:ind w:right="-283"/>
        <w:rPr>
          <w:iCs/>
        </w:rPr>
      </w:pPr>
      <w:r w:rsidRPr="00BA446E">
        <w:rPr>
          <w:iCs/>
        </w:rPr>
        <w:t>сокращение резерва производственных территорий  с целью сохранения е</w:t>
      </w:r>
      <w:r w:rsidRPr="00BA446E">
        <w:rPr>
          <w:iCs/>
        </w:rPr>
        <w:t>с</w:t>
      </w:r>
      <w:r w:rsidRPr="00BA446E">
        <w:rPr>
          <w:iCs/>
        </w:rPr>
        <w:t>тественных природных ландшафтов;</w:t>
      </w:r>
    </w:p>
    <w:p w:rsidR="0046142C" w:rsidRPr="00BA446E" w:rsidRDefault="0046142C" w:rsidP="0046142C">
      <w:pPr>
        <w:ind w:right="-283"/>
      </w:pPr>
      <w:r w:rsidRPr="00BA446E">
        <w:t xml:space="preserve">развитие </w:t>
      </w:r>
      <w:r w:rsidR="003D47F1">
        <w:t>зоны объектов культуры и спорта</w:t>
      </w:r>
      <w:r w:rsidRPr="00BA446E">
        <w:t xml:space="preserve"> в квартале </w:t>
      </w:r>
      <w:r w:rsidR="007C7137">
        <w:t>240</w:t>
      </w:r>
      <w:r w:rsidRPr="00BA446E">
        <w:t>.01.00.02;</w:t>
      </w:r>
    </w:p>
    <w:p w:rsidR="0046142C" w:rsidRPr="00BA446E" w:rsidRDefault="0046142C" w:rsidP="0046142C">
      <w:pPr>
        <w:ind w:right="-283"/>
      </w:pPr>
      <w:r w:rsidRPr="00BA446E">
        <w:t xml:space="preserve">сохранение зоны малоэтажной застройки и зоны специального значения в северной части </w:t>
      </w:r>
      <w:r w:rsidR="00513BA9">
        <w:t xml:space="preserve">планируемой </w:t>
      </w:r>
      <w:r w:rsidRPr="00BA446E">
        <w:t>территории;</w:t>
      </w:r>
    </w:p>
    <w:p w:rsidR="0046142C" w:rsidRPr="00BA446E" w:rsidRDefault="0046142C" w:rsidP="0046142C">
      <w:pPr>
        <w:ind w:right="-283"/>
      </w:pPr>
      <w:r w:rsidRPr="00BA446E">
        <w:t xml:space="preserve">сохранение и охрана обширных </w:t>
      </w:r>
      <w:r w:rsidR="00127E9E">
        <w:t>зон</w:t>
      </w:r>
      <w:r w:rsidR="003D47F1">
        <w:t xml:space="preserve"> рекреационного назначения</w:t>
      </w:r>
      <w:r w:rsidRPr="00BA446E">
        <w:t xml:space="preserve"> преимущ</w:t>
      </w:r>
      <w:r w:rsidRPr="00BA446E">
        <w:t>е</w:t>
      </w:r>
      <w:r w:rsidRPr="00BA446E">
        <w:t xml:space="preserve">ственно на периферийных участках </w:t>
      </w:r>
      <w:r w:rsidR="00513BA9">
        <w:t>планиру</w:t>
      </w:r>
      <w:r w:rsidRPr="00BA446E">
        <w:t>емой территории (городские леса);</w:t>
      </w:r>
    </w:p>
    <w:p w:rsidR="0046142C" w:rsidRPr="00BA446E" w:rsidRDefault="0046142C" w:rsidP="0046142C">
      <w:pPr>
        <w:ind w:right="-283"/>
      </w:pPr>
      <w:r w:rsidRPr="00BA446E">
        <w:t>освобож</w:t>
      </w:r>
      <w:r w:rsidR="00601764">
        <w:t>де</w:t>
      </w:r>
      <w:r w:rsidRPr="00BA446E">
        <w:t xml:space="preserve">ние территории поймы реки </w:t>
      </w:r>
      <w:proofErr w:type="spellStart"/>
      <w:r w:rsidRPr="00BA446E">
        <w:t>Плющ</w:t>
      </w:r>
      <w:r w:rsidR="003737D3">
        <w:t>ихи</w:t>
      </w:r>
      <w:proofErr w:type="spellEnd"/>
      <w:r w:rsidR="003737D3">
        <w:t xml:space="preserve"> от садовых земельных участков</w:t>
      </w:r>
      <w:r w:rsidRPr="00BA446E">
        <w:t xml:space="preserve">  </w:t>
      </w:r>
      <w:r w:rsidR="00311C54">
        <w:t>в</w:t>
      </w:r>
      <w:r w:rsidRPr="00BA446E">
        <w:t xml:space="preserve"> целях строитель</w:t>
      </w:r>
      <w:r w:rsidR="00311C54">
        <w:t>ст</w:t>
      </w:r>
      <w:r w:rsidRPr="00BA446E">
        <w:t>в</w:t>
      </w:r>
      <w:r w:rsidR="00311C54">
        <w:t>а</w:t>
      </w:r>
      <w:r w:rsidRPr="00BA446E">
        <w:t xml:space="preserve"> автомобильных дорог, организации парковых зон с соблюдением требований Водного кодекса </w:t>
      </w:r>
      <w:r w:rsidR="00311C54">
        <w:t>Российской Федерации</w:t>
      </w:r>
      <w:r w:rsidRPr="00BA446E">
        <w:t>.</w:t>
      </w:r>
    </w:p>
    <w:p w:rsidR="00E730FC" w:rsidRPr="00BA446E" w:rsidRDefault="00E730FC" w:rsidP="0046142C">
      <w:pPr>
        <w:ind w:right="-2"/>
        <w:rPr>
          <w:b/>
        </w:rPr>
      </w:pPr>
    </w:p>
    <w:p w:rsidR="0046142C" w:rsidRPr="00BA446E" w:rsidRDefault="0046142C" w:rsidP="0046142C">
      <w:pPr>
        <w:suppressAutoHyphens/>
        <w:ind w:right="-2" w:firstLine="0"/>
        <w:jc w:val="center"/>
        <w:rPr>
          <w:b/>
        </w:rPr>
      </w:pPr>
      <w:r w:rsidRPr="00BA446E">
        <w:rPr>
          <w:b/>
        </w:rPr>
        <w:t xml:space="preserve">2.2. Размещение объектов капитального строительства </w:t>
      </w:r>
    </w:p>
    <w:p w:rsidR="0046142C" w:rsidRPr="00BA446E" w:rsidRDefault="0046142C" w:rsidP="0046142C">
      <w:pPr>
        <w:suppressAutoHyphens/>
        <w:ind w:right="-2" w:firstLine="0"/>
        <w:jc w:val="center"/>
        <w:rPr>
          <w:b/>
        </w:rPr>
      </w:pPr>
      <w:r w:rsidRPr="00BA446E">
        <w:rPr>
          <w:b/>
        </w:rPr>
        <w:t>различного назначения</w:t>
      </w:r>
    </w:p>
    <w:p w:rsidR="0046142C" w:rsidRPr="00BA446E" w:rsidRDefault="0046142C" w:rsidP="0046142C">
      <w:pPr>
        <w:ind w:right="-2"/>
      </w:pPr>
    </w:p>
    <w:p w:rsidR="0046142C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С учетом комплексной оценки градостроительной ситуации и оснований для развития</w:t>
      </w:r>
      <w:r w:rsidR="00513BA9">
        <w:rPr>
          <w:szCs w:val="24"/>
        </w:rPr>
        <w:t xml:space="preserve"> планируемой </w:t>
      </w:r>
      <w:r w:rsidRPr="00BA446E">
        <w:rPr>
          <w:szCs w:val="24"/>
        </w:rPr>
        <w:t>территории разработаны проектные предложения, к</w:t>
      </w:r>
      <w:r w:rsidRPr="00BA446E">
        <w:rPr>
          <w:szCs w:val="24"/>
        </w:rPr>
        <w:t>о</w:t>
      </w:r>
      <w:r w:rsidRPr="00BA446E">
        <w:rPr>
          <w:szCs w:val="24"/>
        </w:rPr>
        <w:t>торые предусматривают:</w:t>
      </w:r>
    </w:p>
    <w:p w:rsidR="0046142C" w:rsidRPr="00513BA9" w:rsidRDefault="000A4805" w:rsidP="00DA1BF4">
      <w:pPr>
        <w:tabs>
          <w:tab w:val="num" w:pos="0"/>
        </w:tabs>
        <w:ind w:right="-283" w:firstLine="708"/>
        <w:rPr>
          <w:szCs w:val="24"/>
        </w:rPr>
      </w:pPr>
      <w:r>
        <w:rPr>
          <w:szCs w:val="24"/>
        </w:rPr>
        <w:t>р</w:t>
      </w:r>
      <w:r w:rsidR="0046142C" w:rsidRPr="00BA446E">
        <w:rPr>
          <w:szCs w:val="24"/>
        </w:rPr>
        <w:t xml:space="preserve">азмещение нового </w:t>
      </w:r>
      <w:r w:rsidR="0046142C" w:rsidRPr="00513BA9">
        <w:rPr>
          <w:szCs w:val="24"/>
        </w:rPr>
        <w:t>жилищного многоквартирного фонда (многоэтажная з</w:t>
      </w:r>
      <w:r w:rsidR="0046142C" w:rsidRPr="00513BA9">
        <w:rPr>
          <w:szCs w:val="24"/>
        </w:rPr>
        <w:t>а</w:t>
      </w:r>
      <w:r w:rsidR="0046142C" w:rsidRPr="00513BA9">
        <w:rPr>
          <w:szCs w:val="24"/>
        </w:rPr>
        <w:t xml:space="preserve">стройка) в пределах существующей жилой застройки по ул. Выборной в границах микрорайонов </w:t>
      </w:r>
      <w:r w:rsidR="007C7137">
        <w:rPr>
          <w:szCs w:val="24"/>
        </w:rPr>
        <w:t>240</w:t>
      </w:r>
      <w:r w:rsidR="0046142C" w:rsidRPr="00513BA9">
        <w:rPr>
          <w:szCs w:val="24"/>
        </w:rPr>
        <w:t xml:space="preserve">.01.02.01, </w:t>
      </w:r>
      <w:r w:rsidR="007C7137">
        <w:rPr>
          <w:szCs w:val="24"/>
        </w:rPr>
        <w:t>240</w:t>
      </w:r>
      <w:r w:rsidR="0046142C" w:rsidRPr="00513BA9">
        <w:rPr>
          <w:szCs w:val="24"/>
        </w:rPr>
        <w:t xml:space="preserve">.01.03, </w:t>
      </w:r>
      <w:r w:rsidR="007C7137">
        <w:rPr>
          <w:szCs w:val="24"/>
        </w:rPr>
        <w:t>240</w:t>
      </w:r>
      <w:r w:rsidR="0046142C" w:rsidRPr="00513BA9">
        <w:rPr>
          <w:szCs w:val="24"/>
        </w:rPr>
        <w:t xml:space="preserve">.01.04. Общая площадь </w:t>
      </w:r>
      <w:r w:rsidR="000C59FD">
        <w:rPr>
          <w:szCs w:val="24"/>
        </w:rPr>
        <w:t xml:space="preserve">территории </w:t>
      </w:r>
      <w:r w:rsidR="0046142C" w:rsidRPr="00513BA9">
        <w:rPr>
          <w:szCs w:val="24"/>
        </w:rPr>
        <w:t>н</w:t>
      </w:r>
      <w:r w:rsidR="0046142C" w:rsidRPr="00513BA9">
        <w:rPr>
          <w:szCs w:val="24"/>
        </w:rPr>
        <w:t>о</w:t>
      </w:r>
      <w:r w:rsidR="005A3BAB">
        <w:rPr>
          <w:szCs w:val="24"/>
        </w:rPr>
        <w:t>вого строительства 21,5 </w:t>
      </w:r>
      <w:r w:rsidR="0046142C" w:rsidRPr="00513BA9">
        <w:rPr>
          <w:szCs w:val="24"/>
        </w:rPr>
        <w:t>га, ориентировочный объ</w:t>
      </w:r>
      <w:r w:rsidR="000C59FD">
        <w:rPr>
          <w:szCs w:val="24"/>
        </w:rPr>
        <w:t>е</w:t>
      </w:r>
      <w:r w:rsidR="0046142C" w:rsidRPr="00513BA9">
        <w:rPr>
          <w:szCs w:val="24"/>
        </w:rPr>
        <w:t>м жил</w:t>
      </w:r>
      <w:r w:rsidR="003D47F1">
        <w:rPr>
          <w:szCs w:val="24"/>
        </w:rPr>
        <w:t>ищн</w:t>
      </w:r>
      <w:r w:rsidR="0046142C" w:rsidRPr="00513BA9">
        <w:rPr>
          <w:szCs w:val="24"/>
        </w:rPr>
        <w:t>о</w:t>
      </w:r>
      <w:r w:rsidR="005A3BAB">
        <w:rPr>
          <w:szCs w:val="24"/>
        </w:rPr>
        <w:t>го фонда 536,2 </w:t>
      </w:r>
      <w:r w:rsidR="0046142C" w:rsidRPr="00513BA9">
        <w:rPr>
          <w:szCs w:val="24"/>
        </w:rPr>
        <w:t>тыс.</w:t>
      </w:r>
      <w:r w:rsidR="00513BA9">
        <w:rPr>
          <w:szCs w:val="24"/>
        </w:rPr>
        <w:t> </w:t>
      </w:r>
      <w:r w:rsidR="0046142C" w:rsidRPr="00513BA9">
        <w:rPr>
          <w:szCs w:val="24"/>
        </w:rPr>
        <w:t>кв.</w:t>
      </w:r>
      <w:r w:rsidR="00513BA9">
        <w:rPr>
          <w:szCs w:val="24"/>
        </w:rPr>
        <w:t> </w:t>
      </w:r>
      <w:r w:rsidR="0046142C" w:rsidRPr="00513BA9">
        <w:rPr>
          <w:szCs w:val="24"/>
        </w:rPr>
        <w:t>м</w:t>
      </w:r>
      <w:r>
        <w:rPr>
          <w:szCs w:val="24"/>
        </w:rPr>
        <w:t>;</w:t>
      </w:r>
    </w:p>
    <w:p w:rsidR="0046142C" w:rsidRPr="00BA446E" w:rsidRDefault="000A4805" w:rsidP="00DA1BF4">
      <w:pPr>
        <w:tabs>
          <w:tab w:val="num" w:pos="0"/>
        </w:tabs>
        <w:ind w:right="-283" w:firstLine="708"/>
        <w:rPr>
          <w:szCs w:val="24"/>
        </w:rPr>
      </w:pPr>
      <w:r>
        <w:rPr>
          <w:szCs w:val="24"/>
        </w:rPr>
        <w:t>р</w:t>
      </w:r>
      <w:r w:rsidR="0046142C" w:rsidRPr="00513BA9">
        <w:rPr>
          <w:szCs w:val="24"/>
        </w:rPr>
        <w:t>азмещение нового жилищного многоквартирного фонда (многоэтажная з</w:t>
      </w:r>
      <w:r w:rsidR="0046142C" w:rsidRPr="00513BA9">
        <w:rPr>
          <w:szCs w:val="24"/>
        </w:rPr>
        <w:t>а</w:t>
      </w:r>
      <w:r w:rsidR="0046142C" w:rsidRPr="00513BA9">
        <w:rPr>
          <w:szCs w:val="24"/>
        </w:rPr>
        <w:t xml:space="preserve">стройка) на территории бывшей агрофирмы, предполагаемой к выводу. </w:t>
      </w:r>
      <w:r w:rsidR="000C59FD">
        <w:rPr>
          <w:szCs w:val="24"/>
        </w:rPr>
        <w:t>О</w:t>
      </w:r>
      <w:r w:rsidR="000C59FD" w:rsidRPr="00513BA9">
        <w:rPr>
          <w:szCs w:val="24"/>
        </w:rPr>
        <w:t>риент</w:t>
      </w:r>
      <w:r w:rsidR="000C59FD" w:rsidRPr="00513BA9">
        <w:rPr>
          <w:szCs w:val="24"/>
        </w:rPr>
        <w:t>и</w:t>
      </w:r>
      <w:r w:rsidR="000C59FD" w:rsidRPr="00513BA9">
        <w:rPr>
          <w:szCs w:val="24"/>
        </w:rPr>
        <w:t>ровочный объ</w:t>
      </w:r>
      <w:r w:rsidR="000C59FD">
        <w:rPr>
          <w:szCs w:val="24"/>
        </w:rPr>
        <w:t>е</w:t>
      </w:r>
      <w:r w:rsidR="000C59FD" w:rsidRPr="00513BA9">
        <w:rPr>
          <w:szCs w:val="24"/>
        </w:rPr>
        <w:t>м жил</w:t>
      </w:r>
      <w:r w:rsidR="003D47F1">
        <w:rPr>
          <w:szCs w:val="24"/>
        </w:rPr>
        <w:t>ищн</w:t>
      </w:r>
      <w:r w:rsidR="000C59FD" w:rsidRPr="00513BA9">
        <w:rPr>
          <w:szCs w:val="24"/>
        </w:rPr>
        <w:t>ого фонда</w:t>
      </w:r>
      <w:r w:rsidR="00F27114">
        <w:rPr>
          <w:szCs w:val="24"/>
        </w:rPr>
        <w:t xml:space="preserve"> </w:t>
      </w:r>
      <w:r w:rsidR="0046142C" w:rsidRPr="00513BA9">
        <w:rPr>
          <w:szCs w:val="24"/>
        </w:rPr>
        <w:t>– 461,7 тыс.</w:t>
      </w:r>
      <w:r w:rsidR="00513BA9">
        <w:rPr>
          <w:szCs w:val="24"/>
        </w:rPr>
        <w:t> </w:t>
      </w:r>
      <w:r w:rsidR="0046142C" w:rsidRPr="00513BA9">
        <w:rPr>
          <w:szCs w:val="24"/>
        </w:rPr>
        <w:t>кв. м</w:t>
      </w:r>
      <w:r w:rsidR="000C59FD">
        <w:rPr>
          <w:szCs w:val="24"/>
        </w:rPr>
        <w:t xml:space="preserve">, население </w:t>
      </w:r>
      <w:r w:rsidRPr="00513BA9">
        <w:rPr>
          <w:szCs w:val="24"/>
        </w:rPr>
        <w:t xml:space="preserve">– </w:t>
      </w:r>
      <w:r w:rsidR="003737D3" w:rsidRPr="00513BA9">
        <w:rPr>
          <w:szCs w:val="24"/>
        </w:rPr>
        <w:t>16,1</w:t>
      </w:r>
      <w:r w:rsidR="00365E89">
        <w:rPr>
          <w:szCs w:val="24"/>
        </w:rPr>
        <w:t xml:space="preserve"> </w:t>
      </w:r>
      <w:r w:rsidR="003737D3" w:rsidRPr="00513BA9">
        <w:rPr>
          <w:szCs w:val="24"/>
        </w:rPr>
        <w:t>тыс.</w:t>
      </w:r>
      <w:r w:rsidR="00365E89">
        <w:rPr>
          <w:szCs w:val="24"/>
        </w:rPr>
        <w:t xml:space="preserve"> </w:t>
      </w:r>
      <w:r w:rsidR="003737D3" w:rsidRPr="00513BA9">
        <w:rPr>
          <w:szCs w:val="24"/>
        </w:rPr>
        <w:t>чел</w:t>
      </w:r>
      <w:r w:rsidR="003737D3" w:rsidRPr="00513BA9">
        <w:rPr>
          <w:szCs w:val="24"/>
        </w:rPr>
        <w:t>о</w:t>
      </w:r>
      <w:r w:rsidR="003737D3" w:rsidRPr="00513BA9">
        <w:rPr>
          <w:szCs w:val="24"/>
        </w:rPr>
        <w:t>век</w:t>
      </w:r>
      <w:r>
        <w:rPr>
          <w:szCs w:val="24"/>
        </w:rPr>
        <w:t>;</w:t>
      </w:r>
    </w:p>
    <w:p w:rsidR="00DA1BF4" w:rsidRDefault="000A4805" w:rsidP="00DA1BF4">
      <w:pPr>
        <w:tabs>
          <w:tab w:val="num" w:pos="0"/>
        </w:tabs>
        <w:ind w:right="-283" w:firstLine="708"/>
        <w:rPr>
          <w:szCs w:val="24"/>
        </w:rPr>
      </w:pPr>
      <w:r>
        <w:rPr>
          <w:szCs w:val="24"/>
        </w:rPr>
        <w:t>р</w:t>
      </w:r>
      <w:r w:rsidR="0046142C" w:rsidRPr="00BA446E">
        <w:rPr>
          <w:szCs w:val="24"/>
        </w:rPr>
        <w:t xml:space="preserve">азмещение нового жилищного фонда (малоэтажная и </w:t>
      </w:r>
      <w:proofErr w:type="spellStart"/>
      <w:r w:rsidR="0046142C" w:rsidRPr="00BA446E">
        <w:rPr>
          <w:szCs w:val="24"/>
        </w:rPr>
        <w:t>среднеэтажная</w:t>
      </w:r>
      <w:proofErr w:type="spellEnd"/>
      <w:r w:rsidR="0046142C" w:rsidRPr="00BA446E">
        <w:rPr>
          <w:szCs w:val="24"/>
        </w:rPr>
        <w:t xml:space="preserve"> жилая застройка) на территории </w:t>
      </w:r>
      <w:proofErr w:type="spellStart"/>
      <w:r w:rsidR="0046142C" w:rsidRPr="00BA446E">
        <w:rPr>
          <w:szCs w:val="24"/>
        </w:rPr>
        <w:t>золоотвала</w:t>
      </w:r>
      <w:proofErr w:type="spellEnd"/>
      <w:r w:rsidR="0046142C" w:rsidRPr="00BA446E">
        <w:rPr>
          <w:szCs w:val="24"/>
        </w:rPr>
        <w:t xml:space="preserve"> № 1 ТЭЦ-5 после окончания его рекуль</w:t>
      </w:r>
      <w:r w:rsidR="005A3BAB">
        <w:rPr>
          <w:szCs w:val="24"/>
        </w:rPr>
        <w:t>т</w:t>
      </w:r>
      <w:r w:rsidR="005A3BAB">
        <w:rPr>
          <w:szCs w:val="24"/>
        </w:rPr>
        <w:t>и</w:t>
      </w:r>
      <w:r w:rsidR="005A3BAB">
        <w:rPr>
          <w:szCs w:val="24"/>
        </w:rPr>
        <w:t>вации в 2017</w:t>
      </w:r>
      <w:r w:rsidR="00ED60EC">
        <w:rPr>
          <w:szCs w:val="24"/>
        </w:rPr>
        <w:t xml:space="preserve"> </w:t>
      </w:r>
      <w:r w:rsidR="005A3BAB">
        <w:rPr>
          <w:szCs w:val="24"/>
        </w:rPr>
        <w:t>-</w:t>
      </w:r>
      <w:r w:rsidR="00ED60EC">
        <w:rPr>
          <w:szCs w:val="24"/>
        </w:rPr>
        <w:t xml:space="preserve"> </w:t>
      </w:r>
      <w:r w:rsidR="0046142C" w:rsidRPr="00BA446E">
        <w:rPr>
          <w:szCs w:val="24"/>
        </w:rPr>
        <w:t>2018 г</w:t>
      </w:r>
      <w:r w:rsidR="000C59FD">
        <w:rPr>
          <w:szCs w:val="24"/>
        </w:rPr>
        <w:t>одах</w:t>
      </w:r>
      <w:r w:rsidR="0046142C" w:rsidRPr="00BA446E">
        <w:rPr>
          <w:szCs w:val="24"/>
        </w:rPr>
        <w:t>. Общая площадь территории под жилищное строител</w:t>
      </w:r>
      <w:r w:rsidR="0046142C" w:rsidRPr="00BA446E">
        <w:rPr>
          <w:szCs w:val="24"/>
        </w:rPr>
        <w:t>ь</w:t>
      </w:r>
      <w:r w:rsidR="0046142C" w:rsidRPr="00BA446E">
        <w:rPr>
          <w:szCs w:val="24"/>
        </w:rPr>
        <w:t xml:space="preserve">ство 29,9 га, численность населения </w:t>
      </w:r>
      <w:r w:rsidRPr="00513BA9">
        <w:rPr>
          <w:szCs w:val="24"/>
        </w:rPr>
        <w:t xml:space="preserve">– </w:t>
      </w:r>
      <w:r w:rsidR="0046142C" w:rsidRPr="00BA446E">
        <w:rPr>
          <w:szCs w:val="24"/>
        </w:rPr>
        <w:t>10 тыс.</w:t>
      </w:r>
      <w:r w:rsidR="005A3BAB">
        <w:rPr>
          <w:szCs w:val="24"/>
        </w:rPr>
        <w:t> </w:t>
      </w:r>
      <w:r w:rsidR="0046142C" w:rsidRPr="00BA446E">
        <w:rPr>
          <w:szCs w:val="24"/>
        </w:rPr>
        <w:t>чел</w:t>
      </w:r>
      <w:r w:rsidR="00DA1BF4">
        <w:rPr>
          <w:szCs w:val="24"/>
        </w:rPr>
        <w:t>овек.</w:t>
      </w:r>
    </w:p>
    <w:p w:rsidR="00F23B1A" w:rsidRDefault="00DA1BF4" w:rsidP="00F23B1A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>Численность населения и планируемый объ</w:t>
      </w:r>
      <w:r w:rsidR="000C59FD">
        <w:rPr>
          <w:szCs w:val="24"/>
        </w:rPr>
        <w:t>е</w:t>
      </w:r>
      <w:r w:rsidRPr="00BA446E">
        <w:rPr>
          <w:szCs w:val="24"/>
        </w:rPr>
        <w:t>м жил</w:t>
      </w:r>
      <w:r w:rsidR="003D47F1">
        <w:rPr>
          <w:szCs w:val="24"/>
        </w:rPr>
        <w:t>ищн</w:t>
      </w:r>
      <w:r w:rsidRPr="00BA446E">
        <w:rPr>
          <w:szCs w:val="24"/>
        </w:rPr>
        <w:t>ого фонда по микр</w:t>
      </w:r>
      <w:r w:rsidRPr="00BA446E">
        <w:rPr>
          <w:szCs w:val="24"/>
        </w:rPr>
        <w:t>о</w:t>
      </w:r>
      <w:r w:rsidRPr="00BA446E">
        <w:rPr>
          <w:szCs w:val="24"/>
        </w:rPr>
        <w:t>районам</w:t>
      </w:r>
      <w:r>
        <w:rPr>
          <w:szCs w:val="24"/>
        </w:rPr>
        <w:t xml:space="preserve"> представлен</w:t>
      </w:r>
      <w:r w:rsidR="003737D3">
        <w:rPr>
          <w:szCs w:val="24"/>
        </w:rPr>
        <w:t>ы</w:t>
      </w:r>
      <w:r>
        <w:rPr>
          <w:szCs w:val="24"/>
        </w:rPr>
        <w:t xml:space="preserve"> в таблице 2.</w:t>
      </w:r>
    </w:p>
    <w:p w:rsidR="00F23B1A" w:rsidRDefault="00F23B1A" w:rsidP="00F23B1A">
      <w:pPr>
        <w:tabs>
          <w:tab w:val="num" w:pos="0"/>
        </w:tabs>
        <w:ind w:right="-283" w:firstLine="708"/>
        <w:rPr>
          <w:szCs w:val="24"/>
        </w:rPr>
      </w:pPr>
    </w:p>
    <w:p w:rsidR="00F23B1A" w:rsidRDefault="00F23B1A">
      <w:pPr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46142C" w:rsidRDefault="0046142C" w:rsidP="00F23B1A">
      <w:pPr>
        <w:tabs>
          <w:tab w:val="num" w:pos="0"/>
        </w:tabs>
        <w:ind w:right="-283" w:firstLine="708"/>
        <w:jc w:val="right"/>
        <w:rPr>
          <w:szCs w:val="24"/>
        </w:rPr>
      </w:pPr>
      <w:r w:rsidRPr="00BA446E">
        <w:rPr>
          <w:szCs w:val="24"/>
        </w:rPr>
        <w:lastRenderedPageBreak/>
        <w:t>Таблица 2</w:t>
      </w:r>
    </w:p>
    <w:p w:rsidR="00DA1BF4" w:rsidRPr="008E3C70" w:rsidRDefault="00DA1BF4" w:rsidP="0046142C">
      <w:pPr>
        <w:tabs>
          <w:tab w:val="num" w:pos="0"/>
        </w:tabs>
        <w:ind w:right="-283" w:firstLine="708"/>
        <w:jc w:val="right"/>
        <w:rPr>
          <w:sz w:val="18"/>
          <w:szCs w:val="18"/>
        </w:rPr>
      </w:pPr>
    </w:p>
    <w:p w:rsidR="008E3C70" w:rsidRDefault="00DA1BF4" w:rsidP="00F525D1">
      <w:pPr>
        <w:tabs>
          <w:tab w:val="num" w:pos="0"/>
        </w:tabs>
        <w:ind w:right="-283" w:firstLine="0"/>
        <w:jc w:val="center"/>
        <w:rPr>
          <w:szCs w:val="24"/>
        </w:rPr>
      </w:pPr>
      <w:r w:rsidRPr="00BA446E">
        <w:rPr>
          <w:szCs w:val="24"/>
        </w:rPr>
        <w:t>Численность населения и планируемый объ</w:t>
      </w:r>
      <w:r w:rsidR="00E730FC">
        <w:rPr>
          <w:szCs w:val="24"/>
        </w:rPr>
        <w:t>е</w:t>
      </w:r>
      <w:r w:rsidRPr="00BA446E">
        <w:rPr>
          <w:szCs w:val="24"/>
        </w:rPr>
        <w:t>м жил</w:t>
      </w:r>
      <w:r w:rsidR="003D47F1">
        <w:rPr>
          <w:szCs w:val="24"/>
        </w:rPr>
        <w:t>ищн</w:t>
      </w:r>
      <w:r w:rsidRPr="00BA446E">
        <w:rPr>
          <w:szCs w:val="24"/>
        </w:rPr>
        <w:t xml:space="preserve">ого фонда </w:t>
      </w:r>
    </w:p>
    <w:p w:rsidR="00DA1BF4" w:rsidRPr="00BA446E" w:rsidRDefault="00DA1BF4" w:rsidP="00F525D1">
      <w:pPr>
        <w:tabs>
          <w:tab w:val="num" w:pos="0"/>
        </w:tabs>
        <w:ind w:right="-283" w:firstLine="0"/>
        <w:jc w:val="center"/>
        <w:rPr>
          <w:szCs w:val="24"/>
        </w:rPr>
      </w:pPr>
      <w:r w:rsidRPr="00BA446E">
        <w:rPr>
          <w:szCs w:val="24"/>
        </w:rPr>
        <w:t>по микрорайонам</w:t>
      </w:r>
    </w:p>
    <w:p w:rsidR="0046142C" w:rsidRPr="008E3C70" w:rsidRDefault="0046142C" w:rsidP="0046142C">
      <w:pPr>
        <w:tabs>
          <w:tab w:val="num" w:pos="0"/>
        </w:tabs>
        <w:ind w:right="-283" w:firstLine="708"/>
        <w:jc w:val="center"/>
        <w:rPr>
          <w:sz w:val="24"/>
          <w:szCs w:val="24"/>
        </w:rPr>
      </w:pPr>
    </w:p>
    <w:p w:rsidR="0046142C" w:rsidRPr="008E3C70" w:rsidRDefault="0046142C" w:rsidP="0046142C">
      <w:pPr>
        <w:tabs>
          <w:tab w:val="num" w:pos="0"/>
        </w:tabs>
        <w:ind w:right="-283" w:firstLine="708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9"/>
        <w:gridCol w:w="1003"/>
        <w:gridCol w:w="1133"/>
        <w:gridCol w:w="1841"/>
        <w:gridCol w:w="1415"/>
        <w:gridCol w:w="1417"/>
        <w:gridCol w:w="1378"/>
      </w:tblGrid>
      <w:tr w:rsidR="00127E9E" w:rsidRPr="008E3C70" w:rsidTr="000A4805">
        <w:trPr>
          <w:trHeight w:val="315"/>
          <w:tblHeader/>
        </w:trPr>
        <w:tc>
          <w:tcPr>
            <w:tcW w:w="846" w:type="pct"/>
            <w:shd w:val="clear" w:color="auto" w:fill="auto"/>
            <w:noWrap/>
            <w:hideMark/>
          </w:tcPr>
          <w:p w:rsidR="008E3C70" w:rsidRDefault="002C65A8" w:rsidP="00E730FC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Номер</w:t>
            </w:r>
            <w:r w:rsidR="008E3C70" w:rsidRPr="008E3C70">
              <w:rPr>
                <w:bCs/>
                <w:szCs w:val="28"/>
              </w:rPr>
              <w:t xml:space="preserve"> </w:t>
            </w:r>
          </w:p>
          <w:p w:rsidR="00E730FC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микрора</w:t>
            </w:r>
            <w:r w:rsidRPr="008E3C70">
              <w:rPr>
                <w:bCs/>
                <w:szCs w:val="28"/>
              </w:rPr>
              <w:t>й</w:t>
            </w:r>
            <w:r w:rsidRPr="008E3C70">
              <w:rPr>
                <w:bCs/>
                <w:szCs w:val="28"/>
              </w:rPr>
              <w:t>она</w:t>
            </w:r>
          </w:p>
        </w:tc>
        <w:tc>
          <w:tcPr>
            <w:tcW w:w="509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Пл</w:t>
            </w:r>
            <w:r w:rsidRPr="008E3C70">
              <w:rPr>
                <w:bCs/>
                <w:szCs w:val="28"/>
              </w:rPr>
              <w:t>о</w:t>
            </w:r>
            <w:r w:rsidRPr="008E3C70">
              <w:rPr>
                <w:bCs/>
                <w:szCs w:val="28"/>
              </w:rPr>
              <w:t>щадь жил</w:t>
            </w:r>
            <w:r>
              <w:rPr>
                <w:bCs/>
                <w:szCs w:val="28"/>
              </w:rPr>
              <w:t>о</w:t>
            </w:r>
            <w:r>
              <w:rPr>
                <w:bCs/>
                <w:szCs w:val="28"/>
              </w:rPr>
              <w:t>го</w:t>
            </w:r>
            <w:r w:rsidRPr="008E3C70">
              <w:rPr>
                <w:bCs/>
                <w:szCs w:val="28"/>
              </w:rPr>
              <w:t xml:space="preserve"> п</w:t>
            </w:r>
            <w:r w:rsidRPr="008E3C70">
              <w:rPr>
                <w:bCs/>
                <w:szCs w:val="28"/>
              </w:rPr>
              <w:t>о</w:t>
            </w:r>
            <w:r w:rsidRPr="008E3C70">
              <w:rPr>
                <w:bCs/>
                <w:szCs w:val="28"/>
              </w:rPr>
              <w:t>м</w:t>
            </w:r>
            <w:r>
              <w:rPr>
                <w:bCs/>
                <w:szCs w:val="28"/>
              </w:rPr>
              <w:t>е</w:t>
            </w:r>
            <w:r>
              <w:rPr>
                <w:bCs/>
                <w:szCs w:val="28"/>
              </w:rPr>
              <w:t>щения</w:t>
            </w:r>
            <w:r w:rsidRPr="008E3C70">
              <w:rPr>
                <w:bCs/>
                <w:szCs w:val="28"/>
              </w:rPr>
              <w:t xml:space="preserve"> сущ</w:t>
            </w:r>
            <w:r>
              <w:rPr>
                <w:bCs/>
                <w:szCs w:val="28"/>
              </w:rPr>
              <w:t>е</w:t>
            </w:r>
            <w:r>
              <w:rPr>
                <w:bCs/>
                <w:szCs w:val="28"/>
              </w:rPr>
              <w:t>ствующая</w:t>
            </w:r>
            <w:r w:rsidRPr="008E3C70">
              <w:rPr>
                <w:bCs/>
                <w:szCs w:val="28"/>
              </w:rPr>
              <w:t>, кв.</w:t>
            </w:r>
            <w:r>
              <w:rPr>
                <w:bCs/>
                <w:szCs w:val="28"/>
              </w:rPr>
              <w:t xml:space="preserve"> </w:t>
            </w:r>
            <w:r w:rsidRPr="008E3C70">
              <w:rPr>
                <w:bCs/>
                <w:szCs w:val="28"/>
              </w:rPr>
              <w:t>м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E730FC" w:rsidRPr="008E3C70" w:rsidRDefault="008E3C70" w:rsidP="000A4805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Пл</w:t>
            </w:r>
            <w:r w:rsidRPr="008E3C70">
              <w:rPr>
                <w:bCs/>
                <w:szCs w:val="28"/>
              </w:rPr>
              <w:t>о</w:t>
            </w:r>
            <w:r w:rsidRPr="008E3C70">
              <w:rPr>
                <w:bCs/>
                <w:szCs w:val="28"/>
              </w:rPr>
              <w:t>щадь микр</w:t>
            </w:r>
            <w:r>
              <w:rPr>
                <w:bCs/>
                <w:szCs w:val="28"/>
              </w:rPr>
              <w:t>о</w:t>
            </w:r>
            <w:r>
              <w:rPr>
                <w:bCs/>
                <w:szCs w:val="28"/>
              </w:rPr>
              <w:t>района</w:t>
            </w:r>
            <w:r w:rsidRPr="008E3C70">
              <w:rPr>
                <w:bCs/>
                <w:szCs w:val="28"/>
              </w:rPr>
              <w:t xml:space="preserve">, </w:t>
            </w:r>
            <w:proofErr w:type="gramStart"/>
            <w:r w:rsidRPr="008E3C70">
              <w:rPr>
                <w:bCs/>
                <w:szCs w:val="28"/>
              </w:rPr>
              <w:t>га</w:t>
            </w:r>
            <w:proofErr w:type="gramEnd"/>
          </w:p>
        </w:tc>
        <w:tc>
          <w:tcPr>
            <w:tcW w:w="934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тная численность существу</w:t>
            </w:r>
            <w:r w:rsidRPr="008E3C70">
              <w:rPr>
                <w:bCs/>
                <w:szCs w:val="28"/>
              </w:rPr>
              <w:t>ю</w:t>
            </w:r>
            <w:r w:rsidRPr="008E3C70">
              <w:rPr>
                <w:bCs/>
                <w:szCs w:val="28"/>
              </w:rPr>
              <w:t>щего насел</w:t>
            </w:r>
            <w:r w:rsidRPr="008E3C70"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ния, чел</w:t>
            </w:r>
            <w:r>
              <w:rPr>
                <w:bCs/>
                <w:szCs w:val="28"/>
              </w:rPr>
              <w:t>овек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Прирост жили</w:t>
            </w:r>
            <w:r w:rsidRPr="008E3C70">
              <w:rPr>
                <w:bCs/>
                <w:szCs w:val="28"/>
              </w:rPr>
              <w:t>щ</w:t>
            </w:r>
            <w:r w:rsidRPr="008E3C70">
              <w:rPr>
                <w:bCs/>
                <w:szCs w:val="28"/>
              </w:rPr>
              <w:t>ного фонда, кв.</w:t>
            </w:r>
            <w:r>
              <w:rPr>
                <w:bCs/>
                <w:szCs w:val="28"/>
              </w:rPr>
              <w:t xml:space="preserve"> </w:t>
            </w:r>
            <w:r w:rsidRPr="008E3C70">
              <w:rPr>
                <w:bCs/>
                <w:szCs w:val="28"/>
              </w:rPr>
              <w:t>м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тная числе</w:t>
            </w:r>
            <w:r w:rsidRPr="008E3C70">
              <w:rPr>
                <w:bCs/>
                <w:szCs w:val="28"/>
              </w:rPr>
              <w:t>н</w:t>
            </w:r>
            <w:r w:rsidRPr="008E3C70">
              <w:rPr>
                <w:bCs/>
                <w:szCs w:val="28"/>
              </w:rPr>
              <w:t>ность  насел</w:t>
            </w:r>
            <w:r w:rsidRPr="008E3C70"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ния на 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</w:t>
            </w:r>
            <w:r w:rsidRPr="008E3C70">
              <w:rPr>
                <w:bCs/>
                <w:szCs w:val="28"/>
              </w:rPr>
              <w:t>ный срок, чел</w:t>
            </w:r>
            <w:r>
              <w:rPr>
                <w:bCs/>
                <w:szCs w:val="28"/>
              </w:rPr>
              <w:t>овек</w:t>
            </w:r>
          </w:p>
        </w:tc>
        <w:tc>
          <w:tcPr>
            <w:tcW w:w="699" w:type="pct"/>
            <w:shd w:val="clear" w:color="auto" w:fill="auto"/>
            <w:noWrap/>
            <w:hideMark/>
          </w:tcPr>
          <w:p w:rsid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Площадь жили</w:t>
            </w:r>
            <w:r w:rsidRPr="008E3C70">
              <w:rPr>
                <w:bCs/>
                <w:szCs w:val="28"/>
              </w:rPr>
              <w:t>щ</w:t>
            </w:r>
            <w:r w:rsidRPr="008E3C70">
              <w:rPr>
                <w:bCs/>
                <w:szCs w:val="28"/>
              </w:rPr>
              <w:t>ного фонда на 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</w:t>
            </w:r>
            <w:r w:rsidRPr="008E3C70">
              <w:rPr>
                <w:bCs/>
                <w:szCs w:val="28"/>
              </w:rPr>
              <w:t xml:space="preserve">ный срок, </w:t>
            </w:r>
          </w:p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кв.</w:t>
            </w:r>
            <w:r>
              <w:rPr>
                <w:bCs/>
                <w:szCs w:val="28"/>
              </w:rPr>
              <w:t xml:space="preserve"> </w:t>
            </w:r>
            <w:r w:rsidRPr="008E3C70">
              <w:rPr>
                <w:bCs/>
                <w:szCs w:val="28"/>
              </w:rPr>
              <w:t>м</w:t>
            </w:r>
          </w:p>
        </w:tc>
      </w:tr>
    </w:tbl>
    <w:p w:rsidR="008E3C70" w:rsidRPr="008E3C70" w:rsidRDefault="008E3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9"/>
        <w:gridCol w:w="1007"/>
        <w:gridCol w:w="1133"/>
        <w:gridCol w:w="1841"/>
        <w:gridCol w:w="1415"/>
        <w:gridCol w:w="1417"/>
        <w:gridCol w:w="1374"/>
      </w:tblGrid>
      <w:tr w:rsidR="008E3C70" w:rsidRPr="008E3C70" w:rsidTr="000A4805">
        <w:trPr>
          <w:trHeight w:val="315"/>
          <w:tblHeader/>
        </w:trPr>
        <w:tc>
          <w:tcPr>
            <w:tcW w:w="846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</w:t>
            </w:r>
          </w:p>
        </w:tc>
        <w:tc>
          <w:tcPr>
            <w:tcW w:w="511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3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5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6</w:t>
            </w:r>
          </w:p>
        </w:tc>
        <w:tc>
          <w:tcPr>
            <w:tcW w:w="697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7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23,81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148610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6242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6250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148610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22,64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139025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5818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127803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10200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266828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53,17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89400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3612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207993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12200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297393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53,02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323510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13487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142003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19400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465513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56,17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24800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1033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436933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16100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461733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240.01.06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6,87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8750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250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250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8750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5,41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18592</w:t>
            </w:r>
          </w:p>
        </w:tc>
        <w:tc>
          <w:tcPr>
            <w:tcW w:w="719" w:type="pct"/>
            <w:vMerge w:val="restart"/>
            <w:shd w:val="clear" w:color="auto" w:fill="auto"/>
            <w:noWrap/>
            <w:hideMark/>
          </w:tcPr>
          <w:p w:rsidR="008E3C70" w:rsidRPr="008E3C70" w:rsidRDefault="008E3C70" w:rsidP="00F23B1A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10 000</w:t>
            </w:r>
          </w:p>
        </w:tc>
        <w:tc>
          <w:tcPr>
            <w:tcW w:w="697" w:type="pct"/>
            <w:vMerge w:val="restart"/>
            <w:shd w:val="clear" w:color="auto" w:fill="auto"/>
            <w:noWrap/>
            <w:hideMark/>
          </w:tcPr>
          <w:p w:rsidR="008E3C70" w:rsidRPr="008E3C70" w:rsidRDefault="008E3C70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239 786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240.01.08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40,96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221194</w:t>
            </w:r>
          </w:p>
        </w:tc>
        <w:tc>
          <w:tcPr>
            <w:tcW w:w="719" w:type="pct"/>
            <w:vMerge/>
            <w:shd w:val="clear" w:color="auto" w:fill="auto"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697" w:type="pct"/>
            <w:vMerge/>
            <w:shd w:val="clear" w:color="auto" w:fill="auto"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</w:p>
        </w:tc>
      </w:tr>
      <w:tr w:rsidR="00F23B1A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hideMark/>
          </w:tcPr>
          <w:p w:rsidR="00F23B1A" w:rsidRPr="008E3C70" w:rsidRDefault="00F23B1A" w:rsidP="000A4805">
            <w:pPr>
              <w:ind w:right="-91" w:firstLine="0"/>
              <w:rPr>
                <w:szCs w:val="28"/>
              </w:rPr>
            </w:pPr>
            <w:r w:rsidRPr="008E3C70">
              <w:rPr>
                <w:szCs w:val="28"/>
              </w:rPr>
              <w:t xml:space="preserve">Итого </w:t>
            </w:r>
            <w:r w:rsidR="000A4805">
              <w:rPr>
                <w:szCs w:val="28"/>
              </w:rPr>
              <w:t xml:space="preserve">по </w:t>
            </w:r>
            <w:r w:rsidRPr="008E3C70">
              <w:rPr>
                <w:szCs w:val="28"/>
              </w:rPr>
              <w:t>жило</w:t>
            </w:r>
            <w:r w:rsidR="000A4805">
              <w:rPr>
                <w:szCs w:val="28"/>
              </w:rPr>
              <w:t>му</w:t>
            </w:r>
            <w:r w:rsidRPr="008E3C70">
              <w:rPr>
                <w:szCs w:val="28"/>
              </w:rPr>
              <w:t xml:space="preserve"> </w:t>
            </w:r>
            <w:proofErr w:type="spellStart"/>
            <w:proofErr w:type="gramStart"/>
            <w:r w:rsidRPr="008E3C70">
              <w:rPr>
                <w:szCs w:val="28"/>
              </w:rPr>
              <w:t>рай</w:t>
            </w:r>
            <w:r w:rsidR="000A4805">
              <w:rPr>
                <w:szCs w:val="28"/>
              </w:rPr>
              <w:t>-</w:t>
            </w:r>
            <w:r w:rsidRPr="008E3C70">
              <w:rPr>
                <w:szCs w:val="28"/>
              </w:rPr>
              <w:t>он</w:t>
            </w:r>
            <w:r w:rsidR="000A4805">
              <w:rPr>
                <w:szCs w:val="28"/>
              </w:rPr>
              <w:t>у</w:t>
            </w:r>
            <w:proofErr w:type="spellEnd"/>
            <w:proofErr w:type="gramEnd"/>
            <w:r w:rsidRPr="008E3C70">
              <w:rPr>
                <w:szCs w:val="28"/>
              </w:rPr>
              <w:t xml:space="preserve"> 240.01</w:t>
            </w:r>
          </w:p>
        </w:tc>
        <w:tc>
          <w:tcPr>
            <w:tcW w:w="511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75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734095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bCs/>
                <w:szCs w:val="28"/>
              </w:rPr>
              <w:t>30442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1154518</w:t>
            </w:r>
          </w:p>
        </w:tc>
        <w:tc>
          <w:tcPr>
            <w:tcW w:w="719" w:type="pct"/>
            <w:shd w:val="clear" w:color="auto" w:fill="auto"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74400</w:t>
            </w:r>
          </w:p>
        </w:tc>
        <w:tc>
          <w:tcPr>
            <w:tcW w:w="697" w:type="pct"/>
            <w:shd w:val="clear" w:color="auto" w:fill="auto"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bCs/>
                <w:szCs w:val="28"/>
              </w:rPr>
              <w:t>1888613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240.02.01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46,57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36750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1050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36020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2300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72770</w:t>
            </w:r>
          </w:p>
        </w:tc>
      </w:tr>
      <w:tr w:rsidR="008E3C70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240.02.02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17,43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12775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464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500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12775</w:t>
            </w:r>
          </w:p>
        </w:tc>
      </w:tr>
      <w:tr w:rsidR="00F23B1A" w:rsidRPr="008E3C70" w:rsidTr="000A4805">
        <w:trPr>
          <w:trHeight w:val="315"/>
        </w:trPr>
        <w:tc>
          <w:tcPr>
            <w:tcW w:w="846" w:type="pct"/>
            <w:shd w:val="clear" w:color="auto" w:fill="auto"/>
            <w:noWrap/>
            <w:vAlign w:val="center"/>
            <w:hideMark/>
          </w:tcPr>
          <w:p w:rsidR="00F23B1A" w:rsidRPr="008E3C70" w:rsidRDefault="00F23B1A" w:rsidP="000A4805">
            <w:pPr>
              <w:ind w:right="-107" w:firstLine="0"/>
              <w:rPr>
                <w:szCs w:val="28"/>
              </w:rPr>
            </w:pPr>
            <w:r w:rsidRPr="008E3C70">
              <w:rPr>
                <w:szCs w:val="28"/>
              </w:rPr>
              <w:t xml:space="preserve">Итого </w:t>
            </w:r>
            <w:r w:rsidR="000A4805">
              <w:rPr>
                <w:szCs w:val="28"/>
              </w:rPr>
              <w:t xml:space="preserve">по </w:t>
            </w:r>
            <w:r w:rsidRPr="008E3C70">
              <w:rPr>
                <w:szCs w:val="28"/>
              </w:rPr>
              <w:t>жило</w:t>
            </w:r>
            <w:r w:rsidR="000A4805">
              <w:rPr>
                <w:szCs w:val="28"/>
              </w:rPr>
              <w:t>му</w:t>
            </w:r>
            <w:r w:rsidRPr="008E3C70">
              <w:rPr>
                <w:szCs w:val="28"/>
              </w:rPr>
              <w:t xml:space="preserve"> </w:t>
            </w:r>
            <w:proofErr w:type="spellStart"/>
            <w:proofErr w:type="gramStart"/>
            <w:r w:rsidRPr="008E3C70">
              <w:rPr>
                <w:szCs w:val="28"/>
              </w:rPr>
              <w:t>рай</w:t>
            </w:r>
            <w:r w:rsidR="000A4805">
              <w:rPr>
                <w:szCs w:val="28"/>
              </w:rPr>
              <w:t>-</w:t>
            </w:r>
            <w:r w:rsidRPr="008E3C70">
              <w:rPr>
                <w:szCs w:val="28"/>
              </w:rPr>
              <w:t>он</w:t>
            </w:r>
            <w:r w:rsidR="000A4805">
              <w:rPr>
                <w:szCs w:val="28"/>
              </w:rPr>
              <w:t>у</w:t>
            </w:r>
            <w:proofErr w:type="spellEnd"/>
            <w:proofErr w:type="gramEnd"/>
            <w:r w:rsidRPr="008E3C70">
              <w:rPr>
                <w:szCs w:val="28"/>
              </w:rPr>
              <w:t xml:space="preserve"> 240.0</w:t>
            </w:r>
            <w:r w:rsidR="000A4805">
              <w:rPr>
                <w:szCs w:val="28"/>
              </w:rPr>
              <w:t>2</w:t>
            </w:r>
          </w:p>
        </w:tc>
        <w:tc>
          <w:tcPr>
            <w:tcW w:w="511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75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bCs/>
                <w:szCs w:val="28"/>
              </w:rPr>
              <w:t>49525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1514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36020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2800</w:t>
            </w:r>
          </w:p>
        </w:tc>
        <w:tc>
          <w:tcPr>
            <w:tcW w:w="697" w:type="pct"/>
            <w:shd w:val="clear" w:color="auto" w:fill="auto"/>
            <w:noWrap/>
            <w:hideMark/>
          </w:tcPr>
          <w:p w:rsidR="00F23B1A" w:rsidRPr="008E3C70" w:rsidRDefault="00F23B1A" w:rsidP="00F23B1A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bCs/>
                <w:szCs w:val="28"/>
              </w:rPr>
              <w:t>85545</w:t>
            </w:r>
          </w:p>
        </w:tc>
      </w:tr>
    </w:tbl>
    <w:p w:rsidR="008E3C70" w:rsidRDefault="008E3C70" w:rsidP="005A3BAB">
      <w:pPr>
        <w:tabs>
          <w:tab w:val="num" w:pos="0"/>
        </w:tabs>
        <w:ind w:right="-283" w:firstLine="708"/>
        <w:rPr>
          <w:szCs w:val="24"/>
        </w:rPr>
      </w:pPr>
    </w:p>
    <w:p w:rsidR="00341BD2" w:rsidRDefault="00FC2854" w:rsidP="005A3BAB">
      <w:pPr>
        <w:tabs>
          <w:tab w:val="num" w:pos="0"/>
        </w:tabs>
        <w:ind w:right="-283" w:firstLine="708"/>
        <w:rPr>
          <w:szCs w:val="24"/>
        </w:rPr>
      </w:pPr>
      <w:r>
        <w:rPr>
          <w:szCs w:val="24"/>
        </w:rPr>
        <w:t>Ж</w:t>
      </w:r>
      <w:r w:rsidR="0046142C" w:rsidRPr="00BA446E">
        <w:rPr>
          <w:szCs w:val="24"/>
        </w:rPr>
        <w:t>илищная обеспеченность принята для существующего жил</w:t>
      </w:r>
      <w:r w:rsidR="003D47F1">
        <w:rPr>
          <w:szCs w:val="24"/>
        </w:rPr>
        <w:t>ищн</w:t>
      </w:r>
      <w:r w:rsidR="0046142C" w:rsidRPr="00BA446E">
        <w:rPr>
          <w:szCs w:val="24"/>
        </w:rPr>
        <w:t>ого фо</w:t>
      </w:r>
      <w:r w:rsidR="0046142C" w:rsidRPr="00BA446E">
        <w:rPr>
          <w:szCs w:val="24"/>
        </w:rPr>
        <w:t>н</w:t>
      </w:r>
      <w:r w:rsidR="0046142C" w:rsidRPr="00BA446E">
        <w:rPr>
          <w:szCs w:val="24"/>
        </w:rPr>
        <w:t>да</w:t>
      </w:r>
      <w:r w:rsidR="000A4805">
        <w:rPr>
          <w:szCs w:val="24"/>
        </w:rPr>
        <w:t> </w:t>
      </w:r>
      <w:r w:rsidR="000A4805" w:rsidRPr="00513BA9">
        <w:rPr>
          <w:szCs w:val="24"/>
        </w:rPr>
        <w:t xml:space="preserve">– </w:t>
      </w:r>
      <w:r w:rsidR="0046142C" w:rsidRPr="00BA446E">
        <w:rPr>
          <w:szCs w:val="24"/>
        </w:rPr>
        <w:t>24</w:t>
      </w:r>
      <w:r w:rsidR="005A3BAB">
        <w:rPr>
          <w:szCs w:val="24"/>
        </w:rPr>
        <w:t> </w:t>
      </w:r>
      <w:r w:rsidR="0046142C" w:rsidRPr="00BA446E">
        <w:rPr>
          <w:szCs w:val="24"/>
        </w:rPr>
        <w:t>кв.</w:t>
      </w:r>
      <w:r w:rsidR="008E3C70">
        <w:rPr>
          <w:szCs w:val="24"/>
        </w:rPr>
        <w:t xml:space="preserve"> </w:t>
      </w:r>
      <w:r w:rsidR="0046142C" w:rsidRPr="00BA446E">
        <w:rPr>
          <w:szCs w:val="24"/>
        </w:rPr>
        <w:t>м общей пощади квартир на 1 человека, для планируемого жил</w:t>
      </w:r>
      <w:r w:rsidR="003D47F1">
        <w:rPr>
          <w:szCs w:val="24"/>
        </w:rPr>
        <w:t>ищн</w:t>
      </w:r>
      <w:r w:rsidR="0046142C" w:rsidRPr="00BA446E">
        <w:rPr>
          <w:szCs w:val="24"/>
        </w:rPr>
        <w:t xml:space="preserve">ого фонда на основании </w:t>
      </w:r>
      <w:r w:rsidR="003D47F1">
        <w:rPr>
          <w:szCs w:val="24"/>
        </w:rPr>
        <w:t>Г</w:t>
      </w:r>
      <w:r w:rsidR="0046142C" w:rsidRPr="00BA446E">
        <w:rPr>
          <w:szCs w:val="24"/>
        </w:rPr>
        <w:t>енерально</w:t>
      </w:r>
      <w:r w:rsidR="005A3BAB">
        <w:rPr>
          <w:szCs w:val="24"/>
        </w:rPr>
        <w:t xml:space="preserve">го плана города Новосибирска </w:t>
      </w:r>
      <w:r w:rsidR="000A4805" w:rsidRPr="00513BA9">
        <w:rPr>
          <w:szCs w:val="24"/>
        </w:rPr>
        <w:t xml:space="preserve">– </w:t>
      </w:r>
      <w:r w:rsidR="005A3BAB">
        <w:rPr>
          <w:szCs w:val="24"/>
        </w:rPr>
        <w:t>29 </w:t>
      </w:r>
      <w:r w:rsidR="00EA5357">
        <w:rPr>
          <w:szCs w:val="24"/>
        </w:rPr>
        <w:t>кв.</w:t>
      </w:r>
      <w:r w:rsidR="008E3C70">
        <w:rPr>
          <w:szCs w:val="24"/>
        </w:rPr>
        <w:t xml:space="preserve"> </w:t>
      </w:r>
      <w:r w:rsidR="0046142C" w:rsidRPr="00BA446E">
        <w:rPr>
          <w:szCs w:val="24"/>
        </w:rPr>
        <w:t>м общей п</w:t>
      </w:r>
      <w:r w:rsidR="00EA5357">
        <w:rPr>
          <w:szCs w:val="24"/>
        </w:rPr>
        <w:t>ло</w:t>
      </w:r>
      <w:r w:rsidR="0046142C" w:rsidRPr="00BA446E">
        <w:rPr>
          <w:szCs w:val="24"/>
        </w:rPr>
        <w:t xml:space="preserve">щади квартир на 1 человека, для индивидуальной </w:t>
      </w:r>
      <w:r w:rsidR="00311C54">
        <w:rPr>
          <w:szCs w:val="24"/>
        </w:rPr>
        <w:t>ж</w:t>
      </w:r>
      <w:r w:rsidR="0046142C" w:rsidRPr="00BA446E">
        <w:rPr>
          <w:szCs w:val="24"/>
        </w:rPr>
        <w:t xml:space="preserve">илой застройки </w:t>
      </w:r>
      <w:r w:rsidR="000A4805" w:rsidRPr="00513BA9">
        <w:rPr>
          <w:szCs w:val="24"/>
        </w:rPr>
        <w:t xml:space="preserve">– </w:t>
      </w:r>
      <w:r w:rsidR="0046142C" w:rsidRPr="00BA446E">
        <w:rPr>
          <w:szCs w:val="24"/>
        </w:rPr>
        <w:t>35</w:t>
      </w:r>
      <w:r w:rsidR="005A3BAB">
        <w:rPr>
          <w:szCs w:val="24"/>
        </w:rPr>
        <w:t> </w:t>
      </w:r>
      <w:r w:rsidR="0046142C" w:rsidRPr="00BA446E">
        <w:rPr>
          <w:szCs w:val="24"/>
        </w:rPr>
        <w:t>кв.</w:t>
      </w:r>
      <w:r w:rsidR="008E3C70">
        <w:rPr>
          <w:szCs w:val="24"/>
        </w:rPr>
        <w:t xml:space="preserve"> </w:t>
      </w:r>
      <w:r w:rsidR="0046142C" w:rsidRPr="00BA446E">
        <w:rPr>
          <w:szCs w:val="24"/>
        </w:rPr>
        <w:t>м общей п</w:t>
      </w:r>
      <w:r w:rsidR="00311C54">
        <w:rPr>
          <w:szCs w:val="24"/>
        </w:rPr>
        <w:t>л</w:t>
      </w:r>
      <w:r w:rsidR="0046142C" w:rsidRPr="00BA446E">
        <w:rPr>
          <w:szCs w:val="24"/>
        </w:rPr>
        <w:t>ощади квартир на 1 человека.</w:t>
      </w:r>
    </w:p>
    <w:p w:rsidR="00FC2854" w:rsidRDefault="00FC2854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Проектом </w:t>
      </w:r>
      <w:r>
        <w:rPr>
          <w:szCs w:val="24"/>
        </w:rPr>
        <w:t xml:space="preserve">планировки предусмотрены объекты </w:t>
      </w:r>
      <w:r w:rsidR="00341BD2">
        <w:rPr>
          <w:szCs w:val="24"/>
        </w:rPr>
        <w:t xml:space="preserve">социально-культурного и коммунально-бытового </w:t>
      </w:r>
      <w:r w:rsidR="003D47F1">
        <w:rPr>
          <w:szCs w:val="24"/>
        </w:rPr>
        <w:t>назначения</w:t>
      </w:r>
      <w:r w:rsidR="00341BD2">
        <w:rPr>
          <w:szCs w:val="24"/>
        </w:rPr>
        <w:t>:</w:t>
      </w:r>
    </w:p>
    <w:p w:rsidR="0046142C" w:rsidRPr="008E3C70" w:rsidRDefault="003D47F1" w:rsidP="008E3C70">
      <w:pPr>
        <w:tabs>
          <w:tab w:val="left" w:pos="993"/>
        </w:tabs>
        <w:ind w:right="-283" w:firstLine="710"/>
        <w:rPr>
          <w:szCs w:val="24"/>
        </w:rPr>
      </w:pPr>
      <w:r w:rsidRPr="008E3C70">
        <w:rPr>
          <w:szCs w:val="24"/>
        </w:rPr>
        <w:t>р</w:t>
      </w:r>
      <w:r w:rsidR="0046142C" w:rsidRPr="008E3C70">
        <w:rPr>
          <w:szCs w:val="24"/>
        </w:rPr>
        <w:t>азмещение объектов здравоохранения в соответствии с Региональными  нормативами градостроительного проектирования</w:t>
      </w:r>
      <w:r w:rsidR="00341BD2" w:rsidRPr="008E3C70">
        <w:rPr>
          <w:szCs w:val="24"/>
        </w:rPr>
        <w:t xml:space="preserve"> Новосибирской области</w:t>
      </w:r>
      <w:r w:rsidR="000A4805">
        <w:rPr>
          <w:szCs w:val="24"/>
        </w:rPr>
        <w:t>;</w:t>
      </w:r>
    </w:p>
    <w:p w:rsidR="0046142C" w:rsidRPr="008E3C70" w:rsidRDefault="003D47F1" w:rsidP="008E3C70">
      <w:pPr>
        <w:tabs>
          <w:tab w:val="num" w:pos="0"/>
          <w:tab w:val="left" w:pos="993"/>
        </w:tabs>
        <w:ind w:right="-283" w:firstLine="710"/>
        <w:rPr>
          <w:szCs w:val="24"/>
        </w:rPr>
      </w:pPr>
      <w:r w:rsidRPr="008E3C70">
        <w:rPr>
          <w:szCs w:val="24"/>
        </w:rPr>
        <w:t>р</w:t>
      </w:r>
      <w:r w:rsidR="0046142C" w:rsidRPr="008E3C70">
        <w:rPr>
          <w:szCs w:val="24"/>
        </w:rPr>
        <w:t xml:space="preserve">азмещение объектов социальной инфраструктуры </w:t>
      </w:r>
      <w:r w:rsidR="00341BD2" w:rsidRPr="008E3C70">
        <w:rPr>
          <w:szCs w:val="24"/>
        </w:rPr>
        <w:t xml:space="preserve">районного и </w:t>
      </w:r>
      <w:proofErr w:type="spellStart"/>
      <w:r w:rsidR="00341BD2" w:rsidRPr="008E3C70">
        <w:rPr>
          <w:szCs w:val="24"/>
        </w:rPr>
        <w:t>микрора</w:t>
      </w:r>
      <w:r w:rsidR="00341BD2" w:rsidRPr="008E3C70">
        <w:rPr>
          <w:szCs w:val="24"/>
        </w:rPr>
        <w:t>й</w:t>
      </w:r>
      <w:r w:rsidR="00341BD2" w:rsidRPr="008E3C70">
        <w:rPr>
          <w:szCs w:val="24"/>
        </w:rPr>
        <w:t>онного</w:t>
      </w:r>
      <w:proofErr w:type="spellEnd"/>
      <w:r w:rsidR="00341BD2" w:rsidRPr="008E3C70">
        <w:rPr>
          <w:szCs w:val="24"/>
        </w:rPr>
        <w:t xml:space="preserve"> уровня </w:t>
      </w:r>
      <w:r w:rsidR="0046142C" w:rsidRPr="008E3C70">
        <w:rPr>
          <w:szCs w:val="24"/>
        </w:rPr>
        <w:t>в соответствии с Местными нормативами градостроительного пр</w:t>
      </w:r>
      <w:r w:rsidR="0046142C" w:rsidRPr="008E3C70">
        <w:rPr>
          <w:szCs w:val="24"/>
        </w:rPr>
        <w:t>о</w:t>
      </w:r>
      <w:r w:rsidR="0046142C" w:rsidRPr="008E3C70">
        <w:rPr>
          <w:szCs w:val="24"/>
        </w:rPr>
        <w:t>ектирования города Новосибирска: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lastRenderedPageBreak/>
        <w:t xml:space="preserve">дошкольных </w:t>
      </w:r>
      <w:r w:rsidR="003D47F1">
        <w:rPr>
          <w:szCs w:val="24"/>
        </w:rPr>
        <w:t>образовательных организац</w:t>
      </w:r>
      <w:r w:rsidRPr="00BA446E">
        <w:rPr>
          <w:szCs w:val="24"/>
        </w:rPr>
        <w:t>ий;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 xml:space="preserve">общеобразовательных </w:t>
      </w:r>
      <w:r w:rsidR="003D47F1">
        <w:rPr>
          <w:szCs w:val="24"/>
        </w:rPr>
        <w:t>организаций</w:t>
      </w:r>
      <w:r w:rsidRPr="00BA446E">
        <w:rPr>
          <w:szCs w:val="24"/>
        </w:rPr>
        <w:t>;</w:t>
      </w:r>
    </w:p>
    <w:p w:rsidR="0046142C" w:rsidRDefault="003D47F1" w:rsidP="0046142C">
      <w:pPr>
        <w:ind w:right="-283" w:firstLine="708"/>
        <w:rPr>
          <w:szCs w:val="24"/>
        </w:rPr>
      </w:pPr>
      <w:r>
        <w:rPr>
          <w:szCs w:val="24"/>
        </w:rPr>
        <w:t>физкультурно-спортивных комплексов</w:t>
      </w:r>
      <w:r w:rsidR="0046142C" w:rsidRPr="00BA446E">
        <w:rPr>
          <w:szCs w:val="24"/>
        </w:rPr>
        <w:t>;</w:t>
      </w:r>
    </w:p>
    <w:p w:rsidR="002C1EDF" w:rsidRPr="00BA446E" w:rsidRDefault="002C1EDF" w:rsidP="0046142C">
      <w:pPr>
        <w:ind w:right="-283" w:firstLine="708"/>
        <w:rPr>
          <w:szCs w:val="24"/>
        </w:rPr>
      </w:pPr>
      <w:r>
        <w:rPr>
          <w:szCs w:val="24"/>
        </w:rPr>
        <w:t xml:space="preserve">многофункциональных </w:t>
      </w:r>
      <w:proofErr w:type="spellStart"/>
      <w:r>
        <w:rPr>
          <w:szCs w:val="24"/>
        </w:rPr>
        <w:t>культурно-досуговых</w:t>
      </w:r>
      <w:proofErr w:type="spellEnd"/>
      <w:r>
        <w:rPr>
          <w:szCs w:val="24"/>
        </w:rPr>
        <w:t xml:space="preserve"> центров;</w:t>
      </w:r>
    </w:p>
    <w:p w:rsidR="0046142C" w:rsidRPr="00BA446E" w:rsidRDefault="002C1EDF" w:rsidP="0046142C">
      <w:pPr>
        <w:ind w:right="-283" w:firstLine="708"/>
        <w:rPr>
          <w:szCs w:val="24"/>
        </w:rPr>
      </w:pPr>
      <w:r>
        <w:rPr>
          <w:szCs w:val="24"/>
        </w:rPr>
        <w:t>организаций</w:t>
      </w:r>
      <w:r w:rsidR="0046142C" w:rsidRPr="00BA446E">
        <w:rPr>
          <w:szCs w:val="24"/>
        </w:rPr>
        <w:t xml:space="preserve"> дополнительного образования.</w:t>
      </w:r>
    </w:p>
    <w:p w:rsidR="00DA1BF4" w:rsidRDefault="0046142C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Также проектом </w:t>
      </w:r>
      <w:r w:rsidR="005A0FDF">
        <w:rPr>
          <w:szCs w:val="24"/>
        </w:rPr>
        <w:t xml:space="preserve">планировки </w:t>
      </w:r>
      <w:r w:rsidRPr="00BA446E">
        <w:rPr>
          <w:szCs w:val="24"/>
        </w:rPr>
        <w:t>предусматривается размещение многофун</w:t>
      </w:r>
      <w:r w:rsidRPr="00BA446E">
        <w:rPr>
          <w:szCs w:val="24"/>
        </w:rPr>
        <w:t>к</w:t>
      </w:r>
      <w:r w:rsidRPr="00BA446E">
        <w:rPr>
          <w:szCs w:val="24"/>
        </w:rPr>
        <w:t>ционального комплекса «Сибирское кольцо»</w:t>
      </w:r>
      <w:r w:rsidR="00F27114">
        <w:rPr>
          <w:szCs w:val="24"/>
        </w:rPr>
        <w:t xml:space="preserve"> (далее </w:t>
      </w:r>
      <w:r w:rsidR="00F27114" w:rsidRPr="00513BA9">
        <w:rPr>
          <w:szCs w:val="24"/>
        </w:rPr>
        <w:t>–</w:t>
      </w:r>
      <w:r w:rsidR="00F27114">
        <w:rPr>
          <w:szCs w:val="24"/>
        </w:rPr>
        <w:t xml:space="preserve"> многофункциональный комплекс)</w:t>
      </w:r>
      <w:r w:rsidRPr="00BA446E">
        <w:rPr>
          <w:szCs w:val="24"/>
        </w:rPr>
        <w:t>,</w:t>
      </w:r>
      <w:r w:rsidR="00F27114">
        <w:rPr>
          <w:szCs w:val="24"/>
        </w:rPr>
        <w:t xml:space="preserve"> </w:t>
      </w:r>
      <w:r w:rsidRPr="00BA446E">
        <w:rPr>
          <w:szCs w:val="24"/>
        </w:rPr>
        <w:t>предназначенного в первую очередь для проведения различных спо</w:t>
      </w:r>
      <w:r w:rsidRPr="00BA446E">
        <w:rPr>
          <w:szCs w:val="24"/>
        </w:rPr>
        <w:t>р</w:t>
      </w:r>
      <w:r w:rsidRPr="00BA446E">
        <w:rPr>
          <w:szCs w:val="24"/>
        </w:rPr>
        <w:t xml:space="preserve">тивных мероприятий по </w:t>
      </w:r>
      <w:proofErr w:type="gramStart"/>
      <w:r w:rsidRPr="00BA446E">
        <w:rPr>
          <w:szCs w:val="24"/>
        </w:rPr>
        <w:t>автомобильному</w:t>
      </w:r>
      <w:proofErr w:type="gramEnd"/>
      <w:r w:rsidRPr="00BA446E">
        <w:rPr>
          <w:szCs w:val="24"/>
        </w:rPr>
        <w:t xml:space="preserve"> и другим техническим видам спорта. </w:t>
      </w:r>
    </w:p>
    <w:p w:rsidR="0046142C" w:rsidRPr="00BA446E" w:rsidRDefault="0046142C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Помимо </w:t>
      </w:r>
      <w:r w:rsidR="00B61E63">
        <w:rPr>
          <w:szCs w:val="24"/>
        </w:rPr>
        <w:t xml:space="preserve">проведения </w:t>
      </w:r>
      <w:r w:rsidRPr="00BA446E">
        <w:rPr>
          <w:szCs w:val="24"/>
        </w:rPr>
        <w:t>соревнований по автоспорту</w:t>
      </w:r>
      <w:r w:rsidR="0003038A">
        <w:rPr>
          <w:szCs w:val="24"/>
        </w:rPr>
        <w:t>,</w:t>
      </w:r>
      <w:r w:rsidRPr="00BA446E">
        <w:rPr>
          <w:szCs w:val="24"/>
        </w:rPr>
        <w:t xml:space="preserve"> в сооружениях </w:t>
      </w:r>
      <w:r w:rsidR="00F27114">
        <w:rPr>
          <w:szCs w:val="24"/>
        </w:rPr>
        <w:t>мног</w:t>
      </w:r>
      <w:r w:rsidR="00F27114">
        <w:rPr>
          <w:szCs w:val="24"/>
        </w:rPr>
        <w:t>о</w:t>
      </w:r>
      <w:r w:rsidR="00F27114">
        <w:rPr>
          <w:szCs w:val="24"/>
        </w:rPr>
        <w:t xml:space="preserve">функционального </w:t>
      </w:r>
      <w:r w:rsidRPr="00BA446E">
        <w:rPr>
          <w:szCs w:val="24"/>
        </w:rPr>
        <w:t>комплекса будут базироваться постоянно действующие</w:t>
      </w:r>
      <w:r w:rsidR="00341BD2">
        <w:rPr>
          <w:szCs w:val="24"/>
        </w:rPr>
        <w:t xml:space="preserve"> орган</w:t>
      </w:r>
      <w:r w:rsidR="00341BD2">
        <w:rPr>
          <w:szCs w:val="24"/>
        </w:rPr>
        <w:t>и</w:t>
      </w:r>
      <w:r w:rsidR="00341BD2">
        <w:rPr>
          <w:szCs w:val="24"/>
        </w:rPr>
        <w:t>зации</w:t>
      </w:r>
      <w:r w:rsidRPr="00BA446E">
        <w:rPr>
          <w:szCs w:val="24"/>
        </w:rPr>
        <w:t>:</w:t>
      </w:r>
    </w:p>
    <w:p w:rsidR="0046142C" w:rsidRPr="00BA446E" w:rsidRDefault="0046142C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>муниципальн</w:t>
      </w:r>
      <w:r w:rsidR="00F27114">
        <w:rPr>
          <w:szCs w:val="24"/>
        </w:rPr>
        <w:t>ая</w:t>
      </w:r>
      <w:r w:rsidRPr="00BA446E">
        <w:rPr>
          <w:szCs w:val="24"/>
        </w:rPr>
        <w:t xml:space="preserve"> </w:t>
      </w:r>
      <w:r w:rsidR="00F27114">
        <w:rPr>
          <w:szCs w:val="24"/>
        </w:rPr>
        <w:t>организация дополнительного образования</w:t>
      </w:r>
      <w:r w:rsidRPr="00BA446E">
        <w:rPr>
          <w:szCs w:val="24"/>
        </w:rPr>
        <w:t>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школа высшего спортивного мастерства;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центр безопасного вождения;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закрытый и открытый картинг</w:t>
      </w:r>
      <w:r w:rsidR="00661E8C">
        <w:rPr>
          <w:szCs w:val="24"/>
        </w:rPr>
        <w:t>и</w:t>
      </w:r>
      <w:r w:rsidRPr="00BA446E">
        <w:rPr>
          <w:szCs w:val="24"/>
        </w:rPr>
        <w:t>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прокат спортивной техники и снаряжения;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комплекс испытаний автомобилей и мотоциклов;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велодром.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 xml:space="preserve">Помимо обслуживания нужд автоспорта, в </w:t>
      </w:r>
      <w:r w:rsidR="005A0FDF">
        <w:rPr>
          <w:szCs w:val="24"/>
        </w:rPr>
        <w:t xml:space="preserve">многофункциональный комплекс </w:t>
      </w:r>
      <w:r w:rsidRPr="00BA446E">
        <w:rPr>
          <w:szCs w:val="24"/>
        </w:rPr>
        <w:t>будет интегрирован ряд других секторов: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выставоч</w:t>
      </w:r>
      <w:r w:rsidR="00B61E63">
        <w:rPr>
          <w:szCs w:val="24"/>
        </w:rPr>
        <w:t>ный комплекс площадью 40000 кв. </w:t>
      </w:r>
      <w:r w:rsidRPr="00BA446E">
        <w:rPr>
          <w:szCs w:val="24"/>
        </w:rPr>
        <w:t>м;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гостиничный комплекс на 350 мест, центры автомобильных дилеров;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ночной клуб, тематические кафе и ресторан;</w:t>
      </w:r>
    </w:p>
    <w:p w:rsidR="00FC2854" w:rsidRPr="00BA446E" w:rsidRDefault="0046142C" w:rsidP="0046142C">
      <w:pPr>
        <w:tabs>
          <w:tab w:val="num" w:pos="0"/>
        </w:tabs>
        <w:ind w:right="-283"/>
        <w:rPr>
          <w:szCs w:val="24"/>
        </w:rPr>
      </w:pPr>
      <w:r w:rsidRPr="00BA446E">
        <w:rPr>
          <w:szCs w:val="24"/>
        </w:rPr>
        <w:t>новые объекты природно-рекреационного назначения (парки, скверы, бул</w:t>
      </w:r>
      <w:r w:rsidRPr="00BA446E">
        <w:rPr>
          <w:szCs w:val="24"/>
        </w:rPr>
        <w:t>ь</w:t>
      </w:r>
      <w:r w:rsidRPr="00BA446E">
        <w:rPr>
          <w:szCs w:val="24"/>
        </w:rPr>
        <w:t>вары).</w:t>
      </w:r>
    </w:p>
    <w:p w:rsidR="00DE6943" w:rsidRDefault="0046142C" w:rsidP="00DE6943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Проектом </w:t>
      </w:r>
      <w:r w:rsidR="00FA0093">
        <w:rPr>
          <w:szCs w:val="24"/>
        </w:rPr>
        <w:t xml:space="preserve">планировки </w:t>
      </w:r>
      <w:r w:rsidR="00DA1BF4">
        <w:rPr>
          <w:szCs w:val="24"/>
        </w:rPr>
        <w:t>предусмотрены объекты транспортно</w:t>
      </w:r>
      <w:r w:rsidRPr="00BA446E">
        <w:rPr>
          <w:szCs w:val="24"/>
        </w:rPr>
        <w:t>й</w:t>
      </w:r>
      <w:r w:rsidR="00DA1BF4">
        <w:rPr>
          <w:szCs w:val="24"/>
        </w:rPr>
        <w:t xml:space="preserve"> </w:t>
      </w:r>
      <w:r w:rsidR="00DE6943">
        <w:rPr>
          <w:szCs w:val="24"/>
        </w:rPr>
        <w:t xml:space="preserve">и инженерной </w:t>
      </w:r>
      <w:r w:rsidRPr="00BA446E">
        <w:rPr>
          <w:szCs w:val="24"/>
        </w:rPr>
        <w:t>ин</w:t>
      </w:r>
      <w:r w:rsidR="00DE6943">
        <w:rPr>
          <w:szCs w:val="24"/>
        </w:rPr>
        <w:t>фраструктур.</w:t>
      </w:r>
    </w:p>
    <w:p w:rsidR="005A3BAB" w:rsidRPr="00BA446E" w:rsidRDefault="0046142C" w:rsidP="0046142C">
      <w:pPr>
        <w:ind w:right="-283" w:firstLine="708"/>
      </w:pPr>
      <w:r w:rsidRPr="00BA446E">
        <w:rPr>
          <w:szCs w:val="24"/>
        </w:rPr>
        <w:t xml:space="preserve">Размещение объектов </w:t>
      </w:r>
      <w:r w:rsidR="005A0FDF">
        <w:rPr>
          <w:szCs w:val="24"/>
        </w:rPr>
        <w:t>торговой, банковской и иной предпринимательской деятельности</w:t>
      </w:r>
      <w:r w:rsidRPr="00BA446E">
        <w:rPr>
          <w:szCs w:val="24"/>
        </w:rPr>
        <w:t xml:space="preserve">, объектов </w:t>
      </w:r>
      <w:r w:rsidR="005A0FDF">
        <w:rPr>
          <w:szCs w:val="24"/>
        </w:rPr>
        <w:t>коммунально-</w:t>
      </w:r>
      <w:r w:rsidRPr="00BA446E">
        <w:rPr>
          <w:szCs w:val="24"/>
        </w:rPr>
        <w:t>бытово</w:t>
      </w:r>
      <w:r w:rsidR="005A0FDF">
        <w:rPr>
          <w:szCs w:val="24"/>
        </w:rPr>
        <w:t>го назначения</w:t>
      </w:r>
      <w:r w:rsidRPr="00BA446E">
        <w:rPr>
          <w:szCs w:val="24"/>
        </w:rPr>
        <w:t>, объектов обществе</w:t>
      </w:r>
      <w:r w:rsidRPr="00BA446E">
        <w:rPr>
          <w:szCs w:val="24"/>
        </w:rPr>
        <w:t>н</w:t>
      </w:r>
      <w:r w:rsidRPr="00BA446E">
        <w:rPr>
          <w:szCs w:val="24"/>
        </w:rPr>
        <w:t>ного питания</w:t>
      </w:r>
      <w:r w:rsidR="00A41CC7">
        <w:rPr>
          <w:szCs w:val="24"/>
        </w:rPr>
        <w:t xml:space="preserve"> и</w:t>
      </w:r>
      <w:r w:rsidRPr="00BA446E">
        <w:rPr>
          <w:szCs w:val="24"/>
        </w:rPr>
        <w:t xml:space="preserve"> объектов</w:t>
      </w:r>
      <w:r w:rsidRPr="00FA0093">
        <w:rPr>
          <w:szCs w:val="24"/>
        </w:rPr>
        <w:t xml:space="preserve"> административного назначе</w:t>
      </w:r>
      <w:r w:rsidR="00FA0093" w:rsidRPr="00FA0093">
        <w:rPr>
          <w:szCs w:val="24"/>
        </w:rPr>
        <w:t xml:space="preserve">ния </w:t>
      </w:r>
      <w:r w:rsidRPr="00FA0093">
        <w:rPr>
          <w:szCs w:val="24"/>
        </w:rPr>
        <w:t>планируется ос</w:t>
      </w:r>
      <w:r w:rsidR="00DA1BF4" w:rsidRPr="00FA0093">
        <w:rPr>
          <w:szCs w:val="24"/>
        </w:rPr>
        <w:t>у</w:t>
      </w:r>
      <w:r w:rsidRPr="00FA0093">
        <w:rPr>
          <w:szCs w:val="24"/>
        </w:rPr>
        <w:t>щест</w:t>
      </w:r>
      <w:r w:rsidRPr="00FA0093">
        <w:rPr>
          <w:szCs w:val="24"/>
        </w:rPr>
        <w:t>в</w:t>
      </w:r>
      <w:r w:rsidRPr="00FA0093">
        <w:rPr>
          <w:szCs w:val="24"/>
        </w:rPr>
        <w:t>лять в границах установленных общественно</w:t>
      </w:r>
      <w:r w:rsidR="00544E73">
        <w:rPr>
          <w:szCs w:val="24"/>
        </w:rPr>
        <w:t>-</w:t>
      </w:r>
      <w:r w:rsidRPr="00FA0093">
        <w:rPr>
          <w:szCs w:val="24"/>
        </w:rPr>
        <w:t>дело</w:t>
      </w:r>
      <w:r w:rsidR="00544E73">
        <w:rPr>
          <w:szCs w:val="24"/>
        </w:rPr>
        <w:t>вых и жилых зон.</w:t>
      </w:r>
    </w:p>
    <w:p w:rsidR="0046142C" w:rsidRPr="00BA446E" w:rsidRDefault="005E46A2" w:rsidP="0046142C">
      <w:pPr>
        <w:ind w:right="-283" w:firstLine="708"/>
        <w:rPr>
          <w:szCs w:val="24"/>
        </w:rPr>
      </w:pPr>
      <w:r>
        <w:t>Б</w:t>
      </w:r>
      <w:r w:rsidR="0046142C" w:rsidRPr="00BA446E">
        <w:t xml:space="preserve">аланс использования </w:t>
      </w:r>
      <w:r>
        <w:t xml:space="preserve">планируемой </w:t>
      </w:r>
      <w:r w:rsidR="0046142C" w:rsidRPr="00BA446E">
        <w:t>территории пр</w:t>
      </w:r>
      <w:r w:rsidR="0046142C">
        <w:t>иведен</w:t>
      </w:r>
      <w:r w:rsidR="0046142C" w:rsidRPr="00BA446E">
        <w:t xml:space="preserve"> в таблице 3.</w:t>
      </w:r>
    </w:p>
    <w:p w:rsidR="00A41CC7" w:rsidRDefault="00A41CC7" w:rsidP="0046142C">
      <w:pPr>
        <w:pStyle w:val="Sf1"/>
        <w:jc w:val="right"/>
      </w:pPr>
      <w:bookmarkStart w:id="6" w:name="_Toc483472312"/>
    </w:p>
    <w:p w:rsidR="0046142C" w:rsidRPr="00BA446E" w:rsidRDefault="0046142C" w:rsidP="0046142C">
      <w:pPr>
        <w:pStyle w:val="Sf1"/>
        <w:jc w:val="right"/>
      </w:pPr>
      <w:r w:rsidRPr="00BA446E">
        <w:t>Таблица 3</w:t>
      </w:r>
      <w:bookmarkEnd w:id="6"/>
    </w:p>
    <w:p w:rsidR="00F23B1A" w:rsidRDefault="00F23B1A" w:rsidP="00F86E13">
      <w:pPr>
        <w:pStyle w:val="Sf1"/>
        <w:ind w:firstLine="0"/>
        <w:jc w:val="center"/>
      </w:pPr>
      <w:bookmarkStart w:id="7" w:name="_Toc483472313"/>
    </w:p>
    <w:p w:rsidR="00F86E13" w:rsidRPr="00BA446E" w:rsidRDefault="00F86E13" w:rsidP="00F86E13">
      <w:pPr>
        <w:pStyle w:val="Sf1"/>
        <w:ind w:firstLine="0"/>
        <w:jc w:val="center"/>
      </w:pPr>
      <w:r>
        <w:t>Б</w:t>
      </w:r>
      <w:r w:rsidRPr="00BA446E">
        <w:t xml:space="preserve">аланс использования </w:t>
      </w:r>
      <w:r>
        <w:t xml:space="preserve">планируемой </w:t>
      </w:r>
      <w:r w:rsidRPr="00BA446E">
        <w:t>территории</w:t>
      </w:r>
      <w:bookmarkEnd w:id="7"/>
    </w:p>
    <w:p w:rsidR="00F86E13" w:rsidRPr="00630C5A" w:rsidRDefault="00F86E13" w:rsidP="00F86E13">
      <w:pPr>
        <w:pStyle w:val="Sf1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34"/>
        <w:gridCol w:w="7202"/>
        <w:gridCol w:w="1717"/>
      </w:tblGrid>
      <w:tr w:rsidR="00F86E13" w:rsidRPr="00630C5A" w:rsidTr="00F23B1A">
        <w:trPr>
          <w:tblHeader/>
        </w:trPr>
        <w:tc>
          <w:tcPr>
            <w:tcW w:w="428" w:type="pct"/>
            <w:vAlign w:val="center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№</w:t>
            </w:r>
          </w:p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630C5A">
              <w:rPr>
                <w:szCs w:val="28"/>
              </w:rPr>
              <w:t>п</w:t>
            </w:r>
            <w:proofErr w:type="spellEnd"/>
            <w:proofErr w:type="gramEnd"/>
            <w:r w:rsidRPr="00630C5A">
              <w:rPr>
                <w:szCs w:val="28"/>
              </w:rPr>
              <w:t>/</w:t>
            </w:r>
            <w:proofErr w:type="spellStart"/>
            <w:r w:rsidRPr="00630C5A">
              <w:rPr>
                <w:szCs w:val="28"/>
              </w:rPr>
              <w:t>п</w:t>
            </w:r>
            <w:proofErr w:type="spellEnd"/>
          </w:p>
        </w:tc>
        <w:tc>
          <w:tcPr>
            <w:tcW w:w="3692" w:type="pct"/>
          </w:tcPr>
          <w:p w:rsidR="00F86E13" w:rsidRPr="00630C5A" w:rsidRDefault="00F86E13" w:rsidP="00F23B1A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Показатель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B1A" w:rsidRDefault="00F86E13" w:rsidP="00F23B1A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Площадь,</w:t>
            </w:r>
          </w:p>
          <w:p w:rsidR="00F86E13" w:rsidRPr="00630C5A" w:rsidRDefault="00F86E13" w:rsidP="00F23B1A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га</w:t>
            </w:r>
          </w:p>
        </w:tc>
      </w:tr>
    </w:tbl>
    <w:p w:rsidR="00F86E13" w:rsidRPr="00630C5A" w:rsidRDefault="00F86E13" w:rsidP="00F86E1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34"/>
        <w:gridCol w:w="7202"/>
        <w:gridCol w:w="1717"/>
      </w:tblGrid>
      <w:tr w:rsidR="00F86E13" w:rsidRPr="00630C5A" w:rsidTr="00F86E13">
        <w:trPr>
          <w:tblHeader/>
        </w:trPr>
        <w:tc>
          <w:tcPr>
            <w:tcW w:w="428" w:type="pct"/>
            <w:vAlign w:val="center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30C5A" w:rsidRDefault="00F86E13" w:rsidP="00F86E13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30C5A" w:rsidRDefault="00F23B1A" w:rsidP="00F86E1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Общая площадь планируемой территории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1539,00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257,31</w:t>
            </w:r>
          </w:p>
        </w:tc>
      </w:tr>
      <w:tr w:rsidR="00F86E13" w:rsidRPr="00630C5A" w:rsidTr="0003038A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3D63B4" w:rsidRDefault="00F86E13" w:rsidP="00F86E13">
            <w:pPr>
              <w:ind w:firstLine="0"/>
              <w:rPr>
                <w:szCs w:val="28"/>
              </w:rPr>
            </w:pPr>
            <w:r w:rsidRPr="003D63B4">
              <w:rPr>
                <w:szCs w:val="28"/>
              </w:rPr>
              <w:t xml:space="preserve">Зона объектов делового, общественного и коммерческого назначения, в том числе многоэтажных жилых домов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CF1924" w:rsidRDefault="00F86E13" w:rsidP="0003038A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31,38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2.2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среднего профессиональн</w:t>
            </w:r>
            <w:r w:rsidR="00721FF2">
              <w:rPr>
                <w:szCs w:val="28"/>
              </w:rPr>
              <w:t xml:space="preserve">ого и высшего </w:t>
            </w:r>
            <w:r w:rsidRPr="00630C5A">
              <w:rPr>
                <w:szCs w:val="28"/>
              </w:rPr>
              <w:lastRenderedPageBreak/>
              <w:t xml:space="preserve">образования, научно-исследовательских организаций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F21728" w:rsidRDefault="00F86E13" w:rsidP="00F86E13">
            <w:pPr>
              <w:ind w:firstLine="0"/>
              <w:jc w:val="center"/>
              <w:rPr>
                <w:szCs w:val="28"/>
              </w:rPr>
            </w:pPr>
            <w:r w:rsidRPr="00F21728">
              <w:rPr>
                <w:szCs w:val="28"/>
              </w:rPr>
              <w:lastRenderedPageBreak/>
              <w:t>28,05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lastRenderedPageBreak/>
              <w:t>2.3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F21728" w:rsidRDefault="00F86E13" w:rsidP="00F86E13">
            <w:pPr>
              <w:ind w:firstLine="0"/>
              <w:jc w:val="center"/>
              <w:rPr>
                <w:szCs w:val="28"/>
              </w:rPr>
            </w:pPr>
            <w:r w:rsidRPr="00F21728">
              <w:rPr>
                <w:szCs w:val="28"/>
              </w:rPr>
              <w:t>4,63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2.4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специализированной общественной застройки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F21728" w:rsidRDefault="00F86E13" w:rsidP="00F86E13">
            <w:pPr>
              <w:ind w:firstLine="0"/>
              <w:jc w:val="center"/>
              <w:rPr>
                <w:szCs w:val="28"/>
              </w:rPr>
            </w:pPr>
            <w:r w:rsidRPr="00F21728">
              <w:rPr>
                <w:szCs w:val="28"/>
              </w:rPr>
              <w:t>14,24</w:t>
            </w:r>
          </w:p>
        </w:tc>
      </w:tr>
      <w:tr w:rsidR="00F86E13" w:rsidRPr="00630C5A" w:rsidTr="0003038A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2.5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3D63B4" w:rsidRDefault="00F86E13" w:rsidP="00F86E13">
            <w:pPr>
              <w:ind w:firstLine="0"/>
              <w:rPr>
                <w:szCs w:val="28"/>
              </w:rPr>
            </w:pPr>
            <w:r w:rsidRPr="003D63B4">
              <w:rPr>
                <w:szCs w:val="28"/>
              </w:rPr>
              <w:t>Зона объектов дошкольного, начального общего, осно</w:t>
            </w:r>
            <w:r w:rsidRPr="003D63B4">
              <w:rPr>
                <w:szCs w:val="28"/>
              </w:rPr>
              <w:t>в</w:t>
            </w:r>
            <w:r w:rsidRPr="003D63B4">
              <w:rPr>
                <w:szCs w:val="28"/>
              </w:rPr>
              <w:t xml:space="preserve">ного общего и среднего общего образования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09038C" w:rsidRDefault="00F86E13" w:rsidP="0003038A">
            <w:pPr>
              <w:ind w:firstLine="0"/>
              <w:jc w:val="center"/>
              <w:rPr>
                <w:szCs w:val="28"/>
              </w:rPr>
            </w:pPr>
            <w:r w:rsidRPr="0009038C">
              <w:rPr>
                <w:szCs w:val="28"/>
              </w:rPr>
              <w:t>37,19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2.6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культуры и спорта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141,82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Жилые зоны, в том числе: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182,50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3D63B4" w:rsidRDefault="00F86E13" w:rsidP="00F86E13">
            <w:pPr>
              <w:ind w:firstLine="0"/>
              <w:jc w:val="center"/>
              <w:rPr>
                <w:szCs w:val="28"/>
              </w:rPr>
            </w:pPr>
            <w:r w:rsidRPr="003D63B4">
              <w:rPr>
                <w:szCs w:val="28"/>
              </w:rPr>
              <w:t>96,55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3.2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застройки средне- и малоэтажными жилыми домами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3D63B4" w:rsidRDefault="00F86E13" w:rsidP="00F86E13">
            <w:pPr>
              <w:ind w:firstLine="0"/>
              <w:jc w:val="center"/>
              <w:rPr>
                <w:szCs w:val="28"/>
              </w:rPr>
            </w:pPr>
            <w:r w:rsidRPr="003D63B4">
              <w:rPr>
                <w:szCs w:val="28"/>
              </w:rPr>
              <w:t>30,05</w:t>
            </w:r>
          </w:p>
        </w:tc>
      </w:tr>
      <w:tr w:rsidR="00F86E13" w:rsidRPr="00630C5A" w:rsidTr="00F86E13">
        <w:trPr>
          <w:cantSplit/>
        </w:trPr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3.3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3D63B4" w:rsidRDefault="00F86E13" w:rsidP="00F86E13">
            <w:pPr>
              <w:ind w:firstLine="0"/>
              <w:jc w:val="center"/>
              <w:rPr>
                <w:szCs w:val="28"/>
              </w:rPr>
            </w:pPr>
            <w:r w:rsidRPr="003D63B4">
              <w:rPr>
                <w:szCs w:val="28"/>
              </w:rPr>
              <w:t>6,07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3.4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застройки индивидуальными жилыми домами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3D63B4" w:rsidRDefault="00F86E13" w:rsidP="00F86E13">
            <w:pPr>
              <w:ind w:firstLine="0"/>
              <w:jc w:val="center"/>
              <w:rPr>
                <w:szCs w:val="28"/>
              </w:rPr>
            </w:pPr>
            <w:r w:rsidRPr="003D63B4">
              <w:rPr>
                <w:szCs w:val="28"/>
              </w:rPr>
              <w:t>49,83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28,92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4.1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28,92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145,13</w:t>
            </w:r>
          </w:p>
        </w:tc>
      </w:tr>
      <w:tr w:rsidR="00173C31" w:rsidRPr="00630C5A" w:rsidTr="00F86E13">
        <w:tc>
          <w:tcPr>
            <w:tcW w:w="428" w:type="pct"/>
          </w:tcPr>
          <w:p w:rsidR="00173C31" w:rsidRPr="00630C5A" w:rsidRDefault="00173C31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5.1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2061AC" w:rsidRDefault="00173C31" w:rsidP="006E3E5D">
            <w:pPr>
              <w:ind w:right="-2" w:firstLine="0"/>
              <w:rPr>
                <w:szCs w:val="28"/>
              </w:rPr>
            </w:pPr>
            <w:r w:rsidRPr="00ED60EC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C31" w:rsidRPr="00CF1924" w:rsidRDefault="00173C31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73,16</w:t>
            </w:r>
          </w:p>
        </w:tc>
      </w:tr>
      <w:tr w:rsidR="00173C31" w:rsidRPr="00630C5A" w:rsidTr="00F86E13">
        <w:tc>
          <w:tcPr>
            <w:tcW w:w="428" w:type="pct"/>
          </w:tcPr>
          <w:p w:rsidR="00173C31" w:rsidRPr="00630C5A" w:rsidRDefault="00173C31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5.2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C31" w:rsidRPr="00630C5A" w:rsidRDefault="00173C31" w:rsidP="006E3E5D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C31" w:rsidRPr="00CF1924" w:rsidRDefault="00173C31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71,97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04364" w:rsidRDefault="00F86E13" w:rsidP="00F86E13">
            <w:pPr>
              <w:ind w:firstLine="0"/>
              <w:jc w:val="center"/>
              <w:rPr>
                <w:szCs w:val="28"/>
              </w:rPr>
            </w:pPr>
            <w:r w:rsidRPr="00604364">
              <w:rPr>
                <w:szCs w:val="28"/>
              </w:rPr>
              <w:t>561,07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6.1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04364" w:rsidRDefault="00F86E13" w:rsidP="00F86E13">
            <w:pPr>
              <w:ind w:firstLine="0"/>
              <w:jc w:val="center"/>
              <w:rPr>
                <w:szCs w:val="28"/>
              </w:rPr>
            </w:pPr>
            <w:r w:rsidRPr="00604364">
              <w:rPr>
                <w:szCs w:val="28"/>
              </w:rPr>
              <w:t>475,05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6.2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04364" w:rsidRDefault="00F86E13" w:rsidP="00F86E13">
            <w:pPr>
              <w:ind w:firstLine="0"/>
              <w:jc w:val="center"/>
              <w:rPr>
                <w:szCs w:val="28"/>
              </w:rPr>
            </w:pPr>
            <w:r w:rsidRPr="00604364">
              <w:rPr>
                <w:szCs w:val="28"/>
              </w:rPr>
              <w:t>73,35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6.3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благоустройства, отдыха и рекр</w:t>
            </w:r>
            <w:r>
              <w:rPr>
                <w:szCs w:val="28"/>
              </w:rPr>
              <w:t>е</w:t>
            </w:r>
            <w:r w:rsidRPr="00630C5A">
              <w:rPr>
                <w:szCs w:val="28"/>
              </w:rPr>
              <w:t>ации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04364" w:rsidRDefault="00F86E13" w:rsidP="00F86E13">
            <w:pPr>
              <w:ind w:firstLine="0"/>
              <w:jc w:val="center"/>
              <w:rPr>
                <w:szCs w:val="28"/>
              </w:rPr>
            </w:pPr>
            <w:r w:rsidRPr="00604364">
              <w:rPr>
                <w:szCs w:val="28"/>
              </w:rPr>
              <w:t>12,67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7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объектов сельскохозяйственного использования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604364" w:rsidRDefault="00F86E13" w:rsidP="00F86E13">
            <w:pPr>
              <w:ind w:firstLine="0"/>
              <w:jc w:val="center"/>
              <w:rPr>
                <w:szCs w:val="28"/>
              </w:rPr>
            </w:pPr>
            <w:r w:rsidRPr="00604364">
              <w:rPr>
                <w:szCs w:val="28"/>
              </w:rPr>
              <w:t>10,08</w:t>
            </w:r>
          </w:p>
        </w:tc>
      </w:tr>
      <w:tr w:rsidR="00F86E13" w:rsidRPr="00630C5A" w:rsidTr="0003038A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04364" w:rsidRDefault="00F86E13" w:rsidP="0003038A">
            <w:pPr>
              <w:ind w:firstLine="0"/>
              <w:jc w:val="center"/>
              <w:rPr>
                <w:szCs w:val="28"/>
              </w:rPr>
            </w:pPr>
            <w:r w:rsidRPr="00604364">
              <w:rPr>
                <w:szCs w:val="28"/>
              </w:rPr>
              <w:t>353,99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8.1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96,62</w:t>
            </w:r>
          </w:p>
        </w:tc>
      </w:tr>
      <w:tr w:rsidR="00F86E13" w:rsidRPr="00630C5A" w:rsidTr="0003038A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8.2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CF1924" w:rsidRDefault="00F86E13" w:rsidP="0003038A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3,87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8.3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0,70</w:t>
            </w:r>
          </w:p>
        </w:tc>
      </w:tr>
      <w:tr w:rsidR="00F86E13" w:rsidRPr="00630C5A" w:rsidTr="00F86E13">
        <w:tc>
          <w:tcPr>
            <w:tcW w:w="428" w:type="pct"/>
          </w:tcPr>
          <w:p w:rsidR="00F86E13" w:rsidRPr="00630C5A" w:rsidRDefault="00F86E13" w:rsidP="00F86E13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8.4</w:t>
            </w:r>
          </w:p>
        </w:tc>
        <w:tc>
          <w:tcPr>
            <w:tcW w:w="369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6E13" w:rsidRPr="00630C5A" w:rsidRDefault="00F86E13" w:rsidP="00F86E1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6E13" w:rsidRPr="00CF1924" w:rsidRDefault="00F86E13" w:rsidP="00F86E13">
            <w:pPr>
              <w:ind w:firstLine="0"/>
              <w:jc w:val="center"/>
              <w:rPr>
                <w:szCs w:val="28"/>
              </w:rPr>
            </w:pPr>
            <w:r w:rsidRPr="00CF1924">
              <w:rPr>
                <w:szCs w:val="28"/>
              </w:rPr>
              <w:t>252,80</w:t>
            </w:r>
          </w:p>
        </w:tc>
      </w:tr>
    </w:tbl>
    <w:p w:rsidR="00B61E63" w:rsidRPr="00630C5A" w:rsidRDefault="00B61E63" w:rsidP="0046142C">
      <w:pPr>
        <w:ind w:right="-2" w:firstLine="0"/>
        <w:jc w:val="center"/>
        <w:outlineLvl w:val="0"/>
        <w:rPr>
          <w:b/>
          <w:szCs w:val="28"/>
        </w:rPr>
      </w:pPr>
    </w:p>
    <w:p w:rsidR="0046142C" w:rsidRDefault="00A41CC7" w:rsidP="00A41CC7">
      <w:pPr>
        <w:ind w:right="-2" w:firstLine="0"/>
        <w:jc w:val="center"/>
        <w:outlineLvl w:val="0"/>
        <w:rPr>
          <w:b/>
        </w:rPr>
      </w:pPr>
      <w:bookmarkStart w:id="8" w:name="_Toc483472490"/>
      <w:r>
        <w:rPr>
          <w:b/>
        </w:rPr>
        <w:t xml:space="preserve">2.3. Развитие </w:t>
      </w:r>
      <w:r w:rsidR="0046142C" w:rsidRPr="00BA446E">
        <w:rPr>
          <w:b/>
        </w:rPr>
        <w:t>транспортно</w:t>
      </w:r>
      <w:bookmarkEnd w:id="8"/>
      <w:r>
        <w:rPr>
          <w:b/>
        </w:rPr>
        <w:t>й инфраструктуры планируемой территории</w:t>
      </w:r>
    </w:p>
    <w:p w:rsidR="00A41CC7" w:rsidRPr="00BA446E" w:rsidRDefault="00A41CC7" w:rsidP="00A41CC7">
      <w:pPr>
        <w:ind w:right="-2" w:firstLine="0"/>
        <w:jc w:val="center"/>
        <w:outlineLvl w:val="0"/>
      </w:pPr>
    </w:p>
    <w:p w:rsidR="0046142C" w:rsidRPr="00BA446E" w:rsidRDefault="0046142C" w:rsidP="0046142C">
      <w:pPr>
        <w:ind w:right="-283" w:firstLine="708"/>
      </w:pPr>
      <w:r w:rsidRPr="00BA446E">
        <w:t>Генеральным планом города Новосиб</w:t>
      </w:r>
      <w:r w:rsidR="00DE6943">
        <w:t>ирска предусматривается дорожно</w:t>
      </w:r>
      <w:r w:rsidRPr="00BA446E">
        <w:t xml:space="preserve">е строительство в границах </w:t>
      </w:r>
      <w:r w:rsidR="00DE6943">
        <w:t xml:space="preserve">планируемой </w:t>
      </w:r>
      <w:r w:rsidRPr="00BA446E">
        <w:t>территории</w:t>
      </w:r>
      <w:r w:rsidR="00DE6943">
        <w:t xml:space="preserve">. </w:t>
      </w:r>
      <w:r w:rsidRPr="00BA446E">
        <w:t>Проектом планировки пред</w:t>
      </w:r>
      <w:r w:rsidRPr="00BA446E">
        <w:t>у</w:t>
      </w:r>
      <w:r w:rsidRPr="00BA446E">
        <w:t>сматривается строительство новых магистрал</w:t>
      </w:r>
      <w:r w:rsidR="00A41CC7">
        <w:t>ьных дорог и улиц</w:t>
      </w:r>
      <w:r w:rsidRPr="00BA446E">
        <w:t>, в том числе:</w:t>
      </w:r>
    </w:p>
    <w:p w:rsidR="0046142C" w:rsidRPr="00BA446E" w:rsidRDefault="0046142C" w:rsidP="0046142C">
      <w:pPr>
        <w:ind w:right="-283" w:firstLine="708"/>
      </w:pPr>
      <w:r w:rsidRPr="00BA446E">
        <w:t>строительство магистральных улиц общегородского значения непрерывного движения;</w:t>
      </w:r>
    </w:p>
    <w:p w:rsidR="0046142C" w:rsidRPr="00BA446E" w:rsidRDefault="0046142C" w:rsidP="0046142C">
      <w:pPr>
        <w:ind w:right="-283" w:firstLine="708"/>
      </w:pPr>
      <w:r w:rsidRPr="00BA446E">
        <w:t>строительство магистральных улиц общегородского значения регулируем</w:t>
      </w:r>
      <w:r w:rsidRPr="00BA446E">
        <w:t>о</w:t>
      </w:r>
      <w:r w:rsidRPr="00BA446E">
        <w:t>го движения;</w:t>
      </w:r>
    </w:p>
    <w:p w:rsidR="0046142C" w:rsidRPr="00BA446E" w:rsidRDefault="0046142C" w:rsidP="0046142C">
      <w:pPr>
        <w:ind w:right="-283" w:firstLine="708"/>
      </w:pPr>
      <w:r w:rsidRPr="00BA446E">
        <w:t>строительство магистральных улиц районного значения;</w:t>
      </w:r>
    </w:p>
    <w:p w:rsidR="0046142C" w:rsidRPr="00BA446E" w:rsidRDefault="0046142C" w:rsidP="0046142C">
      <w:pPr>
        <w:ind w:right="-283" w:firstLine="708"/>
      </w:pPr>
      <w:r w:rsidRPr="00BA446E">
        <w:t>реконструкция существующих элементов улично-дорожной сети с целью увеличения пропускной способности и развития новых связей между районами города.</w:t>
      </w:r>
    </w:p>
    <w:p w:rsidR="0046142C" w:rsidRPr="00C0614D" w:rsidRDefault="0046142C" w:rsidP="00F23B1A">
      <w:pPr>
        <w:widowControl w:val="0"/>
        <w:ind w:right="-284"/>
      </w:pPr>
      <w:r w:rsidRPr="00BA446E">
        <w:t>За основу решений в части транспортной инфраструктуры принята Ген</w:t>
      </w:r>
      <w:r w:rsidRPr="00BA446E">
        <w:t>е</w:t>
      </w:r>
      <w:r w:rsidRPr="00BA446E">
        <w:t>ральная схема развития улично-дорожной сети города Новосибирска</w:t>
      </w:r>
      <w:r w:rsidR="003564BC">
        <w:t xml:space="preserve"> </w:t>
      </w:r>
      <w:r w:rsidR="003564BC" w:rsidRPr="00C0614D">
        <w:t xml:space="preserve">(закрытое </w:t>
      </w:r>
      <w:r w:rsidR="003564BC" w:rsidRPr="00C0614D">
        <w:lastRenderedPageBreak/>
        <w:t>акционерное общество «Научно-исследовательский и проектный институт терр</w:t>
      </w:r>
      <w:r w:rsidR="003564BC" w:rsidRPr="00C0614D">
        <w:t>и</w:t>
      </w:r>
      <w:r w:rsidR="003564BC" w:rsidRPr="00C0614D">
        <w:t>ториального развития и транспортной инфраструктуры», город Санкт-Петербург, 2010 год)</w:t>
      </w:r>
      <w:r w:rsidRPr="00BA446E">
        <w:t>.</w:t>
      </w:r>
    </w:p>
    <w:p w:rsidR="0046142C" w:rsidRPr="00BA446E" w:rsidRDefault="0046142C" w:rsidP="0046142C">
      <w:pPr>
        <w:ind w:right="-283" w:firstLine="708"/>
      </w:pPr>
      <w:r w:rsidRPr="00BA446E">
        <w:t>Основной осью п</w:t>
      </w:r>
      <w:r w:rsidR="00FA0093">
        <w:t>лани</w:t>
      </w:r>
      <w:r w:rsidRPr="00BA446E">
        <w:t>руемой территории в широтном направлении будет являться ул. Выборная (городская магистраль регулируемого движения) с пе</w:t>
      </w:r>
      <w:r w:rsidRPr="00BA446E">
        <w:t>р</w:t>
      </w:r>
      <w:r w:rsidRPr="00BA446E">
        <w:t xml:space="preserve">спективным продолжением на территорию </w:t>
      </w:r>
      <w:proofErr w:type="spellStart"/>
      <w:r w:rsidRPr="00BA446E">
        <w:t>Новолуговского</w:t>
      </w:r>
      <w:proofErr w:type="spellEnd"/>
      <w:r w:rsidRPr="00BA446E">
        <w:t xml:space="preserve"> сельсовета Новос</w:t>
      </w:r>
      <w:r w:rsidRPr="00BA446E">
        <w:t>и</w:t>
      </w:r>
      <w:r w:rsidRPr="00BA446E">
        <w:t>бирского района, на территории перспективного многоэта</w:t>
      </w:r>
      <w:r w:rsidR="00FA0093">
        <w:t xml:space="preserve">жного жилищного строительства. </w:t>
      </w:r>
    </w:p>
    <w:p w:rsidR="0046142C" w:rsidRPr="00BA446E" w:rsidRDefault="0046142C" w:rsidP="0046142C">
      <w:pPr>
        <w:ind w:right="-283" w:firstLine="708"/>
      </w:pPr>
      <w:r w:rsidRPr="00BA446E">
        <w:t>В пойме р</w:t>
      </w:r>
      <w:r w:rsidR="00630C5A">
        <w:t>.</w:t>
      </w:r>
      <w:r w:rsidRPr="00BA446E">
        <w:t xml:space="preserve"> </w:t>
      </w:r>
      <w:proofErr w:type="spellStart"/>
      <w:r w:rsidRPr="00BA446E">
        <w:t>Плющихи</w:t>
      </w:r>
      <w:proofErr w:type="spellEnd"/>
      <w:r w:rsidRPr="00BA446E">
        <w:t xml:space="preserve"> предусмотрено строительство</w:t>
      </w:r>
      <w:r w:rsidR="00A66706">
        <w:t xml:space="preserve"> магистральной улицы общегородского значения</w:t>
      </w:r>
      <w:r w:rsidRPr="00BA446E">
        <w:t xml:space="preserve"> непрерывного движения «Юго-Западный транзит» с выходом на </w:t>
      </w:r>
      <w:r w:rsidR="00DE6943">
        <w:t xml:space="preserve">строящийся участок </w:t>
      </w:r>
      <w:r w:rsidRPr="00BA446E">
        <w:t>федеральн</w:t>
      </w:r>
      <w:r w:rsidR="00DE6943">
        <w:t>ой трассы Р-256</w:t>
      </w:r>
      <w:r w:rsidRPr="00BA446E">
        <w:t xml:space="preserve"> </w:t>
      </w:r>
      <w:r w:rsidR="00DE6943">
        <w:t>(</w:t>
      </w:r>
      <w:r w:rsidRPr="00BA446E">
        <w:t>М-52</w:t>
      </w:r>
      <w:r w:rsidR="00DE6943">
        <w:t>)</w:t>
      </w:r>
      <w:r w:rsidRPr="00BA446E">
        <w:t xml:space="preserve"> «Чуйский тракт» 2 км севернее с.</w:t>
      </w:r>
      <w:r w:rsidR="005A3BAB">
        <w:t> </w:t>
      </w:r>
      <w:proofErr w:type="spellStart"/>
      <w:r w:rsidRPr="00BA446E">
        <w:t>Новолугово</w:t>
      </w:r>
      <w:r w:rsidR="0003038A">
        <w:t>е</w:t>
      </w:r>
      <w:proofErr w:type="spellEnd"/>
      <w:r w:rsidRPr="00BA446E">
        <w:t>.</w:t>
      </w:r>
    </w:p>
    <w:p w:rsidR="0046142C" w:rsidRPr="00BA446E" w:rsidRDefault="0046142C" w:rsidP="0046142C">
      <w:pPr>
        <w:ind w:right="-283" w:firstLine="708"/>
      </w:pPr>
      <w:r w:rsidRPr="00BA446E">
        <w:t xml:space="preserve">В </w:t>
      </w:r>
      <w:r w:rsidR="004051F8" w:rsidRPr="00BA446E">
        <w:t>меридиональном</w:t>
      </w:r>
      <w:r w:rsidRPr="00BA446E">
        <w:t xml:space="preserve"> </w:t>
      </w:r>
      <w:proofErr w:type="gramStart"/>
      <w:r w:rsidRPr="00BA446E">
        <w:t>направлении</w:t>
      </w:r>
      <w:proofErr w:type="gramEnd"/>
      <w:r w:rsidRPr="00BA446E">
        <w:t xml:space="preserve"> транзитом по </w:t>
      </w:r>
      <w:r w:rsidR="00C0614D">
        <w:t>планируемой</w:t>
      </w:r>
      <w:r w:rsidRPr="00BA446E">
        <w:t xml:space="preserve"> территории з</w:t>
      </w:r>
      <w:r w:rsidRPr="00BA446E">
        <w:t>а</w:t>
      </w:r>
      <w:r w:rsidRPr="00BA446E">
        <w:t>планированы магистрал</w:t>
      </w:r>
      <w:r w:rsidR="00C0614D">
        <w:t>ьные улицы</w:t>
      </w:r>
      <w:r w:rsidRPr="00BA446E">
        <w:t xml:space="preserve"> </w:t>
      </w:r>
      <w:r w:rsidR="00A66706">
        <w:t>обще</w:t>
      </w:r>
      <w:r w:rsidRPr="00BA446E">
        <w:t>городского значения: продолжение ул. Кирова, «Трикотажная магист</w:t>
      </w:r>
      <w:r w:rsidR="00C0614D">
        <w:t>раль» (ул. </w:t>
      </w:r>
      <w:proofErr w:type="spellStart"/>
      <w:r w:rsidR="00C0614D">
        <w:t>Доватора</w:t>
      </w:r>
      <w:proofErr w:type="spellEnd"/>
      <w:r w:rsidR="00C0614D">
        <w:t>)</w:t>
      </w:r>
      <w:r w:rsidR="00DE6943">
        <w:t xml:space="preserve"> от </w:t>
      </w:r>
      <w:r w:rsidR="00DE6943" w:rsidRPr="00BA446E">
        <w:t>ул. </w:t>
      </w:r>
      <w:proofErr w:type="spellStart"/>
      <w:r w:rsidR="00DE6943" w:rsidRPr="00BA446E">
        <w:t>Волочаевской</w:t>
      </w:r>
      <w:proofErr w:type="spellEnd"/>
      <w:r w:rsidR="00DE6943" w:rsidRPr="00BA446E">
        <w:t xml:space="preserve"> </w:t>
      </w:r>
      <w:r w:rsidR="00DE6943">
        <w:t xml:space="preserve">до </w:t>
      </w:r>
      <w:r w:rsidR="00DE6943" w:rsidRPr="00BA446E">
        <w:t>ул. Кленовой</w:t>
      </w:r>
      <w:r w:rsidR="00DE6943">
        <w:t>,</w:t>
      </w:r>
      <w:r w:rsidR="00DE6943" w:rsidRPr="00BA446E">
        <w:t xml:space="preserve"> </w:t>
      </w:r>
      <w:r w:rsidR="00C0614D">
        <w:t xml:space="preserve">планируемая </w:t>
      </w:r>
      <w:r w:rsidRPr="00BA446E">
        <w:t>«Биатлонная магистраль», связывающая пр.</w:t>
      </w:r>
      <w:r w:rsidR="00630C5A">
        <w:t xml:space="preserve"> </w:t>
      </w:r>
      <w:r w:rsidRPr="00BA446E">
        <w:t>Дзержи</w:t>
      </w:r>
      <w:r w:rsidRPr="00BA446E">
        <w:t>н</w:t>
      </w:r>
      <w:r w:rsidRPr="00BA446E">
        <w:t xml:space="preserve">ского, </w:t>
      </w:r>
      <w:proofErr w:type="spellStart"/>
      <w:r w:rsidRPr="00BA446E">
        <w:t>Гусинобродское</w:t>
      </w:r>
      <w:proofErr w:type="spellEnd"/>
      <w:r w:rsidRPr="00BA446E">
        <w:t xml:space="preserve"> шоссе, ул. </w:t>
      </w:r>
      <w:proofErr w:type="gramStart"/>
      <w:r w:rsidRPr="00BA446E">
        <w:t>Выборную</w:t>
      </w:r>
      <w:proofErr w:type="gramEnd"/>
      <w:r w:rsidRPr="00BA446E">
        <w:t xml:space="preserve"> и перспективную ул. Кирова.</w:t>
      </w:r>
    </w:p>
    <w:p w:rsidR="0046142C" w:rsidRPr="00BA446E" w:rsidRDefault="0046142C" w:rsidP="0046142C">
      <w:pPr>
        <w:ind w:right="-283" w:firstLine="708"/>
      </w:pPr>
      <w:r w:rsidRPr="00BA446E">
        <w:t xml:space="preserve">Сеть </w:t>
      </w:r>
      <w:r w:rsidR="00C0614D">
        <w:t>магистральных улиц районного значения</w:t>
      </w:r>
      <w:r w:rsidRPr="00BA446E">
        <w:t xml:space="preserve"> представлена реконстру</w:t>
      </w:r>
      <w:r w:rsidRPr="00BA446E">
        <w:t>и</w:t>
      </w:r>
      <w:r w:rsidRPr="00BA446E">
        <w:t>руемой автомобильной дорогой направление</w:t>
      </w:r>
      <w:r w:rsidR="00C0614D">
        <w:t>м</w:t>
      </w:r>
      <w:r w:rsidRPr="00BA446E">
        <w:t xml:space="preserve"> на село </w:t>
      </w:r>
      <w:proofErr w:type="spellStart"/>
      <w:r w:rsidRPr="00BA446E">
        <w:t>Новологувое</w:t>
      </w:r>
      <w:proofErr w:type="spellEnd"/>
      <w:r w:rsidR="00B73722">
        <w:t xml:space="preserve"> через дамбу </w:t>
      </w:r>
      <w:proofErr w:type="spellStart"/>
      <w:r w:rsidR="00B73722">
        <w:t>з</w:t>
      </w:r>
      <w:r w:rsidR="005A3BAB">
        <w:t>олотвала</w:t>
      </w:r>
      <w:proofErr w:type="spellEnd"/>
      <w:r w:rsidR="005A3BAB">
        <w:t xml:space="preserve"> № 1 ТЭЦ</w:t>
      </w:r>
      <w:r w:rsidRPr="00BA446E">
        <w:t>-5, а также проектируемо</w:t>
      </w:r>
      <w:r w:rsidR="00DE6943">
        <w:t xml:space="preserve">й улицей </w:t>
      </w:r>
      <w:r w:rsidR="00B73722">
        <w:t xml:space="preserve">севернее микрорайона </w:t>
      </w:r>
      <w:r w:rsidR="007C7137">
        <w:t>240</w:t>
      </w:r>
      <w:r w:rsidR="00B73722">
        <w:t xml:space="preserve">.01.08.01 </w:t>
      </w:r>
      <w:r w:rsidR="00DE6943">
        <w:t xml:space="preserve">направлением также в </w:t>
      </w:r>
      <w:proofErr w:type="spellStart"/>
      <w:r w:rsidR="00DE6943">
        <w:t>Н</w:t>
      </w:r>
      <w:r w:rsidRPr="00BA446E">
        <w:t>оволуговской</w:t>
      </w:r>
      <w:proofErr w:type="spellEnd"/>
      <w:r w:rsidRPr="00BA446E">
        <w:t xml:space="preserve"> сельсовет. Магист</w:t>
      </w:r>
      <w:r w:rsidR="00DE6943">
        <w:t>р</w:t>
      </w:r>
      <w:r w:rsidRPr="00BA446E">
        <w:t>али предн</w:t>
      </w:r>
      <w:r w:rsidRPr="00BA446E">
        <w:t>а</w:t>
      </w:r>
      <w:r w:rsidRPr="00BA446E">
        <w:t>значен</w:t>
      </w:r>
      <w:r w:rsidR="00FA0093">
        <w:t>ы</w:t>
      </w:r>
      <w:r w:rsidRPr="00BA446E">
        <w:t xml:space="preserve"> для связи проектируемой территории с </w:t>
      </w:r>
      <w:proofErr w:type="spellStart"/>
      <w:r w:rsidRPr="00BA446E">
        <w:t>Новолуговским</w:t>
      </w:r>
      <w:proofErr w:type="spellEnd"/>
      <w:r w:rsidRPr="00BA446E">
        <w:t xml:space="preserve"> сельсоветом, </w:t>
      </w:r>
      <w:r w:rsidR="0067087E">
        <w:t xml:space="preserve">для </w:t>
      </w:r>
      <w:r w:rsidRPr="00BA446E">
        <w:t>обслуживания (в</w:t>
      </w:r>
      <w:r w:rsidR="00FA0093">
        <w:t xml:space="preserve"> </w:t>
      </w:r>
      <w:r w:rsidRPr="00BA446E">
        <w:t>т</w:t>
      </w:r>
      <w:r w:rsidR="0067087E">
        <w:t>ом</w:t>
      </w:r>
      <w:r w:rsidR="00630C5A">
        <w:t xml:space="preserve"> </w:t>
      </w:r>
      <w:r w:rsidRPr="00BA446E">
        <w:t>ч</w:t>
      </w:r>
      <w:r w:rsidR="0067087E">
        <w:t>исле</w:t>
      </w:r>
      <w:r w:rsidRPr="00BA446E">
        <w:t xml:space="preserve"> общественным транспортом) </w:t>
      </w:r>
      <w:r w:rsidR="00FA0093">
        <w:t>планируемого</w:t>
      </w:r>
      <w:r w:rsidRPr="00BA446E">
        <w:t xml:space="preserve"> микр</w:t>
      </w:r>
      <w:r w:rsidRPr="00BA446E">
        <w:t>о</w:t>
      </w:r>
      <w:r w:rsidRPr="00BA446E">
        <w:t xml:space="preserve">района </w:t>
      </w:r>
      <w:r w:rsidR="007C7137">
        <w:t>240</w:t>
      </w:r>
      <w:r w:rsidRPr="00BA446E">
        <w:t>.01.08.</w:t>
      </w:r>
    </w:p>
    <w:p w:rsidR="0046142C" w:rsidRPr="00BA446E" w:rsidRDefault="0046142C" w:rsidP="0046142C">
      <w:pPr>
        <w:ind w:right="-283" w:firstLine="708"/>
      </w:pPr>
      <w:r w:rsidRPr="00BA446E">
        <w:t>Пересечение магистрал</w:t>
      </w:r>
      <w:r w:rsidR="00C0614D">
        <w:t>ьных улиц</w:t>
      </w:r>
      <w:r w:rsidRPr="00BA446E">
        <w:t xml:space="preserve"> планируется организовать с использов</w:t>
      </w:r>
      <w:r w:rsidRPr="00BA446E">
        <w:t>а</w:t>
      </w:r>
      <w:r w:rsidRPr="00BA446E">
        <w:t xml:space="preserve">нием двух- и трехуровневых транспортных развязок, кругового движения, а также светофорного и </w:t>
      </w:r>
      <w:proofErr w:type="spellStart"/>
      <w:r w:rsidRPr="00BA446E">
        <w:t>бессветофорного</w:t>
      </w:r>
      <w:proofErr w:type="spellEnd"/>
      <w:r w:rsidRPr="00BA446E">
        <w:t xml:space="preserve"> регулирования.</w:t>
      </w:r>
    </w:p>
    <w:p w:rsidR="0046142C" w:rsidRPr="00BA446E" w:rsidRDefault="0046142C" w:rsidP="0046142C">
      <w:pPr>
        <w:ind w:right="-283" w:firstLine="708"/>
      </w:pPr>
      <w:proofErr w:type="gramStart"/>
      <w:r w:rsidRPr="00BA446E">
        <w:t xml:space="preserve">В соответствии со схемой развития Новосибирского метрополитена </w:t>
      </w:r>
      <w:r w:rsidR="0093190C">
        <w:t>(</w:t>
      </w:r>
      <w:r w:rsidR="002E4537">
        <w:t>разр</w:t>
      </w:r>
      <w:r w:rsidR="002E4537">
        <w:t>а</w:t>
      </w:r>
      <w:r w:rsidR="002E4537">
        <w:t xml:space="preserve">ботана и утверждена Правительством Новосибирской области </w:t>
      </w:r>
      <w:r w:rsidR="0093190C">
        <w:t xml:space="preserve">на основании </w:t>
      </w:r>
      <w:r w:rsidR="0067087E">
        <w:t>п</w:t>
      </w:r>
      <w:r w:rsidR="0093190C">
        <w:t>о</w:t>
      </w:r>
      <w:r w:rsidR="0093190C">
        <w:t xml:space="preserve">становления Совета Министров СССР от 30.03.81 </w:t>
      </w:r>
      <w:r w:rsidR="00A66706">
        <w:t>№</w:t>
      </w:r>
      <w:r w:rsidR="0093190C">
        <w:t xml:space="preserve"> 312) </w:t>
      </w:r>
      <w:r w:rsidRPr="00BA446E">
        <w:t xml:space="preserve">проектом </w:t>
      </w:r>
      <w:r w:rsidR="001B2D64">
        <w:t>планировки предусмотрено размещение на планируемой территории перспективной станции</w:t>
      </w:r>
      <w:r w:rsidRPr="00BA446E">
        <w:t xml:space="preserve"> метро</w:t>
      </w:r>
      <w:r w:rsidR="001B2D64">
        <w:t>политена</w:t>
      </w:r>
      <w:r w:rsidR="00B73722" w:rsidRPr="00513BA9">
        <w:rPr>
          <w:szCs w:val="24"/>
        </w:rPr>
        <w:t xml:space="preserve"> – </w:t>
      </w:r>
      <w:r w:rsidRPr="00BA446E">
        <w:t>станци</w:t>
      </w:r>
      <w:r w:rsidR="00630C5A">
        <w:t>и</w:t>
      </w:r>
      <w:r w:rsidRPr="00BA446E">
        <w:t xml:space="preserve"> Педагогический университет Октябрьской линии.</w:t>
      </w:r>
      <w:proofErr w:type="gramEnd"/>
    </w:p>
    <w:p w:rsidR="0046142C" w:rsidRPr="00BA446E" w:rsidRDefault="0046142C" w:rsidP="0046142C">
      <w:pPr>
        <w:ind w:right="-283" w:firstLine="708"/>
      </w:pPr>
      <w:r w:rsidRPr="00BA446E">
        <w:t xml:space="preserve">Проектом </w:t>
      </w:r>
      <w:r w:rsidR="00FA0093">
        <w:t xml:space="preserve">планировки </w:t>
      </w:r>
      <w:r w:rsidRPr="00BA446E">
        <w:t xml:space="preserve">предусмотрено продление троллейбусной линии по ул. Кирова на ул. </w:t>
      </w:r>
      <w:proofErr w:type="gramStart"/>
      <w:r w:rsidRPr="00BA446E">
        <w:t>Выборную</w:t>
      </w:r>
      <w:proofErr w:type="gramEnd"/>
      <w:r w:rsidRPr="00BA446E">
        <w:t xml:space="preserve"> и далее в жилой район «</w:t>
      </w:r>
      <w:proofErr w:type="spellStart"/>
      <w:r w:rsidRPr="00BA446E">
        <w:t>Ключ-Камышенский</w:t>
      </w:r>
      <w:proofErr w:type="spellEnd"/>
      <w:r w:rsidRPr="00BA446E">
        <w:t>».</w:t>
      </w:r>
    </w:p>
    <w:p w:rsidR="00A41CC7" w:rsidRDefault="0046142C" w:rsidP="00A41CC7">
      <w:pPr>
        <w:ind w:right="-283" w:firstLine="708"/>
      </w:pPr>
      <w:r w:rsidRPr="00BA446E">
        <w:t>В состав материалов по обоснованию проекта планировки включен</w:t>
      </w:r>
      <w:r w:rsidR="001B2D64">
        <w:t>ы</w:t>
      </w:r>
      <w:r w:rsidRPr="00BA446E">
        <w:t xml:space="preserve"> схема организации улично-дорожной сети и схема движения </w:t>
      </w:r>
      <w:r w:rsidR="00B73722">
        <w:t>наземного пассажирского</w:t>
      </w:r>
      <w:r w:rsidRPr="00BA446E">
        <w:t xml:space="preserve"> транспорта.</w:t>
      </w:r>
      <w:bookmarkStart w:id="9" w:name="_Toc483472491"/>
    </w:p>
    <w:p w:rsidR="001B2D64" w:rsidRDefault="001B2D64" w:rsidP="00A41CC7">
      <w:pPr>
        <w:ind w:right="-283" w:firstLine="708"/>
      </w:pPr>
    </w:p>
    <w:p w:rsidR="0046142C" w:rsidRPr="007239C5" w:rsidRDefault="0046142C" w:rsidP="00630C5A">
      <w:pPr>
        <w:ind w:right="-283" w:firstLine="0"/>
        <w:jc w:val="center"/>
        <w:rPr>
          <w:b/>
          <w:szCs w:val="28"/>
        </w:rPr>
      </w:pPr>
      <w:r w:rsidRPr="00BA446E">
        <w:rPr>
          <w:b/>
        </w:rPr>
        <w:t xml:space="preserve">2.4. Развитие системы </w:t>
      </w:r>
      <w:r w:rsidRPr="007239C5">
        <w:rPr>
          <w:b/>
          <w:szCs w:val="28"/>
        </w:rPr>
        <w:t>инженерно-технического обеспечения</w:t>
      </w:r>
      <w:bookmarkEnd w:id="9"/>
    </w:p>
    <w:p w:rsidR="00DA1BF4" w:rsidRPr="007239C5" w:rsidRDefault="00DA1BF4" w:rsidP="00F95407">
      <w:pPr>
        <w:pStyle w:val="2fe"/>
        <w:rPr>
          <w:sz w:val="28"/>
          <w:szCs w:val="28"/>
        </w:rPr>
      </w:pPr>
      <w:bookmarkStart w:id="10" w:name="_Toc405892268"/>
      <w:bookmarkStart w:id="11" w:name="_Toc483472493"/>
    </w:p>
    <w:p w:rsidR="0046142C" w:rsidRPr="007239C5" w:rsidRDefault="00016B69" w:rsidP="00F95407">
      <w:pPr>
        <w:pStyle w:val="2fe"/>
        <w:rPr>
          <w:sz w:val="28"/>
          <w:szCs w:val="28"/>
        </w:rPr>
      </w:pPr>
      <w:r w:rsidRPr="007239C5">
        <w:rPr>
          <w:sz w:val="28"/>
          <w:szCs w:val="28"/>
        </w:rPr>
        <w:t>2.4.1</w:t>
      </w:r>
      <w:r w:rsidR="007239C5">
        <w:rPr>
          <w:sz w:val="28"/>
          <w:szCs w:val="28"/>
        </w:rPr>
        <w:t>.</w:t>
      </w:r>
      <w:r w:rsidR="0046142C" w:rsidRPr="007239C5">
        <w:rPr>
          <w:sz w:val="28"/>
          <w:szCs w:val="28"/>
        </w:rPr>
        <w:t xml:space="preserve"> Водоснабжение</w:t>
      </w:r>
      <w:bookmarkEnd w:id="10"/>
      <w:bookmarkEnd w:id="11"/>
    </w:p>
    <w:p w:rsidR="007239C5" w:rsidRPr="00BA446E" w:rsidRDefault="007239C5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- комплек</w:t>
      </w:r>
      <w:r w:rsidR="00704027">
        <w:rPr>
          <w:szCs w:val="28"/>
        </w:rPr>
        <w:t>с инженерных сооружений и сетей.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Источником водоснабжения будет являться насосно-фильтровальная ста</w:t>
      </w:r>
      <w:r w:rsidRPr="00BA446E">
        <w:rPr>
          <w:szCs w:val="28"/>
        </w:rPr>
        <w:t>н</w:t>
      </w:r>
      <w:r w:rsidRPr="00BA446E">
        <w:rPr>
          <w:szCs w:val="28"/>
        </w:rPr>
        <w:lastRenderedPageBreak/>
        <w:t>ция № 3</w:t>
      </w:r>
      <w:r w:rsidR="005A3BAB">
        <w:rPr>
          <w:szCs w:val="28"/>
        </w:rPr>
        <w:t xml:space="preserve"> (далее </w:t>
      </w:r>
      <w:r w:rsidR="005A3BAB" w:rsidRPr="00BA446E">
        <w:t xml:space="preserve">– </w:t>
      </w:r>
      <w:r w:rsidR="00BF25C2">
        <w:rPr>
          <w:szCs w:val="28"/>
        </w:rPr>
        <w:t>НФС</w:t>
      </w:r>
      <w:r w:rsidR="005A3BAB">
        <w:rPr>
          <w:szCs w:val="28"/>
        </w:rPr>
        <w:t>-</w:t>
      </w:r>
      <w:r w:rsidR="00BF25C2">
        <w:rPr>
          <w:szCs w:val="28"/>
        </w:rPr>
        <w:t>3).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Водоснабжение жилых кварталов будет осуществляться от водоводов </w:t>
      </w:r>
      <w:r w:rsidR="00630C5A">
        <w:rPr>
          <w:szCs w:val="28"/>
        </w:rPr>
        <w:t>в</w:t>
      </w:r>
      <w:r w:rsidRPr="00BA446E">
        <w:rPr>
          <w:szCs w:val="28"/>
        </w:rPr>
        <w:t>ер</w:t>
      </w:r>
      <w:r w:rsidRPr="00BA446E">
        <w:rPr>
          <w:szCs w:val="28"/>
        </w:rPr>
        <w:t>х</w:t>
      </w:r>
      <w:r w:rsidRPr="00BA446E">
        <w:rPr>
          <w:szCs w:val="28"/>
        </w:rPr>
        <w:t xml:space="preserve">ней и </w:t>
      </w:r>
      <w:r w:rsidR="00630C5A">
        <w:rPr>
          <w:szCs w:val="28"/>
        </w:rPr>
        <w:t>с</w:t>
      </w:r>
      <w:r w:rsidRPr="00BA446E">
        <w:rPr>
          <w:szCs w:val="28"/>
        </w:rPr>
        <w:t xml:space="preserve">редней зон по разводящей водопроводной сети </w:t>
      </w:r>
      <w:r w:rsidR="006344E3">
        <w:rPr>
          <w:szCs w:val="28"/>
        </w:rPr>
        <w:t>Д</w:t>
      </w:r>
      <w:r w:rsidR="005A3BAB">
        <w:rPr>
          <w:szCs w:val="28"/>
        </w:rPr>
        <w:t> </w:t>
      </w:r>
      <w:r w:rsidR="006344E3">
        <w:rPr>
          <w:szCs w:val="28"/>
        </w:rPr>
        <w:t>300</w:t>
      </w:r>
      <w:r w:rsidR="00630C5A">
        <w:rPr>
          <w:szCs w:val="28"/>
        </w:rPr>
        <w:t xml:space="preserve"> </w:t>
      </w:r>
      <w:r w:rsidR="006344E3">
        <w:rPr>
          <w:szCs w:val="28"/>
        </w:rPr>
        <w:t>-</w:t>
      </w:r>
      <w:r w:rsidR="00630C5A">
        <w:rPr>
          <w:szCs w:val="28"/>
        </w:rPr>
        <w:t xml:space="preserve"> </w:t>
      </w:r>
      <w:r w:rsidR="006344E3">
        <w:rPr>
          <w:szCs w:val="28"/>
        </w:rPr>
        <w:t>400 </w:t>
      </w:r>
      <w:r w:rsidRPr="00BA446E">
        <w:rPr>
          <w:szCs w:val="28"/>
        </w:rPr>
        <w:t>мм, малоэта</w:t>
      </w:r>
      <w:r w:rsidRPr="00BA446E">
        <w:rPr>
          <w:szCs w:val="28"/>
        </w:rPr>
        <w:t>ж</w:t>
      </w:r>
      <w:r w:rsidRPr="00BA446E">
        <w:rPr>
          <w:szCs w:val="28"/>
        </w:rPr>
        <w:t xml:space="preserve">ная застройка по сети </w:t>
      </w:r>
      <w:r w:rsidR="006344E3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50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-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200</w:t>
      </w:r>
      <w:r w:rsidR="006344E3">
        <w:rPr>
          <w:szCs w:val="28"/>
        </w:rPr>
        <w:t> </w:t>
      </w:r>
      <w:r w:rsidRPr="00BA446E">
        <w:rPr>
          <w:szCs w:val="28"/>
        </w:rPr>
        <w:t>мм.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Для обеспечения наружного пожаротушения на всех вновь намечаемых л</w:t>
      </w:r>
      <w:r w:rsidRPr="00BA446E">
        <w:rPr>
          <w:szCs w:val="28"/>
        </w:rPr>
        <w:t>и</w:t>
      </w:r>
      <w:r w:rsidRPr="00BA446E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В </w:t>
      </w:r>
      <w:proofErr w:type="gramStart"/>
      <w:r w:rsidRPr="00BA446E">
        <w:rPr>
          <w:szCs w:val="28"/>
        </w:rPr>
        <w:t>зданиях</w:t>
      </w:r>
      <w:proofErr w:type="gramEnd"/>
      <w:r w:rsidRPr="00BA446E">
        <w:rPr>
          <w:szCs w:val="28"/>
        </w:rPr>
        <w:t xml:space="preserve"> выше 17 этажей </w:t>
      </w:r>
      <w:r w:rsidR="00D47407">
        <w:rPr>
          <w:szCs w:val="28"/>
        </w:rPr>
        <w:t xml:space="preserve">необходимо </w:t>
      </w:r>
      <w:r w:rsidRPr="00BA446E">
        <w:rPr>
          <w:szCs w:val="28"/>
        </w:rPr>
        <w:t>предусмотреть зонное водоснабж</w:t>
      </w:r>
      <w:r w:rsidRPr="00BA446E">
        <w:rPr>
          <w:szCs w:val="28"/>
        </w:rPr>
        <w:t>е</w:t>
      </w:r>
      <w:r w:rsidRPr="00BA446E">
        <w:rPr>
          <w:szCs w:val="28"/>
        </w:rPr>
        <w:t>ние.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При проектировании новых объектов </w:t>
      </w:r>
      <w:r w:rsidR="001B2D64">
        <w:rPr>
          <w:szCs w:val="28"/>
        </w:rPr>
        <w:t xml:space="preserve">капитального строительства </w:t>
      </w:r>
      <w:r w:rsidRPr="00BA446E">
        <w:rPr>
          <w:szCs w:val="28"/>
        </w:rPr>
        <w:t>жило</w:t>
      </w:r>
      <w:r w:rsidR="001B2D64">
        <w:rPr>
          <w:szCs w:val="28"/>
        </w:rPr>
        <w:t>го</w:t>
      </w:r>
      <w:r w:rsidRPr="00BA446E">
        <w:rPr>
          <w:szCs w:val="28"/>
        </w:rPr>
        <w:t xml:space="preserve"> и коммунально-бытово</w:t>
      </w:r>
      <w:r w:rsidR="001B2D64">
        <w:rPr>
          <w:szCs w:val="28"/>
        </w:rPr>
        <w:t>го</w:t>
      </w:r>
      <w:r w:rsidRPr="00BA446E">
        <w:rPr>
          <w:szCs w:val="28"/>
        </w:rPr>
        <w:t xml:space="preserve"> </w:t>
      </w:r>
      <w:r w:rsidR="001B2D64">
        <w:rPr>
          <w:szCs w:val="28"/>
        </w:rPr>
        <w:t>назначения</w:t>
      </w:r>
      <w:r w:rsidRPr="00BA446E">
        <w:rPr>
          <w:szCs w:val="28"/>
        </w:rPr>
        <w:t xml:space="preserve"> необходимо предусматривать установку </w:t>
      </w:r>
      <w:proofErr w:type="spellStart"/>
      <w:r w:rsidRPr="00BA446E">
        <w:rPr>
          <w:szCs w:val="28"/>
        </w:rPr>
        <w:t>вод</w:t>
      </w:r>
      <w:r w:rsidRPr="00BA446E">
        <w:rPr>
          <w:szCs w:val="28"/>
        </w:rPr>
        <w:t>о</w:t>
      </w:r>
      <w:r w:rsidRPr="00BA446E">
        <w:rPr>
          <w:szCs w:val="28"/>
        </w:rPr>
        <w:t>счетчиков</w:t>
      </w:r>
      <w:proofErr w:type="spellEnd"/>
      <w:r w:rsidRPr="00BA446E">
        <w:rPr>
          <w:szCs w:val="28"/>
        </w:rPr>
        <w:t xml:space="preserve"> в целях совершен</w:t>
      </w:r>
      <w:r w:rsidR="006344E3">
        <w:rPr>
          <w:szCs w:val="28"/>
        </w:rPr>
        <w:t xml:space="preserve">ствования учета воды.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Подачу воды в жилые дома и объекты коммунально-бытового </w:t>
      </w:r>
      <w:r w:rsidR="001B2D64">
        <w:rPr>
          <w:szCs w:val="28"/>
        </w:rPr>
        <w:t>назначения</w:t>
      </w:r>
      <w:r w:rsidRPr="00BA446E">
        <w:rPr>
          <w:szCs w:val="28"/>
        </w:rPr>
        <w:t xml:space="preserve"> необходимо осуществлять непосредственно от водопроводной сети через </w:t>
      </w:r>
      <w:r w:rsidR="00BF25C2">
        <w:rPr>
          <w:szCs w:val="28"/>
        </w:rPr>
        <w:t>це</w:t>
      </w:r>
      <w:r w:rsidR="00BF25C2">
        <w:rPr>
          <w:szCs w:val="28"/>
        </w:rPr>
        <w:t>н</w:t>
      </w:r>
      <w:r w:rsidR="00BF25C2">
        <w:rPr>
          <w:szCs w:val="28"/>
        </w:rPr>
        <w:t>траль</w:t>
      </w:r>
      <w:r w:rsidR="005A3BAB">
        <w:rPr>
          <w:szCs w:val="28"/>
        </w:rPr>
        <w:t>ные тепловые пункты (далее </w:t>
      </w:r>
      <w:r w:rsidR="005A3BAB" w:rsidRPr="00BA446E">
        <w:t>–</w:t>
      </w:r>
      <w:r w:rsidR="00BF25C2">
        <w:rPr>
          <w:szCs w:val="28"/>
        </w:rPr>
        <w:t> </w:t>
      </w:r>
      <w:r w:rsidRPr="00BA446E">
        <w:rPr>
          <w:szCs w:val="28"/>
        </w:rPr>
        <w:t>ЦТП</w:t>
      </w:r>
      <w:r w:rsidR="00BF25C2">
        <w:rPr>
          <w:szCs w:val="28"/>
        </w:rPr>
        <w:t>)</w:t>
      </w:r>
      <w:r w:rsidRPr="00BA446E">
        <w:rPr>
          <w:szCs w:val="28"/>
        </w:rPr>
        <w:t xml:space="preserve"> с устройством водопроводного ввода и установкой насосного оборудования.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В </w:t>
      </w:r>
      <w:proofErr w:type="gramStart"/>
      <w:r w:rsidRPr="00BA446E">
        <w:rPr>
          <w:szCs w:val="28"/>
        </w:rPr>
        <w:t>целях</w:t>
      </w:r>
      <w:proofErr w:type="gramEnd"/>
      <w:r w:rsidRPr="00BA446E">
        <w:rPr>
          <w:szCs w:val="28"/>
        </w:rPr>
        <w:t xml:space="preserve"> водоснабжения </w:t>
      </w:r>
      <w:r w:rsidR="006344E3">
        <w:rPr>
          <w:szCs w:val="28"/>
        </w:rPr>
        <w:t>планируемой территории</w:t>
      </w:r>
      <w:r w:rsidRPr="00BA446E">
        <w:rPr>
          <w:szCs w:val="28"/>
        </w:rPr>
        <w:t xml:space="preserve">, а также прилегающих территорий, проектом </w:t>
      </w:r>
      <w:r w:rsidR="00B73722">
        <w:rPr>
          <w:szCs w:val="28"/>
        </w:rPr>
        <w:t xml:space="preserve">планировки </w:t>
      </w:r>
      <w:r w:rsidRPr="00BA446E">
        <w:rPr>
          <w:szCs w:val="28"/>
        </w:rPr>
        <w:t xml:space="preserve">предусмотрены следующие мероприятия: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насосной станции и рез</w:t>
      </w:r>
      <w:r w:rsidR="006344E3">
        <w:rPr>
          <w:szCs w:val="28"/>
        </w:rPr>
        <w:t>ервуара чистой воды емкостью 20 </w:t>
      </w:r>
      <w:r w:rsidRPr="00BA446E">
        <w:rPr>
          <w:szCs w:val="28"/>
        </w:rPr>
        <w:t>тыс.</w:t>
      </w:r>
      <w:r w:rsidR="006344E3">
        <w:rPr>
          <w:szCs w:val="28"/>
        </w:rPr>
        <w:t> </w:t>
      </w:r>
      <w:r w:rsidRPr="00BA446E">
        <w:rPr>
          <w:szCs w:val="28"/>
        </w:rPr>
        <w:t>куб.</w:t>
      </w:r>
      <w:r w:rsidR="006344E3">
        <w:rPr>
          <w:szCs w:val="28"/>
        </w:rPr>
        <w:t> </w:t>
      </w:r>
      <w:r w:rsidRPr="00BA446E">
        <w:rPr>
          <w:szCs w:val="28"/>
        </w:rPr>
        <w:t>м на НФС-3;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прокладка водовода </w:t>
      </w:r>
      <w:r w:rsidR="00630C5A">
        <w:rPr>
          <w:szCs w:val="28"/>
        </w:rPr>
        <w:t>в</w:t>
      </w:r>
      <w:r w:rsidRPr="00BA446E">
        <w:rPr>
          <w:szCs w:val="28"/>
        </w:rPr>
        <w:t xml:space="preserve">ерхней зоны </w:t>
      </w:r>
      <w:r w:rsidR="006344E3">
        <w:rPr>
          <w:szCs w:val="28"/>
        </w:rPr>
        <w:t>Д</w:t>
      </w:r>
      <w:r w:rsidR="00C92AAC">
        <w:rPr>
          <w:szCs w:val="28"/>
        </w:rPr>
        <w:t> </w:t>
      </w:r>
      <w:r w:rsidRPr="00BA446E">
        <w:rPr>
          <w:szCs w:val="28"/>
        </w:rPr>
        <w:t>1200</w:t>
      </w:r>
      <w:r w:rsidR="00C92AAC">
        <w:rPr>
          <w:szCs w:val="28"/>
        </w:rPr>
        <w:t> </w:t>
      </w:r>
      <w:r w:rsidRPr="00BA446E">
        <w:rPr>
          <w:szCs w:val="28"/>
        </w:rPr>
        <w:t>мм от НФС</w:t>
      </w:r>
      <w:r w:rsidR="005A3BAB">
        <w:rPr>
          <w:szCs w:val="28"/>
        </w:rPr>
        <w:t>-</w:t>
      </w:r>
      <w:r w:rsidRPr="00BA446E">
        <w:rPr>
          <w:szCs w:val="28"/>
        </w:rPr>
        <w:t xml:space="preserve">3 до </w:t>
      </w:r>
      <w:proofErr w:type="spellStart"/>
      <w:r w:rsidRPr="00BA446E">
        <w:rPr>
          <w:szCs w:val="28"/>
        </w:rPr>
        <w:t>Гусинобродского</w:t>
      </w:r>
      <w:proofErr w:type="spellEnd"/>
      <w:r w:rsidRPr="00BA446E">
        <w:rPr>
          <w:szCs w:val="28"/>
        </w:rPr>
        <w:t xml:space="preserve"> шоссе;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прокладка второй ветки водопровода </w:t>
      </w:r>
      <w:r w:rsidR="006344E3">
        <w:rPr>
          <w:szCs w:val="28"/>
        </w:rPr>
        <w:t>Д</w:t>
      </w:r>
      <w:r w:rsidR="00C92AAC">
        <w:rPr>
          <w:szCs w:val="28"/>
        </w:rPr>
        <w:t> </w:t>
      </w:r>
      <w:r w:rsidRPr="00BA446E">
        <w:rPr>
          <w:szCs w:val="28"/>
        </w:rPr>
        <w:t>500</w:t>
      </w:r>
      <w:r w:rsidR="00C92AAC">
        <w:rPr>
          <w:szCs w:val="28"/>
        </w:rPr>
        <w:t> </w:t>
      </w:r>
      <w:r w:rsidRPr="00BA446E">
        <w:rPr>
          <w:szCs w:val="28"/>
        </w:rPr>
        <w:t xml:space="preserve">мм от водоводов </w:t>
      </w:r>
      <w:r w:rsidR="00630C5A">
        <w:rPr>
          <w:szCs w:val="28"/>
        </w:rPr>
        <w:t>в</w:t>
      </w:r>
      <w:r w:rsidRPr="00BA446E">
        <w:rPr>
          <w:szCs w:val="28"/>
        </w:rPr>
        <w:t xml:space="preserve">ерхней зоны до </w:t>
      </w:r>
      <w:proofErr w:type="spellStart"/>
      <w:r w:rsidR="00BF25C2">
        <w:rPr>
          <w:szCs w:val="28"/>
        </w:rPr>
        <w:t>повысительной</w:t>
      </w:r>
      <w:proofErr w:type="spellEnd"/>
      <w:r w:rsidR="00BF25C2">
        <w:rPr>
          <w:szCs w:val="28"/>
        </w:rPr>
        <w:t xml:space="preserve"> насосной станции (далее</w:t>
      </w:r>
      <w:r w:rsidR="005A3BAB">
        <w:rPr>
          <w:szCs w:val="28"/>
        </w:rPr>
        <w:t> </w:t>
      </w:r>
      <w:r w:rsidR="005A3BAB" w:rsidRPr="00BA446E">
        <w:t>–</w:t>
      </w:r>
      <w:r w:rsidR="00BF25C2">
        <w:rPr>
          <w:szCs w:val="28"/>
        </w:rPr>
        <w:t> </w:t>
      </w:r>
      <w:r w:rsidRPr="00BA446E">
        <w:rPr>
          <w:szCs w:val="28"/>
        </w:rPr>
        <w:t>ПНС</w:t>
      </w:r>
      <w:r w:rsidR="00BF25C2">
        <w:rPr>
          <w:szCs w:val="28"/>
        </w:rPr>
        <w:t>)</w:t>
      </w:r>
      <w:r w:rsidRPr="00BA446E">
        <w:rPr>
          <w:szCs w:val="28"/>
        </w:rPr>
        <w:t xml:space="preserve"> «Раздольное»;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строительство </w:t>
      </w:r>
      <w:r w:rsidR="00BF25C2">
        <w:rPr>
          <w:szCs w:val="28"/>
        </w:rPr>
        <w:t>ПНС</w:t>
      </w:r>
      <w:r w:rsidRPr="00BA446E">
        <w:rPr>
          <w:szCs w:val="28"/>
        </w:rPr>
        <w:t xml:space="preserve"> по </w:t>
      </w:r>
      <w:proofErr w:type="spellStart"/>
      <w:r w:rsidRPr="00BA446E">
        <w:rPr>
          <w:szCs w:val="28"/>
        </w:rPr>
        <w:t>Гусинобродскому</w:t>
      </w:r>
      <w:proofErr w:type="spellEnd"/>
      <w:r w:rsidRPr="00BA446E">
        <w:rPr>
          <w:szCs w:val="28"/>
        </w:rPr>
        <w:t xml:space="preserve"> шоссе с подключением к водов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дам </w:t>
      </w:r>
      <w:r w:rsidR="00630C5A">
        <w:rPr>
          <w:szCs w:val="28"/>
        </w:rPr>
        <w:t>в</w:t>
      </w:r>
      <w:r w:rsidRPr="00BA446E">
        <w:rPr>
          <w:szCs w:val="28"/>
        </w:rPr>
        <w:t xml:space="preserve">ерхней зоны </w:t>
      </w:r>
      <w:r w:rsidR="00C92AAC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800</w:t>
      </w:r>
      <w:r w:rsidR="00C92AAC">
        <w:rPr>
          <w:szCs w:val="28"/>
        </w:rPr>
        <w:t> </w:t>
      </w:r>
      <w:r w:rsidRPr="00BA446E">
        <w:rPr>
          <w:szCs w:val="28"/>
        </w:rPr>
        <w:t xml:space="preserve">мм и </w:t>
      </w:r>
      <w:r w:rsidR="00C92AAC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1000</w:t>
      </w:r>
      <w:r w:rsidR="00C92AAC">
        <w:rPr>
          <w:szCs w:val="28"/>
        </w:rPr>
        <w:t> </w:t>
      </w:r>
      <w:r w:rsidRPr="00BA446E">
        <w:rPr>
          <w:szCs w:val="28"/>
        </w:rPr>
        <w:t>мм (4-я нитка)</w:t>
      </w:r>
      <w:r w:rsidR="00D47407">
        <w:rPr>
          <w:szCs w:val="28"/>
        </w:rPr>
        <w:t>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водовода от НФС</w:t>
      </w:r>
      <w:r w:rsidR="00BC75F7">
        <w:rPr>
          <w:szCs w:val="28"/>
        </w:rPr>
        <w:t>-</w:t>
      </w:r>
      <w:r w:rsidRPr="00BA446E">
        <w:rPr>
          <w:szCs w:val="28"/>
        </w:rPr>
        <w:t xml:space="preserve">3 до границ города Новосибирска и далее в границах </w:t>
      </w:r>
      <w:proofErr w:type="spellStart"/>
      <w:r w:rsidRPr="00BA446E">
        <w:rPr>
          <w:szCs w:val="28"/>
        </w:rPr>
        <w:t>Новолуговского</w:t>
      </w:r>
      <w:proofErr w:type="spellEnd"/>
      <w:r w:rsidRPr="00BA446E">
        <w:rPr>
          <w:szCs w:val="28"/>
        </w:rPr>
        <w:t xml:space="preserve"> сельсовета до территории </w:t>
      </w:r>
      <w:r w:rsidR="009313A9">
        <w:rPr>
          <w:szCs w:val="28"/>
        </w:rPr>
        <w:t>общества с ограниченной о</w:t>
      </w:r>
      <w:r w:rsidR="009313A9">
        <w:rPr>
          <w:szCs w:val="28"/>
        </w:rPr>
        <w:t>т</w:t>
      </w:r>
      <w:r w:rsidR="009313A9">
        <w:rPr>
          <w:szCs w:val="28"/>
        </w:rPr>
        <w:t>ветственностью (далее </w:t>
      </w:r>
      <w:r w:rsidR="009313A9" w:rsidRPr="00BA446E">
        <w:t>–</w:t>
      </w:r>
      <w:r w:rsidR="009313A9">
        <w:rPr>
          <w:szCs w:val="28"/>
        </w:rPr>
        <w:t> </w:t>
      </w:r>
      <w:r w:rsidRPr="00BA446E">
        <w:rPr>
          <w:szCs w:val="28"/>
        </w:rPr>
        <w:t>ООО</w:t>
      </w:r>
      <w:r w:rsidR="009313A9">
        <w:rPr>
          <w:szCs w:val="28"/>
        </w:rPr>
        <w:t>)</w:t>
      </w:r>
      <w:r w:rsidRPr="00BA446E">
        <w:rPr>
          <w:szCs w:val="28"/>
        </w:rPr>
        <w:t xml:space="preserve"> </w:t>
      </w:r>
      <w:r w:rsidR="00BF25C2" w:rsidRPr="00BA446E">
        <w:rPr>
          <w:szCs w:val="28"/>
        </w:rPr>
        <w:t>«</w:t>
      </w:r>
      <w:r w:rsidR="00D47407">
        <w:rPr>
          <w:szCs w:val="28"/>
        </w:rPr>
        <w:t>Зеле</w:t>
      </w:r>
      <w:r w:rsidRPr="00BA446E">
        <w:rPr>
          <w:szCs w:val="28"/>
        </w:rPr>
        <w:t>ный дом</w:t>
      </w:r>
      <w:r w:rsidR="00BF25C2" w:rsidRPr="00BA446E">
        <w:rPr>
          <w:szCs w:val="28"/>
        </w:rPr>
        <w:t>»</w:t>
      </w:r>
      <w:r w:rsidR="00D47407">
        <w:rPr>
          <w:szCs w:val="28"/>
        </w:rPr>
        <w:t>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водовода от НФС</w:t>
      </w:r>
      <w:r w:rsidR="00BC75F7">
        <w:rPr>
          <w:szCs w:val="28"/>
        </w:rPr>
        <w:t>-</w:t>
      </w:r>
      <w:r w:rsidRPr="00BA446E">
        <w:rPr>
          <w:szCs w:val="28"/>
        </w:rPr>
        <w:t xml:space="preserve">3 от </w:t>
      </w:r>
      <w:r w:rsidR="00C92AAC">
        <w:rPr>
          <w:szCs w:val="28"/>
        </w:rPr>
        <w:t xml:space="preserve">планируемого </w:t>
      </w:r>
      <w:r w:rsidRPr="00BA446E">
        <w:rPr>
          <w:szCs w:val="28"/>
        </w:rPr>
        <w:t xml:space="preserve">микрорайона </w:t>
      </w:r>
      <w:r w:rsidR="007C7137">
        <w:rPr>
          <w:szCs w:val="28"/>
        </w:rPr>
        <w:t>240</w:t>
      </w:r>
      <w:r w:rsidRPr="00BA446E">
        <w:rPr>
          <w:szCs w:val="28"/>
        </w:rPr>
        <w:t>.01.08 мал</w:t>
      </w:r>
      <w:proofErr w:type="gramStart"/>
      <w:r w:rsidRPr="00BA446E">
        <w:rPr>
          <w:szCs w:val="28"/>
        </w:rPr>
        <w:t>о-</w:t>
      </w:r>
      <w:proofErr w:type="gramEnd"/>
      <w:r w:rsidRPr="00BA446E">
        <w:rPr>
          <w:szCs w:val="28"/>
        </w:rPr>
        <w:t xml:space="preserve"> </w:t>
      </w:r>
      <w:r w:rsidR="00D47407">
        <w:rPr>
          <w:szCs w:val="28"/>
        </w:rPr>
        <w:t xml:space="preserve">и </w:t>
      </w:r>
      <w:proofErr w:type="spellStart"/>
      <w:r w:rsidR="00D47407">
        <w:rPr>
          <w:szCs w:val="28"/>
        </w:rPr>
        <w:t>среднеэтажной</w:t>
      </w:r>
      <w:proofErr w:type="spellEnd"/>
      <w:r w:rsidR="00D47407">
        <w:rPr>
          <w:szCs w:val="28"/>
        </w:rPr>
        <w:t xml:space="preserve"> жилой застройки;</w:t>
      </w:r>
      <w:r w:rsidRPr="00BA446E">
        <w:rPr>
          <w:szCs w:val="28"/>
        </w:rPr>
        <w:t xml:space="preserve">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разводящей водопроводной сети в границах достраиваемых микрорайонов.</w:t>
      </w:r>
    </w:p>
    <w:p w:rsidR="0046142C" w:rsidRPr="00BA446E" w:rsidRDefault="0046142C" w:rsidP="0046142C">
      <w:pPr>
        <w:ind w:right="-283"/>
        <w:rPr>
          <w:szCs w:val="28"/>
        </w:rPr>
      </w:pPr>
      <w:r w:rsidRPr="00BA446E">
        <w:rPr>
          <w:szCs w:val="28"/>
        </w:rPr>
        <w:t xml:space="preserve">Размещение проектируемых объектов </w:t>
      </w:r>
      <w:r w:rsidR="009313A9">
        <w:rPr>
          <w:szCs w:val="28"/>
        </w:rPr>
        <w:t xml:space="preserve">капитального строительства </w:t>
      </w:r>
      <w:r w:rsidRPr="00BA446E">
        <w:rPr>
          <w:szCs w:val="28"/>
        </w:rPr>
        <w:t>необх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димо осуществлять с учетом технических (охранных) зон согласно действующей нормативной документации.  </w:t>
      </w:r>
    </w:p>
    <w:p w:rsidR="0046142C" w:rsidRPr="00BA446E" w:rsidRDefault="00B73722" w:rsidP="00B73722">
      <w:pPr>
        <w:pStyle w:val="Sf1"/>
        <w:ind w:right="-142"/>
        <w:rPr>
          <w:szCs w:val="28"/>
        </w:rPr>
      </w:pPr>
      <w:r w:rsidRPr="00BA446E">
        <w:rPr>
          <w:szCs w:val="28"/>
        </w:rPr>
        <w:t>Нормы на хозяйственно-питьевое водопотреб</w:t>
      </w:r>
      <w:r>
        <w:rPr>
          <w:szCs w:val="28"/>
        </w:rPr>
        <w:t>ление приняты в соответс</w:t>
      </w:r>
      <w:r>
        <w:rPr>
          <w:szCs w:val="28"/>
        </w:rPr>
        <w:t>т</w:t>
      </w:r>
      <w:r>
        <w:rPr>
          <w:szCs w:val="28"/>
        </w:rPr>
        <w:t xml:space="preserve">вии с </w:t>
      </w:r>
      <w:r w:rsidR="001775D0">
        <w:rPr>
          <w:szCs w:val="28"/>
        </w:rPr>
        <w:t>п</w:t>
      </w:r>
      <w:r w:rsidRPr="00BA446E">
        <w:rPr>
          <w:szCs w:val="28"/>
        </w:rPr>
        <w:t>остановлением мэрии города Новосибирска от 06.05.2013 № 4303 «Об у</w:t>
      </w:r>
      <w:r w:rsidRPr="00BA446E">
        <w:rPr>
          <w:szCs w:val="28"/>
        </w:rPr>
        <w:t>т</w:t>
      </w:r>
      <w:r w:rsidRPr="00BA446E">
        <w:rPr>
          <w:szCs w:val="28"/>
        </w:rPr>
        <w:t>верждении схемы водоснабжения города Новосибирска до 2015 и до 2030 годов и схемы водоотведения города Новосибирска до 2015 и до 2030 годов»</w:t>
      </w:r>
      <w:r>
        <w:rPr>
          <w:szCs w:val="28"/>
        </w:rPr>
        <w:t xml:space="preserve">, </w:t>
      </w:r>
      <w:r w:rsidR="007C7137">
        <w:rPr>
          <w:szCs w:val="28"/>
        </w:rPr>
        <w:t>«</w:t>
      </w:r>
      <w:r w:rsidRPr="007341E5">
        <w:rPr>
          <w:szCs w:val="28"/>
        </w:rPr>
        <w:t>СП</w:t>
      </w:r>
      <w:r>
        <w:rPr>
          <w:szCs w:val="28"/>
        </w:rPr>
        <w:t> </w:t>
      </w:r>
      <w:r w:rsidRPr="007341E5">
        <w:rPr>
          <w:szCs w:val="28"/>
        </w:rPr>
        <w:t>32.13330.2012</w:t>
      </w:r>
      <w:r w:rsidR="007C7137">
        <w:rPr>
          <w:szCs w:val="28"/>
        </w:rPr>
        <w:t>.</w:t>
      </w:r>
      <w:r w:rsidRPr="007341E5">
        <w:rPr>
          <w:szCs w:val="28"/>
        </w:rPr>
        <w:t xml:space="preserve"> Канализация. Наружные сети и сооружения. Актуализир</w:t>
      </w:r>
      <w:r w:rsidRPr="007341E5">
        <w:rPr>
          <w:szCs w:val="28"/>
        </w:rPr>
        <w:t>о</w:t>
      </w:r>
      <w:r w:rsidRPr="007341E5">
        <w:rPr>
          <w:szCs w:val="28"/>
        </w:rPr>
        <w:t xml:space="preserve">ванная редакция </w:t>
      </w:r>
      <w:proofErr w:type="spellStart"/>
      <w:r w:rsidRPr="007341E5">
        <w:rPr>
          <w:szCs w:val="28"/>
        </w:rPr>
        <w:t>СНиП</w:t>
      </w:r>
      <w:proofErr w:type="spellEnd"/>
      <w:r w:rsidRPr="007341E5">
        <w:rPr>
          <w:szCs w:val="28"/>
        </w:rPr>
        <w:t xml:space="preserve"> 2.04.03-85</w:t>
      </w:r>
      <w:r w:rsidR="007C7137">
        <w:rPr>
          <w:szCs w:val="28"/>
        </w:rPr>
        <w:t>»</w:t>
      </w:r>
      <w:r w:rsidRPr="007341E5">
        <w:rPr>
          <w:szCs w:val="28"/>
        </w:rPr>
        <w:t xml:space="preserve"> (с Изменением </w:t>
      </w:r>
      <w:r w:rsidR="00A66706">
        <w:rPr>
          <w:szCs w:val="28"/>
        </w:rPr>
        <w:t>№</w:t>
      </w:r>
      <w:r w:rsidRPr="007341E5">
        <w:rPr>
          <w:szCs w:val="28"/>
        </w:rPr>
        <w:t xml:space="preserve"> 1)</w:t>
      </w:r>
      <w:r w:rsidRPr="00BA446E">
        <w:rPr>
          <w:szCs w:val="28"/>
        </w:rPr>
        <w:t xml:space="preserve">. </w:t>
      </w:r>
      <w:r w:rsidR="0046142C" w:rsidRPr="00BA446E">
        <w:rPr>
          <w:szCs w:val="28"/>
        </w:rPr>
        <w:t>Нормами водопотре</w:t>
      </w:r>
      <w:r w:rsidR="0046142C" w:rsidRPr="00BA446E">
        <w:rPr>
          <w:szCs w:val="28"/>
        </w:rPr>
        <w:t>б</w:t>
      </w:r>
      <w:r w:rsidR="0046142C" w:rsidRPr="00BA446E">
        <w:rPr>
          <w:szCs w:val="28"/>
        </w:rPr>
        <w:t>ления учтены расходы воды на хозяй</w:t>
      </w:r>
      <w:r w:rsidR="00BC75F7">
        <w:rPr>
          <w:szCs w:val="28"/>
        </w:rPr>
        <w:t>ственно</w:t>
      </w:r>
      <w:r w:rsidR="0046142C" w:rsidRPr="00BA446E">
        <w:rPr>
          <w:szCs w:val="28"/>
        </w:rPr>
        <w:t>-питьевые нужды в жилых и общ</w:t>
      </w:r>
      <w:r w:rsidR="0046142C" w:rsidRPr="00BA446E">
        <w:rPr>
          <w:szCs w:val="28"/>
        </w:rPr>
        <w:t>е</w:t>
      </w:r>
      <w:r w:rsidR="0046142C" w:rsidRPr="00BA446E">
        <w:rPr>
          <w:szCs w:val="28"/>
        </w:rPr>
        <w:t>ственных зданиях. Водоснабжение планируемой территории возможно от сущ</w:t>
      </w:r>
      <w:r w:rsidR="0046142C" w:rsidRPr="00BA446E">
        <w:rPr>
          <w:szCs w:val="28"/>
        </w:rPr>
        <w:t>е</w:t>
      </w:r>
      <w:r w:rsidR="0046142C" w:rsidRPr="00BA446E">
        <w:rPr>
          <w:szCs w:val="28"/>
        </w:rPr>
        <w:t>ствующих и вновь построенных магистральных сетей водопровода.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Проектом планировки предусматривается дальнейшее развитие централиз</w:t>
      </w:r>
      <w:r w:rsidRPr="00BA446E">
        <w:rPr>
          <w:szCs w:val="28"/>
        </w:rPr>
        <w:t>о</w:t>
      </w:r>
      <w:r w:rsidRPr="00BA446E">
        <w:rPr>
          <w:szCs w:val="28"/>
        </w:rPr>
        <w:lastRenderedPageBreak/>
        <w:t>ванной системы водоснабжения, при этом намечается максимальное использов</w:t>
      </w:r>
      <w:r w:rsidRPr="00BA446E">
        <w:rPr>
          <w:szCs w:val="28"/>
        </w:rPr>
        <w:t>а</w:t>
      </w:r>
      <w:r w:rsidRPr="00BA446E">
        <w:rPr>
          <w:szCs w:val="28"/>
        </w:rPr>
        <w:t>ние существующих сетей водопровода.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Ксут.max=1,2 в соответствии с подпунктом 4.5.11 Местных нормативов градостроительного проектирования г</w:t>
      </w:r>
      <w:r w:rsidRPr="00BA446E">
        <w:rPr>
          <w:szCs w:val="28"/>
        </w:rPr>
        <w:t>о</w:t>
      </w:r>
      <w:r w:rsidRPr="00BA446E">
        <w:rPr>
          <w:szCs w:val="28"/>
        </w:rPr>
        <w:t>рода Новосибирск</w:t>
      </w:r>
      <w:r w:rsidR="00B73722">
        <w:rPr>
          <w:szCs w:val="28"/>
        </w:rPr>
        <w:t xml:space="preserve">а, утвержденных </w:t>
      </w:r>
      <w:r w:rsidR="001775D0">
        <w:rPr>
          <w:szCs w:val="28"/>
        </w:rPr>
        <w:t>р</w:t>
      </w:r>
      <w:r w:rsidR="00B73722" w:rsidRPr="00B73722">
        <w:rPr>
          <w:szCs w:val="28"/>
        </w:rPr>
        <w:t>ешением Совета депутатов города Новос</w:t>
      </w:r>
      <w:r w:rsidR="00B73722" w:rsidRPr="00B73722">
        <w:rPr>
          <w:szCs w:val="28"/>
        </w:rPr>
        <w:t>и</w:t>
      </w:r>
      <w:r w:rsidR="00B73722" w:rsidRPr="00B73722">
        <w:rPr>
          <w:szCs w:val="28"/>
        </w:rPr>
        <w:t xml:space="preserve">бирска </w:t>
      </w:r>
      <w:r w:rsidR="001775D0" w:rsidRPr="00B73722">
        <w:rPr>
          <w:szCs w:val="28"/>
        </w:rPr>
        <w:t>от 02.12.2015</w:t>
      </w:r>
      <w:r w:rsidR="001775D0">
        <w:rPr>
          <w:szCs w:val="28"/>
        </w:rPr>
        <w:t xml:space="preserve"> </w:t>
      </w:r>
      <w:r w:rsidR="00B73722" w:rsidRPr="00B73722">
        <w:rPr>
          <w:szCs w:val="28"/>
        </w:rPr>
        <w:t>№</w:t>
      </w:r>
      <w:r w:rsidR="00A66706">
        <w:rPr>
          <w:szCs w:val="28"/>
        </w:rPr>
        <w:t xml:space="preserve"> </w:t>
      </w:r>
      <w:r w:rsidR="00B73722" w:rsidRPr="00B73722">
        <w:rPr>
          <w:szCs w:val="28"/>
        </w:rPr>
        <w:t>96</w:t>
      </w:r>
      <w:r w:rsidR="00B73722">
        <w:rPr>
          <w:szCs w:val="28"/>
        </w:rPr>
        <w:t>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В существующей застройке необходимо выполнить поэтапную замену с</w:t>
      </w:r>
      <w:r w:rsidRPr="00BA446E">
        <w:rPr>
          <w:szCs w:val="28"/>
        </w:rPr>
        <w:t>у</w:t>
      </w:r>
      <w:r w:rsidRPr="00BA446E">
        <w:rPr>
          <w:szCs w:val="28"/>
        </w:rPr>
        <w:t>ществующих сетей на полиэтиленовые в зависимости от степени износа и з</w:t>
      </w:r>
      <w:r w:rsidRPr="00BA446E">
        <w:rPr>
          <w:szCs w:val="28"/>
        </w:rPr>
        <w:t>а</w:t>
      </w:r>
      <w:r w:rsidRPr="00BA446E">
        <w:rPr>
          <w:szCs w:val="28"/>
        </w:rPr>
        <w:t xml:space="preserve">стройки </w:t>
      </w:r>
      <w:r w:rsidR="001775D0">
        <w:rPr>
          <w:szCs w:val="28"/>
        </w:rPr>
        <w:t xml:space="preserve">планируемой </w:t>
      </w:r>
      <w:r w:rsidRPr="00BA446E">
        <w:rPr>
          <w:szCs w:val="28"/>
        </w:rPr>
        <w:t>территории.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Проектом планировки принято обеспечение централизованным водосна</w:t>
      </w:r>
      <w:r w:rsidRPr="00BA446E">
        <w:rPr>
          <w:szCs w:val="28"/>
        </w:rPr>
        <w:t>б</w:t>
      </w:r>
      <w:r w:rsidRPr="00BA446E">
        <w:rPr>
          <w:szCs w:val="28"/>
        </w:rPr>
        <w:t xml:space="preserve">жением всех потребителей.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proofErr w:type="gramStart"/>
      <w:r w:rsidRPr="00BA446E">
        <w:rPr>
          <w:szCs w:val="28"/>
        </w:rPr>
        <w:t>Проектируемая схема водоснабжения предусматривает подачу воды пить</w:t>
      </w:r>
      <w:r w:rsidRPr="00BA446E">
        <w:rPr>
          <w:szCs w:val="28"/>
        </w:rPr>
        <w:t>е</w:t>
      </w:r>
      <w:r w:rsidRPr="00BA446E">
        <w:rPr>
          <w:szCs w:val="28"/>
        </w:rPr>
        <w:t>вого качества (в соотв</w:t>
      </w:r>
      <w:r w:rsidR="001775D0">
        <w:rPr>
          <w:szCs w:val="28"/>
        </w:rPr>
        <w:t xml:space="preserve">етствии с </w:t>
      </w:r>
      <w:r w:rsidR="007C7137">
        <w:rPr>
          <w:szCs w:val="28"/>
        </w:rPr>
        <w:t>«</w:t>
      </w:r>
      <w:proofErr w:type="spellStart"/>
      <w:r w:rsidR="001775D0">
        <w:rPr>
          <w:szCs w:val="28"/>
        </w:rPr>
        <w:t>СанПиН</w:t>
      </w:r>
      <w:proofErr w:type="spellEnd"/>
      <w:r w:rsidR="001775D0">
        <w:rPr>
          <w:szCs w:val="28"/>
        </w:rPr>
        <w:t xml:space="preserve"> 2.1.4.1074-01</w:t>
      </w:r>
      <w:r w:rsidR="004051F8">
        <w:rPr>
          <w:szCs w:val="28"/>
        </w:rPr>
        <w:t>. 2.1.4.</w:t>
      </w:r>
      <w:proofErr w:type="gramEnd"/>
      <w:r w:rsidR="001775D0">
        <w:rPr>
          <w:szCs w:val="28"/>
        </w:rPr>
        <w:t xml:space="preserve"> </w:t>
      </w:r>
      <w:r w:rsidR="00B73722">
        <w:rPr>
          <w:szCs w:val="28"/>
        </w:rPr>
        <w:t xml:space="preserve">Питьевая вода. </w:t>
      </w:r>
      <w:r w:rsidRPr="00BA446E">
        <w:rPr>
          <w:szCs w:val="28"/>
        </w:rPr>
        <w:t>Г</w:t>
      </w:r>
      <w:r w:rsidRPr="00BA446E">
        <w:rPr>
          <w:szCs w:val="28"/>
        </w:rPr>
        <w:t>и</w:t>
      </w:r>
      <w:r w:rsidRPr="00BA446E">
        <w:rPr>
          <w:szCs w:val="28"/>
        </w:rPr>
        <w:t>гиенические требования к качеству воды централизованных систем питьевого 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доснабжения. Контроль качества. </w:t>
      </w:r>
      <w:proofErr w:type="gramStart"/>
      <w:r w:rsidR="001775D0">
        <w:rPr>
          <w:szCs w:val="28"/>
        </w:rPr>
        <w:t>Гигиенические требования к обеспечению без</w:t>
      </w:r>
      <w:r w:rsidR="001775D0">
        <w:rPr>
          <w:szCs w:val="28"/>
        </w:rPr>
        <w:t>о</w:t>
      </w:r>
      <w:r w:rsidR="001775D0">
        <w:rPr>
          <w:szCs w:val="28"/>
        </w:rPr>
        <w:t>пасности систем горячего водоснабжения</w:t>
      </w:r>
      <w:r w:rsidR="007C7137">
        <w:rPr>
          <w:szCs w:val="28"/>
        </w:rPr>
        <w:t>»</w:t>
      </w:r>
      <w:r w:rsidR="001775D0">
        <w:rPr>
          <w:szCs w:val="28"/>
        </w:rPr>
        <w:t>)</w:t>
      </w:r>
      <w:r w:rsidRPr="00BA446E">
        <w:rPr>
          <w:szCs w:val="28"/>
        </w:rPr>
        <w:t>.</w:t>
      </w:r>
      <w:proofErr w:type="gramEnd"/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опорожнении трубопроводов. </w:t>
      </w:r>
    </w:p>
    <w:p w:rsidR="0046142C" w:rsidRPr="00BA446E" w:rsidRDefault="00BC75F7" w:rsidP="0046142C">
      <w:pPr>
        <w:pStyle w:val="312"/>
        <w:ind w:right="-283"/>
        <w:rPr>
          <w:szCs w:val="28"/>
        </w:rPr>
      </w:pPr>
      <w:r>
        <w:rPr>
          <w:szCs w:val="28"/>
        </w:rPr>
        <w:t>Сети водопровода </w:t>
      </w:r>
      <w:r w:rsidRPr="00BA446E">
        <w:t>–</w:t>
      </w:r>
      <w:r>
        <w:rPr>
          <w:szCs w:val="28"/>
        </w:rPr>
        <w:t> </w:t>
      </w:r>
      <w:r w:rsidR="0046142C" w:rsidRPr="00BA446E">
        <w:rPr>
          <w:szCs w:val="28"/>
        </w:rPr>
        <w:t xml:space="preserve">кольцевого и тупикового типа.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Магистральные водопроводные сети прокладываются подземно в траншее на глубине 3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-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3,5 м.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Проектируемая система хозяйственно-питьевого водоснабжения предназн</w:t>
      </w:r>
      <w:r w:rsidRPr="00BA446E">
        <w:rPr>
          <w:szCs w:val="28"/>
        </w:rPr>
        <w:t>а</w:t>
      </w:r>
      <w:r w:rsidRPr="00BA446E">
        <w:rPr>
          <w:szCs w:val="28"/>
        </w:rPr>
        <w:t>чена для подачи воды питьевого качества к санитарно</w:t>
      </w:r>
      <w:r w:rsidR="00BC75F7">
        <w:rPr>
          <w:szCs w:val="28"/>
        </w:rPr>
        <w:t>-</w:t>
      </w:r>
      <w:r w:rsidRPr="00BA446E">
        <w:rPr>
          <w:szCs w:val="28"/>
        </w:rPr>
        <w:t>техническим приборам ж</w:t>
      </w:r>
      <w:r w:rsidRPr="00BA446E">
        <w:rPr>
          <w:szCs w:val="28"/>
        </w:rPr>
        <w:t>и</w:t>
      </w:r>
      <w:r w:rsidRPr="00BA446E">
        <w:rPr>
          <w:szCs w:val="28"/>
        </w:rPr>
        <w:t>лых и общественных зданий, полива зеленых насаждений, проездов и противоп</w:t>
      </w:r>
      <w:r w:rsidRPr="00BA446E">
        <w:rPr>
          <w:szCs w:val="28"/>
        </w:rPr>
        <w:t>о</w:t>
      </w:r>
      <w:r w:rsidRPr="00BA446E">
        <w:rPr>
          <w:szCs w:val="28"/>
        </w:rPr>
        <w:t>жарные нужды.</w:t>
      </w:r>
    </w:p>
    <w:p w:rsidR="0046142C" w:rsidRPr="00BA446E" w:rsidRDefault="0046142C" w:rsidP="009C1D72">
      <w:pPr>
        <w:pStyle w:val="312"/>
        <w:ind w:right="-283"/>
        <w:rPr>
          <w:szCs w:val="28"/>
        </w:rPr>
      </w:pPr>
      <w:r w:rsidRPr="00BA446E">
        <w:rPr>
          <w:szCs w:val="28"/>
        </w:rPr>
        <w:t>Для циркуляции воды и повышения давления в трубах используются вод</w:t>
      </w:r>
      <w:r w:rsidRPr="00BA446E">
        <w:rPr>
          <w:szCs w:val="28"/>
        </w:rPr>
        <w:t>я</w:t>
      </w:r>
      <w:r w:rsidRPr="00BA446E">
        <w:rPr>
          <w:szCs w:val="28"/>
        </w:rPr>
        <w:t>ные насосы для подъема воды на верхние этажи многоэтажных домов. Установка водяных насосов предусмотрена в индивидуальны</w:t>
      </w:r>
      <w:r w:rsidR="009C1D72">
        <w:rPr>
          <w:szCs w:val="28"/>
        </w:rPr>
        <w:t>х</w:t>
      </w:r>
      <w:r w:rsidRPr="00BA446E">
        <w:rPr>
          <w:szCs w:val="28"/>
        </w:rPr>
        <w:t xml:space="preserve"> тепловы</w:t>
      </w:r>
      <w:r w:rsidR="009C1D72">
        <w:rPr>
          <w:szCs w:val="28"/>
        </w:rPr>
        <w:t>х</w:t>
      </w:r>
      <w:r w:rsidRPr="00BA446E">
        <w:rPr>
          <w:szCs w:val="28"/>
        </w:rPr>
        <w:t xml:space="preserve"> пункт</w:t>
      </w:r>
      <w:r w:rsidR="009C1D72">
        <w:rPr>
          <w:szCs w:val="28"/>
        </w:rPr>
        <w:t xml:space="preserve">ах (далее </w:t>
      </w:r>
      <w:proofErr w:type="gramStart"/>
      <w:r w:rsidR="009C1D72" w:rsidRPr="00BA446E">
        <w:t>–</w:t>
      </w:r>
      <w:r w:rsidR="009C1D72">
        <w:rPr>
          <w:szCs w:val="28"/>
        </w:rPr>
        <w:t>И</w:t>
      </w:r>
      <w:proofErr w:type="gramEnd"/>
      <w:r w:rsidR="009C1D72">
        <w:rPr>
          <w:szCs w:val="28"/>
        </w:rPr>
        <w:t>ТП)</w:t>
      </w:r>
      <w:r w:rsidRPr="00BA446E">
        <w:rPr>
          <w:szCs w:val="28"/>
        </w:rPr>
        <w:t>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Для обеспечения подачи расч</w:t>
      </w:r>
      <w:r w:rsidR="003C226E">
        <w:rPr>
          <w:szCs w:val="28"/>
        </w:rPr>
        <w:t>е</w:t>
      </w:r>
      <w:r w:rsidRPr="00BA446E">
        <w:rPr>
          <w:szCs w:val="28"/>
        </w:rPr>
        <w:t>тных расходов воды необходимо осуществить строительство кольцевой сети водопровода с установкой на сети пожарных ги</w:t>
      </w:r>
      <w:r w:rsidRPr="00BA446E">
        <w:rPr>
          <w:szCs w:val="28"/>
        </w:rPr>
        <w:t>д</w:t>
      </w:r>
      <w:r w:rsidRPr="00BA446E">
        <w:rPr>
          <w:szCs w:val="28"/>
        </w:rPr>
        <w:t>рантов через 150 метров.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Расстановка пожарных гидрантов на сети должна обеспечить пожаротуш</w:t>
      </w:r>
      <w:r w:rsidRPr="00BA446E">
        <w:rPr>
          <w:szCs w:val="28"/>
        </w:rPr>
        <w:t>е</w:t>
      </w:r>
      <w:r w:rsidRPr="00BA446E">
        <w:rPr>
          <w:szCs w:val="28"/>
        </w:rPr>
        <w:t>ние любого здания не менее чем от двух гидрантов.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Нормы удельного водопотребления и расходы воды на хозяйственно-питьевые нужды рассчитаны поквартально и приведены в таблице</w:t>
      </w:r>
      <w:r w:rsidR="000A4D28">
        <w:rPr>
          <w:szCs w:val="28"/>
        </w:rPr>
        <w:t xml:space="preserve"> 4</w:t>
      </w:r>
      <w:r w:rsidRPr="00BA446E">
        <w:rPr>
          <w:szCs w:val="28"/>
        </w:rPr>
        <w:t>.</w:t>
      </w:r>
    </w:p>
    <w:p w:rsidR="00BA5AAB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C целью сокращения потребления свежей воды предусматривается внедр</w:t>
      </w:r>
      <w:r w:rsidRPr="00BA446E">
        <w:rPr>
          <w:szCs w:val="28"/>
        </w:rPr>
        <w:t>е</w:t>
      </w:r>
      <w:r w:rsidRPr="00BA446E">
        <w:rPr>
          <w:szCs w:val="28"/>
        </w:rPr>
        <w:t>ние оборотных и повторно используемых систем водоснабжения коммунальных предприятий.</w:t>
      </w:r>
      <w:r w:rsidR="00BA5AAB">
        <w:rPr>
          <w:szCs w:val="28"/>
        </w:rPr>
        <w:t xml:space="preserve"> </w:t>
      </w:r>
      <w:r w:rsidRPr="005D6419">
        <w:rPr>
          <w:szCs w:val="28"/>
        </w:rPr>
        <w:t>Расход воды на нужды пожаротушения со</w:t>
      </w:r>
      <w:r w:rsidR="00BA5AAB">
        <w:rPr>
          <w:szCs w:val="28"/>
        </w:rPr>
        <w:t>с</w:t>
      </w:r>
      <w:r w:rsidR="000A4D28">
        <w:rPr>
          <w:szCs w:val="28"/>
        </w:rPr>
        <w:t>тавляет 540 </w:t>
      </w:r>
      <w:r w:rsidR="003C226E">
        <w:rPr>
          <w:szCs w:val="28"/>
        </w:rPr>
        <w:t>куб. </w:t>
      </w:r>
      <w:proofErr w:type="gramStart"/>
      <w:r w:rsidR="003C226E">
        <w:rPr>
          <w:szCs w:val="28"/>
        </w:rPr>
        <w:t>м</w:t>
      </w:r>
      <w:proofErr w:type="gramEnd"/>
      <w:r w:rsidRPr="005D6419">
        <w:rPr>
          <w:szCs w:val="28"/>
        </w:rPr>
        <w:t>/сут</w:t>
      </w:r>
      <w:r w:rsidR="00BA5AAB">
        <w:rPr>
          <w:szCs w:val="28"/>
        </w:rPr>
        <w:t xml:space="preserve">ки. </w:t>
      </w:r>
      <w:r w:rsidR="00BA5AAB" w:rsidRPr="00BA446E">
        <w:rPr>
          <w:szCs w:val="28"/>
        </w:rPr>
        <w:t>Расход воды населением</w:t>
      </w:r>
      <w:r w:rsidR="00BA5AAB">
        <w:rPr>
          <w:szCs w:val="28"/>
        </w:rPr>
        <w:t xml:space="preserve"> с уч</w:t>
      </w:r>
      <w:r w:rsidR="003C226E">
        <w:rPr>
          <w:szCs w:val="28"/>
        </w:rPr>
        <w:t>е</w:t>
      </w:r>
      <w:r w:rsidR="00BA5AAB">
        <w:rPr>
          <w:szCs w:val="28"/>
        </w:rPr>
        <w:t>том полива представлен в таблице 4, с</w:t>
      </w:r>
      <w:r w:rsidR="00BA5AAB" w:rsidRPr="00BA446E">
        <w:rPr>
          <w:szCs w:val="28"/>
        </w:rPr>
        <w:t xml:space="preserve">уммарный расход воды </w:t>
      </w:r>
      <w:r w:rsidR="00BA5AAB">
        <w:rPr>
          <w:szCs w:val="28"/>
        </w:rPr>
        <w:t>представлен в таблице 5.</w:t>
      </w:r>
    </w:p>
    <w:p w:rsidR="00BA5AAB" w:rsidRPr="005D6419" w:rsidRDefault="00BA5AAB" w:rsidP="00086457">
      <w:pPr>
        <w:pStyle w:val="312"/>
        <w:ind w:right="-283" w:firstLine="0"/>
        <w:jc w:val="left"/>
        <w:rPr>
          <w:szCs w:val="28"/>
        </w:rPr>
        <w:sectPr w:rsidR="00BA5AAB" w:rsidRPr="005D6419" w:rsidSect="00F23B1A">
          <w:headerReference w:type="default" r:id="rId20"/>
          <w:pgSz w:w="11909" w:h="16834" w:code="9"/>
          <w:pgMar w:top="1134" w:right="851" w:bottom="142" w:left="1418" w:header="567" w:footer="359" w:gutter="0"/>
          <w:pgNumType w:start="1"/>
          <w:cols w:space="720"/>
          <w:noEndnote/>
          <w:titlePg/>
          <w:docGrid w:linePitch="381"/>
        </w:sectPr>
      </w:pPr>
    </w:p>
    <w:p w:rsidR="0046142C" w:rsidRPr="00BA446E" w:rsidRDefault="0046142C" w:rsidP="00F525D1">
      <w:pPr>
        <w:pStyle w:val="312"/>
        <w:ind w:right="220"/>
        <w:jc w:val="right"/>
        <w:rPr>
          <w:szCs w:val="28"/>
        </w:rPr>
      </w:pPr>
      <w:r w:rsidRPr="00BA446E">
        <w:rPr>
          <w:szCs w:val="28"/>
        </w:rPr>
        <w:lastRenderedPageBreak/>
        <w:t>Таблица 4</w:t>
      </w:r>
    </w:p>
    <w:p w:rsidR="0046142C" w:rsidRDefault="0046142C" w:rsidP="0025209E">
      <w:pPr>
        <w:pStyle w:val="312"/>
        <w:ind w:right="-177" w:firstLine="0"/>
        <w:jc w:val="center"/>
        <w:rPr>
          <w:szCs w:val="28"/>
        </w:rPr>
      </w:pPr>
      <w:r w:rsidRPr="00BA446E">
        <w:rPr>
          <w:szCs w:val="28"/>
        </w:rPr>
        <w:t>Расход воды населением</w:t>
      </w:r>
      <w:r>
        <w:rPr>
          <w:szCs w:val="28"/>
        </w:rPr>
        <w:t xml:space="preserve"> с уч</w:t>
      </w:r>
      <w:r w:rsidR="0025209E">
        <w:rPr>
          <w:szCs w:val="28"/>
        </w:rPr>
        <w:t>ет</w:t>
      </w:r>
      <w:r>
        <w:rPr>
          <w:szCs w:val="28"/>
        </w:rPr>
        <w:t>ом полива</w:t>
      </w:r>
    </w:p>
    <w:p w:rsidR="00F95407" w:rsidRDefault="00F95407" w:rsidP="0025209E">
      <w:pPr>
        <w:pStyle w:val="312"/>
        <w:ind w:right="-177" w:firstLine="0"/>
        <w:jc w:val="center"/>
        <w:rPr>
          <w:szCs w:val="28"/>
        </w:rPr>
      </w:pPr>
    </w:p>
    <w:p w:rsidR="0046142C" w:rsidRDefault="0046142C" w:rsidP="0046142C">
      <w:pPr>
        <w:ind w:right="-177"/>
        <w:jc w:val="center"/>
        <w:rPr>
          <w:bCs/>
          <w:sz w:val="2"/>
          <w:szCs w:val="2"/>
        </w:rPr>
      </w:pPr>
    </w:p>
    <w:p w:rsidR="00661E8C" w:rsidRDefault="00661E8C" w:rsidP="0046142C">
      <w:pPr>
        <w:ind w:right="-177"/>
        <w:jc w:val="center"/>
        <w:rPr>
          <w:bCs/>
          <w:sz w:val="2"/>
          <w:szCs w:val="2"/>
        </w:rPr>
      </w:pPr>
    </w:p>
    <w:tbl>
      <w:tblPr>
        <w:tblW w:w="15101" w:type="dxa"/>
        <w:jc w:val="center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560"/>
        <w:gridCol w:w="1417"/>
        <w:gridCol w:w="1421"/>
        <w:gridCol w:w="1417"/>
        <w:gridCol w:w="1415"/>
        <w:gridCol w:w="1417"/>
        <w:gridCol w:w="1276"/>
        <w:gridCol w:w="1417"/>
        <w:gridCol w:w="1615"/>
        <w:gridCol w:w="1154"/>
      </w:tblGrid>
      <w:tr w:rsidR="009E1753" w:rsidRPr="00630C5A" w:rsidTr="0025209E">
        <w:trPr>
          <w:trHeight w:val="300"/>
          <w:jc w:val="center"/>
        </w:trPr>
        <w:tc>
          <w:tcPr>
            <w:tcW w:w="992" w:type="dxa"/>
            <w:shd w:val="clear" w:color="auto" w:fill="auto"/>
          </w:tcPr>
          <w:p w:rsidR="009E1753" w:rsidRDefault="0025209E" w:rsidP="0025209E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</w:t>
            </w:r>
          </w:p>
          <w:p w:rsidR="003C226E" w:rsidRPr="00630C5A" w:rsidRDefault="009E1753" w:rsidP="0025209E">
            <w:pPr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proofErr w:type="gramStart"/>
            <w:r w:rsidRPr="00630C5A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630C5A">
              <w:rPr>
                <w:color w:val="000000"/>
                <w:szCs w:val="28"/>
              </w:rPr>
              <w:t>/</w:t>
            </w:r>
            <w:proofErr w:type="spellStart"/>
            <w:r w:rsidRPr="00630C5A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9E1753" w:rsidRDefault="002C65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Номер</w:t>
            </w:r>
          </w:p>
          <w:p w:rsidR="003C226E" w:rsidRPr="00630C5A" w:rsidRDefault="009E1753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микрора</w:t>
            </w:r>
            <w:r w:rsidRPr="00630C5A">
              <w:rPr>
                <w:color w:val="000000"/>
                <w:szCs w:val="28"/>
              </w:rPr>
              <w:t>й</w:t>
            </w:r>
            <w:r w:rsidRPr="00630C5A">
              <w:rPr>
                <w:color w:val="000000"/>
                <w:szCs w:val="28"/>
              </w:rPr>
              <w:t>она</w:t>
            </w:r>
          </w:p>
        </w:tc>
        <w:tc>
          <w:tcPr>
            <w:tcW w:w="1417" w:type="dxa"/>
            <w:shd w:val="clear" w:color="auto" w:fill="auto"/>
          </w:tcPr>
          <w:p w:rsidR="0025209E" w:rsidRDefault="00FF71A8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Числе</w:t>
            </w:r>
            <w:r w:rsidRPr="00630C5A">
              <w:rPr>
                <w:color w:val="000000"/>
                <w:szCs w:val="28"/>
              </w:rPr>
              <w:t>н</w:t>
            </w:r>
            <w:r w:rsidRPr="00630C5A">
              <w:rPr>
                <w:color w:val="000000"/>
                <w:szCs w:val="28"/>
              </w:rPr>
              <w:t>ность н</w:t>
            </w:r>
            <w:r w:rsidRPr="00630C5A">
              <w:rPr>
                <w:color w:val="000000"/>
                <w:szCs w:val="28"/>
              </w:rPr>
              <w:t>а</w:t>
            </w:r>
            <w:r w:rsidRPr="00630C5A">
              <w:rPr>
                <w:color w:val="000000"/>
                <w:szCs w:val="28"/>
              </w:rPr>
              <w:t xml:space="preserve">селения, </w:t>
            </w:r>
          </w:p>
          <w:p w:rsidR="003C226E" w:rsidRPr="00630C5A" w:rsidRDefault="00FF71A8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421" w:type="dxa"/>
            <w:shd w:val="clear" w:color="auto" w:fill="auto"/>
          </w:tcPr>
          <w:p w:rsidR="003C226E" w:rsidRPr="00630C5A" w:rsidRDefault="00FF71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Норма водоп</w:t>
            </w:r>
            <w:r w:rsidRPr="00630C5A">
              <w:rPr>
                <w:color w:val="000000"/>
                <w:szCs w:val="28"/>
              </w:rPr>
              <w:t>о</w:t>
            </w:r>
            <w:r w:rsidRPr="00630C5A">
              <w:rPr>
                <w:color w:val="000000"/>
                <w:szCs w:val="28"/>
              </w:rPr>
              <w:t>требл</w:t>
            </w:r>
            <w:r w:rsidRPr="00630C5A">
              <w:rPr>
                <w:color w:val="000000"/>
                <w:szCs w:val="28"/>
              </w:rPr>
              <w:t>е</w:t>
            </w:r>
            <w:r w:rsidRPr="00630C5A">
              <w:rPr>
                <w:color w:val="000000"/>
                <w:szCs w:val="28"/>
              </w:rPr>
              <w:t xml:space="preserve">ния, </w:t>
            </w:r>
            <w:proofErr w:type="gramStart"/>
            <w:r w:rsidRPr="00630C5A">
              <w:rPr>
                <w:color w:val="000000"/>
                <w:szCs w:val="28"/>
              </w:rPr>
              <w:t>л</w:t>
            </w:r>
            <w:proofErr w:type="gramEnd"/>
            <w:r w:rsidRPr="00630C5A">
              <w:rPr>
                <w:color w:val="000000"/>
                <w:szCs w:val="28"/>
              </w:rPr>
              <w:t>/сут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417" w:type="dxa"/>
            <w:shd w:val="clear" w:color="auto" w:fill="auto"/>
          </w:tcPr>
          <w:p w:rsidR="0025209E" w:rsidRDefault="00FF71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Расход воды, куб.</w:t>
            </w:r>
            <w:r w:rsidR="0025209E">
              <w:rPr>
                <w:color w:val="000000"/>
                <w:szCs w:val="28"/>
              </w:rPr>
              <w:t xml:space="preserve"> </w:t>
            </w:r>
            <w:proofErr w:type="gramStart"/>
            <w:r w:rsidRPr="00630C5A">
              <w:rPr>
                <w:color w:val="000000"/>
                <w:szCs w:val="28"/>
              </w:rPr>
              <w:t>м</w:t>
            </w:r>
            <w:proofErr w:type="gramEnd"/>
            <w:r w:rsidRPr="00630C5A">
              <w:rPr>
                <w:color w:val="000000"/>
                <w:szCs w:val="28"/>
              </w:rPr>
              <w:t>/</w:t>
            </w:r>
          </w:p>
          <w:p w:rsidR="003C226E" w:rsidRPr="00630C5A" w:rsidRDefault="00FF71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 w:rsidR="0025209E">
              <w:rPr>
                <w:color w:val="000000"/>
                <w:szCs w:val="28"/>
              </w:rPr>
              <w:t>ки</w:t>
            </w:r>
          </w:p>
        </w:tc>
        <w:tc>
          <w:tcPr>
            <w:tcW w:w="1415" w:type="dxa"/>
            <w:shd w:val="clear" w:color="auto" w:fill="auto"/>
          </w:tcPr>
          <w:p w:rsidR="00F525D1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Коэфф</w:t>
            </w:r>
            <w:r w:rsidRPr="00630C5A">
              <w:rPr>
                <w:color w:val="000000"/>
                <w:szCs w:val="28"/>
              </w:rPr>
              <w:t>и</w:t>
            </w:r>
            <w:r w:rsidRPr="00630C5A">
              <w:rPr>
                <w:color w:val="000000"/>
                <w:szCs w:val="28"/>
              </w:rPr>
              <w:t xml:space="preserve">циент 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неравн</w:t>
            </w:r>
            <w:r w:rsidRPr="00630C5A">
              <w:rPr>
                <w:color w:val="000000"/>
                <w:szCs w:val="28"/>
              </w:rPr>
              <w:t>о</w:t>
            </w:r>
            <w:r w:rsidRPr="00630C5A">
              <w:rPr>
                <w:color w:val="000000"/>
                <w:szCs w:val="28"/>
              </w:rPr>
              <w:t>мерности</w:t>
            </w:r>
          </w:p>
        </w:tc>
        <w:tc>
          <w:tcPr>
            <w:tcW w:w="1417" w:type="dxa"/>
            <w:shd w:val="clear" w:color="auto" w:fill="auto"/>
          </w:tcPr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Макс</w:t>
            </w:r>
            <w:r w:rsidRPr="00630C5A">
              <w:rPr>
                <w:color w:val="000000"/>
                <w:szCs w:val="28"/>
              </w:rPr>
              <w:t>и</w:t>
            </w:r>
            <w:r w:rsidRPr="00630C5A">
              <w:rPr>
                <w:color w:val="000000"/>
                <w:szCs w:val="28"/>
              </w:rPr>
              <w:t>мальный суточный расход, куб.</w:t>
            </w:r>
            <w:r>
              <w:rPr>
                <w:color w:val="000000"/>
                <w:szCs w:val="28"/>
              </w:rPr>
              <w:t xml:space="preserve"> </w:t>
            </w:r>
            <w:proofErr w:type="gramStart"/>
            <w:r w:rsidRPr="00630C5A">
              <w:rPr>
                <w:color w:val="000000"/>
                <w:szCs w:val="28"/>
              </w:rPr>
              <w:t>м</w:t>
            </w:r>
            <w:proofErr w:type="gramEnd"/>
            <w:r w:rsidRPr="00630C5A">
              <w:rPr>
                <w:color w:val="000000"/>
                <w:szCs w:val="28"/>
              </w:rPr>
              <w:t>/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</w:tcPr>
          <w:p w:rsidR="003C226E" w:rsidRPr="00630C5A" w:rsidRDefault="0025209E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 xml:space="preserve">Норма расхода воды на полив, </w:t>
            </w:r>
            <w:proofErr w:type="gramStart"/>
            <w:r w:rsidRPr="00630C5A">
              <w:rPr>
                <w:color w:val="000000"/>
                <w:szCs w:val="28"/>
              </w:rPr>
              <w:t>л</w:t>
            </w:r>
            <w:proofErr w:type="gramEnd"/>
            <w:r w:rsidRPr="00630C5A">
              <w:rPr>
                <w:color w:val="000000"/>
                <w:szCs w:val="28"/>
              </w:rPr>
              <w:t>/сут</w:t>
            </w:r>
            <w:r>
              <w:rPr>
                <w:color w:val="000000"/>
                <w:szCs w:val="28"/>
              </w:rPr>
              <w:t>ки</w:t>
            </w:r>
            <w:r w:rsidRPr="00630C5A">
              <w:rPr>
                <w:color w:val="000000"/>
                <w:szCs w:val="28"/>
              </w:rPr>
              <w:t>*чел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</w:tcPr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Расход воды на полив террит</w:t>
            </w:r>
            <w:r w:rsidRPr="00630C5A">
              <w:rPr>
                <w:color w:val="000000"/>
                <w:szCs w:val="28"/>
              </w:rPr>
              <w:t>о</w:t>
            </w:r>
            <w:r w:rsidRPr="00630C5A">
              <w:rPr>
                <w:color w:val="000000"/>
                <w:szCs w:val="28"/>
              </w:rPr>
              <w:t xml:space="preserve">рии, </w:t>
            </w:r>
          </w:p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630C5A">
              <w:rPr>
                <w:color w:val="000000"/>
                <w:szCs w:val="28"/>
              </w:rPr>
              <w:t>м/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615" w:type="dxa"/>
            <w:shd w:val="clear" w:color="auto" w:fill="auto"/>
          </w:tcPr>
          <w:p w:rsidR="00F525D1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Неучте</w:t>
            </w:r>
            <w:r w:rsidRPr="00630C5A">
              <w:rPr>
                <w:color w:val="000000"/>
                <w:szCs w:val="28"/>
              </w:rPr>
              <w:t>н</w:t>
            </w:r>
            <w:r w:rsidRPr="00630C5A">
              <w:rPr>
                <w:color w:val="000000"/>
                <w:szCs w:val="28"/>
              </w:rPr>
              <w:t xml:space="preserve">ные </w:t>
            </w:r>
          </w:p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 xml:space="preserve">расходы, 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(20</w:t>
            </w:r>
            <w:r>
              <w:rPr>
                <w:color w:val="000000"/>
                <w:szCs w:val="28"/>
              </w:rPr>
              <w:t xml:space="preserve"> </w:t>
            </w:r>
            <w:r w:rsidRPr="00630C5A">
              <w:rPr>
                <w:color w:val="000000"/>
                <w:szCs w:val="28"/>
              </w:rPr>
              <w:t>%)</w:t>
            </w:r>
          </w:p>
        </w:tc>
        <w:tc>
          <w:tcPr>
            <w:tcW w:w="1154" w:type="dxa"/>
            <w:shd w:val="clear" w:color="auto" w:fill="auto"/>
          </w:tcPr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Итого, куб.</w:t>
            </w:r>
            <w:r>
              <w:rPr>
                <w:color w:val="000000"/>
                <w:szCs w:val="28"/>
              </w:rPr>
              <w:t xml:space="preserve"> </w:t>
            </w:r>
            <w:proofErr w:type="gramStart"/>
            <w:r w:rsidRPr="00630C5A">
              <w:rPr>
                <w:color w:val="000000"/>
                <w:szCs w:val="28"/>
              </w:rPr>
              <w:t>м</w:t>
            </w:r>
            <w:proofErr w:type="gramEnd"/>
            <w:r w:rsidRPr="00630C5A">
              <w:rPr>
                <w:color w:val="000000"/>
                <w:szCs w:val="28"/>
              </w:rPr>
              <w:t>/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</w:tr>
    </w:tbl>
    <w:p w:rsidR="0025209E" w:rsidRPr="0025209E" w:rsidRDefault="0025209E" w:rsidP="00F95407">
      <w:pPr>
        <w:spacing w:line="20" w:lineRule="exact"/>
        <w:rPr>
          <w:sz w:val="2"/>
          <w:szCs w:val="2"/>
        </w:rPr>
      </w:pPr>
    </w:p>
    <w:tbl>
      <w:tblPr>
        <w:tblW w:w="15101" w:type="dxa"/>
        <w:jc w:val="center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560"/>
        <w:gridCol w:w="1417"/>
        <w:gridCol w:w="1421"/>
        <w:gridCol w:w="1417"/>
        <w:gridCol w:w="1415"/>
        <w:gridCol w:w="1417"/>
        <w:gridCol w:w="1276"/>
        <w:gridCol w:w="1417"/>
        <w:gridCol w:w="1615"/>
        <w:gridCol w:w="1154"/>
      </w:tblGrid>
      <w:tr w:rsidR="009E1753" w:rsidRPr="00630C5A" w:rsidTr="0025209E">
        <w:trPr>
          <w:trHeight w:val="30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661E8C" w:rsidRPr="00630C5A" w:rsidRDefault="00661E8C" w:rsidP="003C226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9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1</w:t>
            </w:r>
          </w:p>
        </w:tc>
      </w:tr>
      <w:tr w:rsidR="00661E8C" w:rsidRPr="00630C5A" w:rsidTr="0025209E">
        <w:trPr>
          <w:trHeight w:val="285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61E8C" w:rsidRPr="00630C5A" w:rsidRDefault="00661E8C" w:rsidP="003C226E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09" w:type="dxa"/>
            <w:gridSpan w:val="10"/>
            <w:tcBorders>
              <w:left w:val="nil"/>
            </w:tcBorders>
            <w:shd w:val="clear" w:color="auto" w:fill="auto"/>
            <w:hideMark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Район 240.01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6250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1875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2250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438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450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3138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10200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3060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3672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714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734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5120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240.01.03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12200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3660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4392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854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878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6124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19400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5820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6984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1358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1397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9739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16100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4830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5796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1127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1159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8082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250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75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90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126</w:t>
            </w:r>
          </w:p>
        </w:tc>
      </w:tr>
      <w:tr w:rsidR="009E1753" w:rsidRPr="00630C5A" w:rsidTr="00F95407">
        <w:trPr>
          <w:trHeight w:val="34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240.01.07</w:t>
            </w:r>
          </w:p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10000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700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720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5020</w:t>
            </w:r>
          </w:p>
        </w:tc>
      </w:tr>
      <w:tr w:rsidR="009E1753" w:rsidRPr="00630C5A" w:rsidTr="00F95407">
        <w:trPr>
          <w:trHeight w:val="315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147693">
            <w:pPr>
              <w:ind w:firstLine="33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Итого</w:t>
            </w:r>
            <w:r w:rsidR="00147693">
              <w:rPr>
                <w:bCs/>
                <w:color w:val="000000"/>
                <w:szCs w:val="28"/>
              </w:rPr>
              <w:t xml:space="preserve"> по району: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74400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22320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26784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5209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5356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37349</w:t>
            </w:r>
          </w:p>
        </w:tc>
      </w:tr>
      <w:tr w:rsidR="00661E8C" w:rsidRPr="00630C5A" w:rsidTr="00F95407">
        <w:trPr>
          <w:trHeight w:val="300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09" w:type="dxa"/>
            <w:gridSpan w:val="10"/>
            <w:tcBorders>
              <w:lef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Район 240.02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147693" w:rsidP="00584036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240.02.01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2300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690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828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161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166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1155</w:t>
            </w:r>
          </w:p>
        </w:tc>
      </w:tr>
      <w:tr w:rsidR="009E1753" w:rsidRPr="00630C5A" w:rsidTr="00F95407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147693" w:rsidP="00584036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240.02.02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150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35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251</w:t>
            </w:r>
          </w:p>
        </w:tc>
      </w:tr>
      <w:tr w:rsidR="009E1753" w:rsidRPr="00630C5A" w:rsidTr="00F95407">
        <w:trPr>
          <w:trHeight w:val="315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left w:val="nil"/>
            </w:tcBorders>
            <w:shd w:val="clear" w:color="auto" w:fill="auto"/>
            <w:hideMark/>
          </w:tcPr>
          <w:p w:rsidR="00661E8C" w:rsidRPr="00630C5A" w:rsidRDefault="00661E8C" w:rsidP="00147693">
            <w:pPr>
              <w:ind w:firstLine="33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Итого</w:t>
            </w:r>
            <w:r w:rsidR="00147693">
              <w:rPr>
                <w:color w:val="000000"/>
                <w:szCs w:val="28"/>
              </w:rPr>
              <w:t xml:space="preserve"> </w:t>
            </w:r>
            <w:r w:rsidR="00147693">
              <w:rPr>
                <w:bCs/>
                <w:color w:val="000000"/>
                <w:szCs w:val="28"/>
              </w:rPr>
              <w:t>по району</w:t>
            </w:r>
            <w:r w:rsidRPr="00630C5A">
              <w:rPr>
                <w:color w:val="000000"/>
                <w:szCs w:val="28"/>
              </w:rPr>
              <w:t>: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2800</w:t>
            </w:r>
          </w:p>
        </w:tc>
        <w:tc>
          <w:tcPr>
            <w:tcW w:w="1421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840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1008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196</w:t>
            </w:r>
          </w:p>
        </w:tc>
        <w:tc>
          <w:tcPr>
            <w:tcW w:w="1615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202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1406</w:t>
            </w:r>
          </w:p>
        </w:tc>
      </w:tr>
    </w:tbl>
    <w:p w:rsidR="003C226E" w:rsidRPr="00BA446E" w:rsidRDefault="003C226E" w:rsidP="0046142C">
      <w:pPr>
        <w:ind w:right="-177"/>
        <w:jc w:val="center"/>
        <w:rPr>
          <w:bCs/>
          <w:szCs w:val="28"/>
        </w:rPr>
      </w:pPr>
    </w:p>
    <w:p w:rsidR="0046142C" w:rsidRPr="00BA446E" w:rsidRDefault="0046142C" w:rsidP="0046142C">
      <w:pPr>
        <w:ind w:right="-177"/>
        <w:jc w:val="right"/>
        <w:rPr>
          <w:bCs/>
          <w:szCs w:val="28"/>
        </w:rPr>
        <w:sectPr w:rsidR="0046142C" w:rsidRPr="00BA446E" w:rsidSect="00F95407">
          <w:headerReference w:type="default" r:id="rId21"/>
          <w:pgSz w:w="16834" w:h="11909" w:orient="landscape" w:code="9"/>
          <w:pgMar w:top="851" w:right="737" w:bottom="851" w:left="709" w:header="567" w:footer="709" w:gutter="0"/>
          <w:cols w:space="720"/>
          <w:noEndnote/>
          <w:docGrid w:linePitch="360"/>
        </w:sectPr>
      </w:pPr>
    </w:p>
    <w:p w:rsidR="0046142C" w:rsidRPr="00BA446E" w:rsidRDefault="0046142C" w:rsidP="0046142C">
      <w:pPr>
        <w:ind w:right="-142"/>
        <w:jc w:val="right"/>
        <w:rPr>
          <w:szCs w:val="28"/>
        </w:rPr>
      </w:pPr>
      <w:r w:rsidRPr="00BA446E">
        <w:rPr>
          <w:szCs w:val="28"/>
        </w:rPr>
        <w:lastRenderedPageBreak/>
        <w:t>Таблица 5</w:t>
      </w:r>
    </w:p>
    <w:p w:rsidR="0046142C" w:rsidRPr="00BA446E" w:rsidRDefault="0046142C" w:rsidP="0046142C">
      <w:pPr>
        <w:pStyle w:val="312"/>
        <w:ind w:right="-142"/>
        <w:jc w:val="center"/>
        <w:rPr>
          <w:szCs w:val="28"/>
        </w:rPr>
      </w:pPr>
      <w:r w:rsidRPr="00BA446E">
        <w:rPr>
          <w:szCs w:val="28"/>
        </w:rPr>
        <w:t>Суммарный расход воды населением</w:t>
      </w:r>
    </w:p>
    <w:p w:rsidR="0046142C" w:rsidRPr="00BA446E" w:rsidRDefault="0046142C" w:rsidP="0046142C">
      <w:pPr>
        <w:ind w:right="-142"/>
        <w:jc w:val="right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2"/>
        <w:gridCol w:w="5802"/>
        <w:gridCol w:w="2993"/>
      </w:tblGrid>
      <w:tr w:rsidR="0046142C" w:rsidRPr="00F95407" w:rsidTr="00173C31">
        <w:trPr>
          <w:cantSplit/>
          <w:trHeight w:hRule="exact" w:val="671"/>
          <w:jc w:val="center"/>
        </w:trPr>
        <w:tc>
          <w:tcPr>
            <w:tcW w:w="601" w:type="pct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№</w:t>
            </w:r>
          </w:p>
          <w:p w:rsidR="0046142C" w:rsidRPr="00F95407" w:rsidRDefault="0046142C" w:rsidP="00F95407">
            <w:pPr>
              <w:ind w:right="-14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F95407">
              <w:rPr>
                <w:szCs w:val="28"/>
              </w:rPr>
              <w:t>п</w:t>
            </w:r>
            <w:proofErr w:type="spellEnd"/>
            <w:proofErr w:type="gramEnd"/>
            <w:r w:rsidRPr="00F95407">
              <w:rPr>
                <w:szCs w:val="28"/>
              </w:rPr>
              <w:t>/</w:t>
            </w:r>
            <w:proofErr w:type="spellStart"/>
            <w:r w:rsidRPr="00F95407">
              <w:rPr>
                <w:szCs w:val="28"/>
              </w:rPr>
              <w:t>п</w:t>
            </w:r>
            <w:proofErr w:type="spellEnd"/>
          </w:p>
        </w:tc>
        <w:tc>
          <w:tcPr>
            <w:tcW w:w="2902" w:type="pct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Наименование водопотребления</w:t>
            </w:r>
          </w:p>
        </w:tc>
        <w:tc>
          <w:tcPr>
            <w:tcW w:w="1497" w:type="pct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Расход воды,</w:t>
            </w:r>
          </w:p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куб. м/сутки</w:t>
            </w:r>
          </w:p>
        </w:tc>
      </w:tr>
    </w:tbl>
    <w:p w:rsidR="0046142C" w:rsidRPr="00F95407" w:rsidRDefault="0046142C" w:rsidP="0046142C">
      <w:pPr>
        <w:ind w:right="-142"/>
        <w:jc w:val="center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2"/>
        <w:gridCol w:w="5802"/>
        <w:gridCol w:w="2993"/>
      </w:tblGrid>
      <w:tr w:rsidR="0046142C" w:rsidRPr="00F95407" w:rsidTr="00173C31">
        <w:trPr>
          <w:jc w:val="center"/>
        </w:trPr>
        <w:tc>
          <w:tcPr>
            <w:tcW w:w="601" w:type="pct"/>
            <w:vAlign w:val="center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1</w:t>
            </w:r>
          </w:p>
        </w:tc>
        <w:tc>
          <w:tcPr>
            <w:tcW w:w="2902" w:type="pct"/>
            <w:vAlign w:val="center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2</w:t>
            </w:r>
          </w:p>
        </w:tc>
        <w:tc>
          <w:tcPr>
            <w:tcW w:w="1497" w:type="pct"/>
            <w:vAlign w:val="center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3</w:t>
            </w:r>
          </w:p>
        </w:tc>
      </w:tr>
      <w:tr w:rsidR="0046142C" w:rsidRPr="00F95407" w:rsidTr="00173C31">
        <w:trPr>
          <w:jc w:val="center"/>
        </w:trPr>
        <w:tc>
          <w:tcPr>
            <w:tcW w:w="601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1</w:t>
            </w:r>
          </w:p>
        </w:tc>
        <w:tc>
          <w:tcPr>
            <w:tcW w:w="2902" w:type="pct"/>
            <w:vAlign w:val="center"/>
          </w:tcPr>
          <w:p w:rsidR="0046142C" w:rsidRPr="00F95407" w:rsidRDefault="0046142C" w:rsidP="00BA5AAB">
            <w:pPr>
              <w:ind w:right="-142" w:firstLine="0"/>
              <w:rPr>
                <w:szCs w:val="28"/>
              </w:rPr>
            </w:pPr>
            <w:r w:rsidRPr="00F95407">
              <w:rPr>
                <w:szCs w:val="28"/>
              </w:rPr>
              <w:t>Хозяйственно-питьевые нужды населения</w:t>
            </w:r>
          </w:p>
        </w:tc>
        <w:tc>
          <w:tcPr>
            <w:tcW w:w="1497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38755</w:t>
            </w:r>
          </w:p>
        </w:tc>
      </w:tr>
      <w:tr w:rsidR="0046142C" w:rsidRPr="00F95407" w:rsidTr="00173C31">
        <w:trPr>
          <w:jc w:val="center"/>
        </w:trPr>
        <w:tc>
          <w:tcPr>
            <w:tcW w:w="601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2</w:t>
            </w:r>
          </w:p>
        </w:tc>
        <w:tc>
          <w:tcPr>
            <w:tcW w:w="2902" w:type="pct"/>
            <w:vAlign w:val="center"/>
          </w:tcPr>
          <w:p w:rsidR="0046142C" w:rsidRPr="00F95407" w:rsidRDefault="0046142C" w:rsidP="00BA5AAB">
            <w:pPr>
              <w:ind w:right="-142" w:firstLine="0"/>
              <w:rPr>
                <w:szCs w:val="28"/>
              </w:rPr>
            </w:pPr>
            <w:r w:rsidRPr="00F95407">
              <w:rPr>
                <w:szCs w:val="28"/>
              </w:rPr>
              <w:t>Пожарные расходы</w:t>
            </w:r>
          </w:p>
        </w:tc>
        <w:tc>
          <w:tcPr>
            <w:tcW w:w="1497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540</w:t>
            </w:r>
          </w:p>
        </w:tc>
      </w:tr>
      <w:tr w:rsidR="0046142C" w:rsidRPr="00F95407" w:rsidTr="00173C31">
        <w:trPr>
          <w:jc w:val="center"/>
        </w:trPr>
        <w:tc>
          <w:tcPr>
            <w:tcW w:w="601" w:type="pct"/>
            <w:tcBorders>
              <w:right w:val="nil"/>
            </w:tcBorders>
            <w:vAlign w:val="center"/>
          </w:tcPr>
          <w:p w:rsidR="0046142C" w:rsidRPr="00F95407" w:rsidRDefault="0046142C" w:rsidP="0046142C">
            <w:pPr>
              <w:ind w:right="-142" w:firstLine="0"/>
              <w:jc w:val="center"/>
              <w:rPr>
                <w:szCs w:val="28"/>
              </w:rPr>
            </w:pPr>
          </w:p>
        </w:tc>
        <w:tc>
          <w:tcPr>
            <w:tcW w:w="2902" w:type="pct"/>
            <w:tcBorders>
              <w:left w:val="nil"/>
            </w:tcBorders>
            <w:vAlign w:val="center"/>
          </w:tcPr>
          <w:p w:rsidR="0046142C" w:rsidRPr="00F95407" w:rsidRDefault="0046142C" w:rsidP="00BA5AAB">
            <w:pPr>
              <w:ind w:right="-142" w:firstLine="0"/>
              <w:rPr>
                <w:szCs w:val="28"/>
              </w:rPr>
            </w:pPr>
            <w:r w:rsidRPr="00F95407">
              <w:rPr>
                <w:szCs w:val="28"/>
              </w:rPr>
              <w:t>Итого:</w:t>
            </w:r>
          </w:p>
        </w:tc>
        <w:tc>
          <w:tcPr>
            <w:tcW w:w="1497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39295</w:t>
            </w:r>
          </w:p>
        </w:tc>
      </w:tr>
    </w:tbl>
    <w:p w:rsidR="0046142C" w:rsidRPr="007239C5" w:rsidRDefault="0046142C" w:rsidP="0046142C">
      <w:pPr>
        <w:ind w:right="-2"/>
        <w:rPr>
          <w:szCs w:val="28"/>
        </w:rPr>
      </w:pPr>
    </w:p>
    <w:p w:rsidR="0046142C" w:rsidRPr="007239C5" w:rsidRDefault="0046142C" w:rsidP="00F95407">
      <w:pPr>
        <w:pStyle w:val="2fe"/>
        <w:rPr>
          <w:sz w:val="28"/>
          <w:szCs w:val="28"/>
        </w:rPr>
      </w:pPr>
      <w:bookmarkStart w:id="12" w:name="_Toc405892269"/>
      <w:bookmarkStart w:id="13" w:name="_Toc483472494"/>
      <w:r w:rsidRPr="007239C5">
        <w:rPr>
          <w:sz w:val="28"/>
          <w:szCs w:val="28"/>
        </w:rPr>
        <w:t>2.4.</w:t>
      </w:r>
      <w:r w:rsidR="007239C5">
        <w:rPr>
          <w:sz w:val="28"/>
          <w:szCs w:val="28"/>
        </w:rPr>
        <w:t>2.</w:t>
      </w:r>
      <w:r w:rsidRPr="007239C5">
        <w:rPr>
          <w:sz w:val="28"/>
          <w:szCs w:val="28"/>
        </w:rPr>
        <w:t xml:space="preserve"> </w:t>
      </w:r>
      <w:bookmarkEnd w:id="12"/>
      <w:r w:rsidRPr="007239C5">
        <w:rPr>
          <w:sz w:val="28"/>
          <w:szCs w:val="28"/>
        </w:rPr>
        <w:t>Водоотведение</w:t>
      </w:r>
      <w:bookmarkEnd w:id="13"/>
    </w:p>
    <w:p w:rsidR="00CC7E59" w:rsidRPr="007239C5" w:rsidRDefault="00CC7E59" w:rsidP="00CC7E59">
      <w:pPr>
        <w:pStyle w:val="aa"/>
      </w:pPr>
    </w:p>
    <w:p w:rsidR="0046142C" w:rsidRPr="00BA446E" w:rsidRDefault="0046142C" w:rsidP="0046142C">
      <w:pPr>
        <w:ind w:right="-142"/>
        <w:rPr>
          <w:szCs w:val="28"/>
        </w:rPr>
      </w:pPr>
      <w:r w:rsidRPr="00BA446E">
        <w:rPr>
          <w:szCs w:val="28"/>
        </w:rPr>
        <w:t>Для обеспечения комфортной среды проживания населения проектом пл</w:t>
      </w:r>
      <w:r w:rsidRPr="00BA446E">
        <w:rPr>
          <w:szCs w:val="28"/>
        </w:rPr>
        <w:t>а</w:t>
      </w:r>
      <w:r w:rsidRPr="00BA446E">
        <w:rPr>
          <w:szCs w:val="28"/>
        </w:rPr>
        <w:t>нировки предлагается обеспечить централизованной системой канализации адм</w:t>
      </w:r>
      <w:r w:rsidRPr="00BA446E">
        <w:rPr>
          <w:szCs w:val="28"/>
        </w:rPr>
        <w:t>и</w:t>
      </w:r>
      <w:r w:rsidRPr="00BA446E">
        <w:rPr>
          <w:szCs w:val="28"/>
        </w:rPr>
        <w:t>нистративно-хозяйственные здания и жилую застройку, расположенные на пл</w:t>
      </w:r>
      <w:r w:rsidRPr="00BA446E">
        <w:rPr>
          <w:szCs w:val="28"/>
        </w:rPr>
        <w:t>а</w:t>
      </w:r>
      <w:r w:rsidRPr="00BA446E">
        <w:rPr>
          <w:szCs w:val="28"/>
        </w:rPr>
        <w:t>нируемой территории.</w:t>
      </w:r>
    </w:p>
    <w:p w:rsidR="0046142C" w:rsidRPr="00BA446E" w:rsidRDefault="004E2421" w:rsidP="0046142C">
      <w:pPr>
        <w:pStyle w:val="312"/>
        <w:ind w:right="-142"/>
        <w:rPr>
          <w:szCs w:val="28"/>
        </w:rPr>
      </w:pPr>
      <w:r>
        <w:rPr>
          <w:szCs w:val="28"/>
        </w:rPr>
        <w:t>П</w:t>
      </w:r>
      <w:r w:rsidR="0046142C" w:rsidRPr="00BA446E">
        <w:rPr>
          <w:szCs w:val="28"/>
        </w:rPr>
        <w:t>роектом планировки предлагается 100</w:t>
      </w:r>
      <w:r w:rsidR="00F95407">
        <w:rPr>
          <w:szCs w:val="28"/>
        </w:rPr>
        <w:t xml:space="preserve"> </w:t>
      </w:r>
      <w:r w:rsidR="0046142C" w:rsidRPr="00BA446E">
        <w:rPr>
          <w:szCs w:val="28"/>
        </w:rPr>
        <w:t>% охват новой и сохраняемой з</w:t>
      </w:r>
      <w:r w:rsidR="0046142C" w:rsidRPr="00BA446E">
        <w:rPr>
          <w:szCs w:val="28"/>
        </w:rPr>
        <w:t>а</w:t>
      </w:r>
      <w:r w:rsidR="0046142C" w:rsidRPr="00BA446E">
        <w:rPr>
          <w:szCs w:val="28"/>
        </w:rPr>
        <w:t xml:space="preserve">стройки в </w:t>
      </w:r>
      <w:r w:rsidR="006E5918">
        <w:rPr>
          <w:szCs w:val="28"/>
        </w:rPr>
        <w:t>границах планируемой территории</w:t>
      </w:r>
      <w:r w:rsidR="0046142C" w:rsidRPr="00BA446E">
        <w:rPr>
          <w:szCs w:val="28"/>
        </w:rPr>
        <w:t xml:space="preserve"> централизованной системой канал</w:t>
      </w:r>
      <w:r w:rsidR="0046142C" w:rsidRPr="00BA446E">
        <w:rPr>
          <w:szCs w:val="28"/>
        </w:rPr>
        <w:t>и</w:t>
      </w:r>
      <w:r w:rsidR="0046142C" w:rsidRPr="00BA446E">
        <w:rPr>
          <w:szCs w:val="28"/>
        </w:rPr>
        <w:t xml:space="preserve">зации с передачей стоков в сложившуюся систему </w:t>
      </w:r>
      <w:r w:rsidR="009C1D72">
        <w:rPr>
          <w:szCs w:val="28"/>
        </w:rPr>
        <w:t xml:space="preserve">правобережного бассейна </w:t>
      </w:r>
      <w:proofErr w:type="spellStart"/>
      <w:r w:rsidR="009C1D72">
        <w:rPr>
          <w:szCs w:val="28"/>
        </w:rPr>
        <w:t>к</w:t>
      </w:r>
      <w:r w:rsidR="009C1D72">
        <w:rPr>
          <w:szCs w:val="28"/>
        </w:rPr>
        <w:t>а</w:t>
      </w:r>
      <w:r w:rsidR="009C1D72">
        <w:rPr>
          <w:szCs w:val="28"/>
        </w:rPr>
        <w:t>нализования</w:t>
      </w:r>
      <w:proofErr w:type="spellEnd"/>
      <w:r w:rsidR="0046142C" w:rsidRPr="00BA446E">
        <w:rPr>
          <w:szCs w:val="28"/>
        </w:rPr>
        <w:t xml:space="preserve">. </w:t>
      </w:r>
      <w:proofErr w:type="spellStart"/>
      <w:r w:rsidR="0046142C" w:rsidRPr="00BA446E">
        <w:rPr>
          <w:szCs w:val="28"/>
        </w:rPr>
        <w:t>Канализование</w:t>
      </w:r>
      <w:proofErr w:type="spellEnd"/>
      <w:r w:rsidR="0046142C" w:rsidRPr="00BA446E">
        <w:rPr>
          <w:szCs w:val="28"/>
        </w:rPr>
        <w:t xml:space="preserve"> предлагается осуществить по действующей схеме с учетом ее развития и охвата новых участков застройки в соответствии с рельефом местности и вертикальной планировкой. </w:t>
      </w:r>
      <w:proofErr w:type="gramStart"/>
      <w:r w:rsidR="0046142C" w:rsidRPr="00BA446E">
        <w:rPr>
          <w:szCs w:val="28"/>
        </w:rPr>
        <w:t>Для обеспечения надежного приема и транспортировки сточных вод от сохраняемой и проектируемой застройки пре</w:t>
      </w:r>
      <w:r w:rsidR="0046142C" w:rsidRPr="00BA446E">
        <w:rPr>
          <w:szCs w:val="28"/>
        </w:rPr>
        <w:t>д</w:t>
      </w:r>
      <w:r w:rsidR="0046142C" w:rsidRPr="00BA446E">
        <w:rPr>
          <w:szCs w:val="28"/>
        </w:rPr>
        <w:t xml:space="preserve">лагается выполнить реконструкцию действующих </w:t>
      </w:r>
      <w:r w:rsidR="007341E5">
        <w:rPr>
          <w:szCs w:val="28"/>
        </w:rPr>
        <w:t>канализационных насос</w:t>
      </w:r>
      <w:r>
        <w:rPr>
          <w:szCs w:val="28"/>
        </w:rPr>
        <w:t xml:space="preserve">ных станций (далее – </w:t>
      </w:r>
      <w:r w:rsidR="007341E5">
        <w:rPr>
          <w:szCs w:val="28"/>
        </w:rPr>
        <w:t xml:space="preserve">КНС) </w:t>
      </w:r>
      <w:r w:rsidR="0046142C" w:rsidRPr="00BA446E">
        <w:rPr>
          <w:szCs w:val="28"/>
        </w:rPr>
        <w:t>с перекладкой напорных отводящих трубопроводов до улич</w:t>
      </w:r>
      <w:r w:rsidR="006E5918">
        <w:rPr>
          <w:szCs w:val="28"/>
        </w:rPr>
        <w:t xml:space="preserve">ного коллектора по </w:t>
      </w:r>
      <w:r w:rsidR="007341E5">
        <w:rPr>
          <w:szCs w:val="28"/>
        </w:rPr>
        <w:t>ул. </w:t>
      </w:r>
      <w:r w:rsidR="006E5918">
        <w:rPr>
          <w:szCs w:val="28"/>
        </w:rPr>
        <w:t>Выбор</w:t>
      </w:r>
      <w:r w:rsidR="007341E5">
        <w:rPr>
          <w:szCs w:val="28"/>
        </w:rPr>
        <w:t>ной</w:t>
      </w:r>
      <w:r w:rsidR="0046142C" w:rsidRPr="00BA446E">
        <w:rPr>
          <w:szCs w:val="28"/>
        </w:rPr>
        <w:t>; развитие путем нового строительства и перекладки внутриквартальных сетей канализации; строительство новых участков напорно-самотечной схемы канализации для новых участков застройки;</w:t>
      </w:r>
      <w:proofErr w:type="gramEnd"/>
      <w:r w:rsidR="0046142C" w:rsidRPr="00BA446E">
        <w:rPr>
          <w:szCs w:val="28"/>
        </w:rPr>
        <w:t xml:space="preserve"> усиление коллектора по </w:t>
      </w:r>
      <w:r w:rsidR="00F95407">
        <w:rPr>
          <w:szCs w:val="28"/>
        </w:rPr>
        <w:t xml:space="preserve">ул. </w:t>
      </w:r>
      <w:proofErr w:type="gramStart"/>
      <w:r w:rsidR="0046142C" w:rsidRPr="00BA446E">
        <w:rPr>
          <w:szCs w:val="28"/>
        </w:rPr>
        <w:t>Выборной</w:t>
      </w:r>
      <w:proofErr w:type="gramEnd"/>
      <w:r w:rsidR="0046142C" w:rsidRPr="00BA446E">
        <w:rPr>
          <w:szCs w:val="28"/>
        </w:rPr>
        <w:t xml:space="preserve"> на </w:t>
      </w:r>
      <w:r w:rsidR="00BC75F7">
        <w:rPr>
          <w:szCs w:val="28"/>
        </w:rPr>
        <w:t>Д </w:t>
      </w:r>
      <w:r w:rsidR="006E5918">
        <w:rPr>
          <w:szCs w:val="28"/>
        </w:rPr>
        <w:t>1000</w:t>
      </w:r>
      <w:r w:rsidR="00BC75F7">
        <w:rPr>
          <w:szCs w:val="28"/>
        </w:rPr>
        <w:t> </w:t>
      </w:r>
      <w:r w:rsidR="0046142C" w:rsidRPr="00BA446E">
        <w:rPr>
          <w:szCs w:val="28"/>
        </w:rPr>
        <w:t>мм.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proofErr w:type="gramStart"/>
      <w:r w:rsidRPr="00BA446E">
        <w:rPr>
          <w:szCs w:val="28"/>
        </w:rPr>
        <w:t>В соответствии с утвержденным Генераль</w:t>
      </w:r>
      <w:r w:rsidR="004E2421">
        <w:rPr>
          <w:szCs w:val="28"/>
        </w:rPr>
        <w:t xml:space="preserve">ным планом </w:t>
      </w:r>
      <w:r w:rsidRPr="00BA446E">
        <w:rPr>
          <w:szCs w:val="28"/>
        </w:rPr>
        <w:t>города Но</w:t>
      </w:r>
      <w:r w:rsidR="006E5918">
        <w:rPr>
          <w:szCs w:val="28"/>
        </w:rPr>
        <w:t>восибирска на период до 2030 </w:t>
      </w:r>
      <w:r w:rsidRPr="00BA446E">
        <w:rPr>
          <w:szCs w:val="28"/>
        </w:rPr>
        <w:t>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</w:t>
      </w:r>
      <w:r w:rsidRPr="00BA446E">
        <w:rPr>
          <w:szCs w:val="28"/>
        </w:rPr>
        <w:t>о</w:t>
      </w:r>
      <w:r w:rsidRPr="00BA446E">
        <w:rPr>
          <w:szCs w:val="28"/>
        </w:rPr>
        <w:t>вого строит</w:t>
      </w:r>
      <w:r w:rsidR="006E5918">
        <w:rPr>
          <w:szCs w:val="28"/>
        </w:rPr>
        <w:t>ельства в границах города.</w:t>
      </w:r>
      <w:proofErr w:type="gramEnd"/>
      <w:r w:rsidR="006E5918">
        <w:rPr>
          <w:szCs w:val="28"/>
        </w:rPr>
        <w:t xml:space="preserve"> Для планируемой</w:t>
      </w:r>
      <w:r w:rsidRPr="00BA446E">
        <w:rPr>
          <w:szCs w:val="28"/>
        </w:rPr>
        <w:t xml:space="preserve"> территории предусмо</w:t>
      </w:r>
      <w:r w:rsidRPr="00BA446E">
        <w:rPr>
          <w:szCs w:val="28"/>
        </w:rPr>
        <w:t>т</w:t>
      </w:r>
      <w:r w:rsidRPr="00BA446E">
        <w:rPr>
          <w:szCs w:val="28"/>
        </w:rPr>
        <w:t xml:space="preserve">рены следующие мероприятия по развитию правобережного бассейна </w:t>
      </w:r>
      <w:proofErr w:type="spellStart"/>
      <w:r w:rsidRPr="00BA446E">
        <w:rPr>
          <w:szCs w:val="28"/>
        </w:rPr>
        <w:t>канализ</w:t>
      </w:r>
      <w:r w:rsidRPr="00BA446E">
        <w:rPr>
          <w:szCs w:val="28"/>
        </w:rPr>
        <w:t>о</w:t>
      </w:r>
      <w:r w:rsidRPr="00BA446E">
        <w:rPr>
          <w:szCs w:val="28"/>
        </w:rPr>
        <w:t>вания</w:t>
      </w:r>
      <w:proofErr w:type="spellEnd"/>
      <w:r w:rsidRPr="00BA446E">
        <w:rPr>
          <w:szCs w:val="28"/>
        </w:rPr>
        <w:t>: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строительство коллектора</w:t>
      </w:r>
      <w:r w:rsidR="006E5918">
        <w:rPr>
          <w:szCs w:val="28"/>
        </w:rPr>
        <w:t xml:space="preserve"> Д</w:t>
      </w:r>
      <w:r w:rsidR="00F95407">
        <w:rPr>
          <w:szCs w:val="28"/>
        </w:rPr>
        <w:t xml:space="preserve"> </w:t>
      </w:r>
      <w:r w:rsidRPr="00BA446E">
        <w:rPr>
          <w:szCs w:val="28"/>
        </w:rPr>
        <w:t>1000</w:t>
      </w:r>
      <w:r w:rsidR="00F95407">
        <w:rPr>
          <w:szCs w:val="28"/>
        </w:rPr>
        <w:t xml:space="preserve"> - </w:t>
      </w:r>
      <w:r w:rsidRPr="00BA446E">
        <w:rPr>
          <w:szCs w:val="28"/>
        </w:rPr>
        <w:t>1600</w:t>
      </w:r>
      <w:r w:rsidR="006E5918">
        <w:rPr>
          <w:szCs w:val="28"/>
        </w:rPr>
        <w:t> </w:t>
      </w:r>
      <w:r w:rsidRPr="00BA446E">
        <w:rPr>
          <w:szCs w:val="28"/>
        </w:rPr>
        <w:t>мм от ул</w:t>
      </w:r>
      <w:r w:rsidR="00F95407">
        <w:rPr>
          <w:szCs w:val="28"/>
        </w:rPr>
        <w:t>.</w:t>
      </w:r>
      <w:r w:rsidRPr="00BA446E">
        <w:rPr>
          <w:szCs w:val="28"/>
        </w:rPr>
        <w:t xml:space="preserve"> </w:t>
      </w:r>
      <w:proofErr w:type="gramStart"/>
      <w:r w:rsidRPr="00BA446E">
        <w:rPr>
          <w:szCs w:val="28"/>
        </w:rPr>
        <w:t>Выборной</w:t>
      </w:r>
      <w:proofErr w:type="gramEnd"/>
      <w:r w:rsidRPr="00BA446E">
        <w:rPr>
          <w:szCs w:val="28"/>
        </w:rPr>
        <w:t xml:space="preserve"> до подводящ</w:t>
      </w:r>
      <w:r w:rsidRPr="00BA446E">
        <w:rPr>
          <w:szCs w:val="28"/>
        </w:rPr>
        <w:t>е</w:t>
      </w:r>
      <w:r w:rsidRPr="00BA446E">
        <w:rPr>
          <w:szCs w:val="28"/>
        </w:rPr>
        <w:t xml:space="preserve">го к КНС-7; 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 xml:space="preserve">строительство коллектора </w:t>
      </w:r>
      <w:r w:rsidR="007341E5">
        <w:rPr>
          <w:szCs w:val="28"/>
        </w:rPr>
        <w:t xml:space="preserve">от </w:t>
      </w:r>
      <w:r w:rsidR="00E42641">
        <w:rPr>
          <w:szCs w:val="28"/>
        </w:rPr>
        <w:t>ул</w:t>
      </w:r>
      <w:r w:rsidR="00F95407">
        <w:rPr>
          <w:szCs w:val="28"/>
        </w:rPr>
        <w:t>.</w:t>
      </w:r>
      <w:r w:rsidR="00E42641">
        <w:rPr>
          <w:szCs w:val="28"/>
        </w:rPr>
        <w:t xml:space="preserve"> </w:t>
      </w:r>
      <w:proofErr w:type="spellStart"/>
      <w:r w:rsidRPr="00BA446E">
        <w:rPr>
          <w:szCs w:val="28"/>
        </w:rPr>
        <w:t>Ключ-Камышенско</w:t>
      </w:r>
      <w:r w:rsidR="00E42641">
        <w:rPr>
          <w:szCs w:val="28"/>
        </w:rPr>
        <w:t>е</w:t>
      </w:r>
      <w:proofErr w:type="spellEnd"/>
      <w:r w:rsidRPr="00BA446E">
        <w:rPr>
          <w:szCs w:val="28"/>
        </w:rPr>
        <w:t xml:space="preserve"> </w:t>
      </w:r>
      <w:r w:rsidR="00F95407">
        <w:rPr>
          <w:szCs w:val="28"/>
        </w:rPr>
        <w:t>П</w:t>
      </w:r>
      <w:r w:rsidRPr="00BA446E">
        <w:rPr>
          <w:szCs w:val="28"/>
        </w:rPr>
        <w:t xml:space="preserve">лато </w:t>
      </w:r>
      <w:r w:rsidR="006E5918">
        <w:rPr>
          <w:szCs w:val="28"/>
        </w:rPr>
        <w:t>Д </w:t>
      </w:r>
      <w:r w:rsidRPr="00BA446E">
        <w:rPr>
          <w:szCs w:val="28"/>
        </w:rPr>
        <w:t>1000</w:t>
      </w:r>
      <w:r w:rsidR="006E5918">
        <w:rPr>
          <w:szCs w:val="28"/>
        </w:rPr>
        <w:t> </w:t>
      </w:r>
      <w:r w:rsidRPr="00BA446E">
        <w:rPr>
          <w:szCs w:val="28"/>
        </w:rPr>
        <w:t xml:space="preserve">мм до впадения в подводящий коллектор к КНС № 7 подсистемы </w:t>
      </w:r>
      <w:r w:rsidR="00F95407">
        <w:rPr>
          <w:szCs w:val="28"/>
        </w:rPr>
        <w:t>п</w:t>
      </w:r>
      <w:r w:rsidRPr="00BA446E">
        <w:rPr>
          <w:szCs w:val="28"/>
        </w:rPr>
        <w:t>равобережного ко</w:t>
      </w:r>
      <w:r w:rsidRPr="00BA446E">
        <w:rPr>
          <w:szCs w:val="28"/>
        </w:rPr>
        <w:t>л</w:t>
      </w:r>
      <w:r w:rsidRPr="00BA446E">
        <w:rPr>
          <w:szCs w:val="28"/>
        </w:rPr>
        <w:t>лектора;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реконструкция действующих насосных станций с усилением или реконс</w:t>
      </w:r>
      <w:r w:rsidRPr="00BA446E">
        <w:rPr>
          <w:szCs w:val="28"/>
        </w:rPr>
        <w:t>т</w:t>
      </w:r>
      <w:r w:rsidRPr="00BA446E">
        <w:rPr>
          <w:szCs w:val="28"/>
        </w:rPr>
        <w:t>рукцией отводящих напорных трубопроводов;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 xml:space="preserve">реконструкция и реновация выработавших ресурс городских коллекторов, принимающих стоки от застройки </w:t>
      </w:r>
      <w:r w:rsidR="00DD1DD6">
        <w:rPr>
          <w:szCs w:val="28"/>
        </w:rPr>
        <w:t>планируемой территории</w:t>
      </w:r>
      <w:r w:rsidRPr="00BA446E">
        <w:rPr>
          <w:szCs w:val="28"/>
        </w:rPr>
        <w:t xml:space="preserve"> и </w:t>
      </w:r>
      <w:r w:rsidR="004E2421">
        <w:rPr>
          <w:szCs w:val="28"/>
        </w:rPr>
        <w:t xml:space="preserve">микрорайона </w:t>
      </w:r>
      <w:proofErr w:type="spellStart"/>
      <w:r w:rsidRPr="00BA446E">
        <w:rPr>
          <w:szCs w:val="28"/>
        </w:rPr>
        <w:t>Ключ-</w:t>
      </w:r>
      <w:r w:rsidRPr="00BA446E">
        <w:rPr>
          <w:szCs w:val="28"/>
        </w:rPr>
        <w:lastRenderedPageBreak/>
        <w:t>Камышенско</w:t>
      </w:r>
      <w:r w:rsidR="004E2421">
        <w:rPr>
          <w:szCs w:val="28"/>
        </w:rPr>
        <w:t>е</w:t>
      </w:r>
      <w:proofErr w:type="spellEnd"/>
      <w:r w:rsidRPr="00BA446E">
        <w:rPr>
          <w:szCs w:val="28"/>
        </w:rPr>
        <w:t xml:space="preserve"> </w:t>
      </w:r>
      <w:r w:rsidR="004051F8">
        <w:rPr>
          <w:szCs w:val="28"/>
        </w:rPr>
        <w:t>П</w:t>
      </w:r>
      <w:r w:rsidRPr="00BA446E">
        <w:rPr>
          <w:szCs w:val="28"/>
        </w:rPr>
        <w:t>лато;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строительство сети напорных и самотечных коллекторов, транспортиру</w:t>
      </w:r>
      <w:r w:rsidRPr="00BA446E">
        <w:rPr>
          <w:szCs w:val="28"/>
        </w:rPr>
        <w:t>ю</w:t>
      </w:r>
      <w:r w:rsidR="00E42641">
        <w:rPr>
          <w:szCs w:val="28"/>
        </w:rPr>
        <w:t xml:space="preserve">щих стоки с территории </w:t>
      </w:r>
      <w:r w:rsidRPr="00BA446E">
        <w:rPr>
          <w:szCs w:val="28"/>
        </w:rPr>
        <w:t xml:space="preserve">микрорайона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.01.08 в систему </w:t>
      </w:r>
      <w:proofErr w:type="spellStart"/>
      <w:r w:rsidRPr="00BA446E">
        <w:rPr>
          <w:szCs w:val="28"/>
        </w:rPr>
        <w:t>канализования</w:t>
      </w:r>
      <w:proofErr w:type="spellEnd"/>
      <w:r w:rsidRPr="00BA446E">
        <w:rPr>
          <w:szCs w:val="28"/>
        </w:rPr>
        <w:t xml:space="preserve"> жилого района </w:t>
      </w:r>
      <w:r w:rsidR="007341E5" w:rsidRPr="00BA446E">
        <w:rPr>
          <w:szCs w:val="28"/>
        </w:rPr>
        <w:t>«</w:t>
      </w:r>
      <w:proofErr w:type="spellStart"/>
      <w:r w:rsidRPr="00BA446E">
        <w:rPr>
          <w:szCs w:val="28"/>
        </w:rPr>
        <w:t>Ключ-Камышенский</w:t>
      </w:r>
      <w:proofErr w:type="spellEnd"/>
      <w:r w:rsidR="007341E5" w:rsidRPr="00BA446E">
        <w:rPr>
          <w:szCs w:val="28"/>
        </w:rPr>
        <w:t>»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Sf1"/>
        <w:ind w:right="-142"/>
        <w:rPr>
          <w:szCs w:val="28"/>
        </w:rPr>
      </w:pPr>
      <w:r w:rsidRPr="00BA446E">
        <w:rPr>
          <w:szCs w:val="28"/>
        </w:rPr>
        <w:t>Нормы на хозяйственно-питьевое водопотреб</w:t>
      </w:r>
      <w:r w:rsidR="007341E5">
        <w:rPr>
          <w:szCs w:val="28"/>
        </w:rPr>
        <w:t xml:space="preserve">ление приняты в соответствии с </w:t>
      </w:r>
      <w:r w:rsidR="00E42641">
        <w:rPr>
          <w:szCs w:val="28"/>
        </w:rPr>
        <w:t>п</w:t>
      </w:r>
      <w:r w:rsidRPr="00BA446E">
        <w:rPr>
          <w:szCs w:val="28"/>
        </w:rPr>
        <w:t>остановлением мэрии города Новосибирска от 06.05.2013 № 4303 «Об утве</w:t>
      </w:r>
      <w:r w:rsidRPr="00BA446E">
        <w:rPr>
          <w:szCs w:val="28"/>
        </w:rPr>
        <w:t>р</w:t>
      </w:r>
      <w:r w:rsidRPr="00BA446E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</w:t>
      </w:r>
      <w:r w:rsidR="007341E5">
        <w:rPr>
          <w:szCs w:val="28"/>
        </w:rPr>
        <w:t xml:space="preserve">, </w:t>
      </w:r>
      <w:r w:rsidR="007C7137">
        <w:rPr>
          <w:szCs w:val="28"/>
        </w:rPr>
        <w:t>«</w:t>
      </w:r>
      <w:r w:rsidR="007341E5" w:rsidRPr="007341E5">
        <w:rPr>
          <w:szCs w:val="28"/>
        </w:rPr>
        <w:t>СП</w:t>
      </w:r>
      <w:r w:rsidR="007341E5">
        <w:rPr>
          <w:szCs w:val="28"/>
        </w:rPr>
        <w:t> </w:t>
      </w:r>
      <w:r w:rsidR="007341E5" w:rsidRPr="007341E5">
        <w:rPr>
          <w:szCs w:val="28"/>
        </w:rPr>
        <w:t>32.13330.2012 Канализация. Наружные сети и сооружения. Актуализирова</w:t>
      </w:r>
      <w:r w:rsidR="007341E5" w:rsidRPr="007341E5">
        <w:rPr>
          <w:szCs w:val="28"/>
        </w:rPr>
        <w:t>н</w:t>
      </w:r>
      <w:r w:rsidR="007341E5" w:rsidRPr="007341E5">
        <w:rPr>
          <w:szCs w:val="28"/>
        </w:rPr>
        <w:t xml:space="preserve">ная редакция </w:t>
      </w:r>
      <w:proofErr w:type="spellStart"/>
      <w:r w:rsidR="007341E5" w:rsidRPr="007341E5">
        <w:rPr>
          <w:szCs w:val="28"/>
        </w:rPr>
        <w:t>СНиП</w:t>
      </w:r>
      <w:proofErr w:type="spellEnd"/>
      <w:r w:rsidR="007341E5" w:rsidRPr="007341E5">
        <w:rPr>
          <w:szCs w:val="28"/>
        </w:rPr>
        <w:t xml:space="preserve"> 2.04.03-85</w:t>
      </w:r>
      <w:r w:rsidR="007C7137">
        <w:rPr>
          <w:szCs w:val="28"/>
        </w:rPr>
        <w:t>»</w:t>
      </w:r>
      <w:r w:rsidR="007341E5" w:rsidRPr="007341E5">
        <w:rPr>
          <w:szCs w:val="28"/>
        </w:rPr>
        <w:t xml:space="preserve"> (с Изменением </w:t>
      </w:r>
      <w:r w:rsidR="00E42641">
        <w:rPr>
          <w:szCs w:val="28"/>
        </w:rPr>
        <w:t>№</w:t>
      </w:r>
      <w:r w:rsidR="00435374">
        <w:rPr>
          <w:szCs w:val="28"/>
        </w:rPr>
        <w:t xml:space="preserve"> </w:t>
      </w:r>
      <w:r w:rsidR="007341E5" w:rsidRPr="007341E5">
        <w:rPr>
          <w:szCs w:val="28"/>
        </w:rPr>
        <w:t>1)</w:t>
      </w:r>
      <w:r w:rsidRPr="00BA446E">
        <w:rPr>
          <w:szCs w:val="28"/>
        </w:rPr>
        <w:t xml:space="preserve">. </w:t>
      </w:r>
    </w:p>
    <w:p w:rsidR="0046142C" w:rsidRPr="00BA446E" w:rsidRDefault="0046142C" w:rsidP="0046142C">
      <w:pPr>
        <w:ind w:right="-142"/>
        <w:rPr>
          <w:szCs w:val="28"/>
        </w:rPr>
      </w:pPr>
      <w:r w:rsidRPr="00BA446E">
        <w:rPr>
          <w:szCs w:val="28"/>
        </w:rPr>
        <w:t>Объем стоков планируемой территории составляет 25268 куб.</w:t>
      </w:r>
      <w:r w:rsidR="00F95407">
        <w:rPr>
          <w:szCs w:val="28"/>
        </w:rPr>
        <w:t xml:space="preserve"> </w:t>
      </w:r>
      <w:proofErr w:type="gramStart"/>
      <w:r w:rsidRPr="00BA446E">
        <w:rPr>
          <w:szCs w:val="28"/>
        </w:rPr>
        <w:t>м</w:t>
      </w:r>
      <w:proofErr w:type="gramEnd"/>
      <w:r w:rsidRPr="00BA446E">
        <w:rPr>
          <w:szCs w:val="28"/>
        </w:rPr>
        <w:t>/сут</w:t>
      </w:r>
      <w:r w:rsidR="00F95407">
        <w:rPr>
          <w:szCs w:val="28"/>
        </w:rPr>
        <w:t>ки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ind w:right="-142"/>
        <w:rPr>
          <w:szCs w:val="28"/>
        </w:rPr>
      </w:pPr>
    </w:p>
    <w:p w:rsidR="0046142C" w:rsidRPr="00BA446E" w:rsidRDefault="0046142C" w:rsidP="0046142C">
      <w:pPr>
        <w:shd w:val="clear" w:color="auto" w:fill="FFFFFF"/>
        <w:ind w:right="-142"/>
        <w:jc w:val="right"/>
        <w:rPr>
          <w:szCs w:val="28"/>
        </w:rPr>
      </w:pPr>
      <w:r w:rsidRPr="00BA446E">
        <w:rPr>
          <w:szCs w:val="28"/>
        </w:rPr>
        <w:t>Таблица 6</w:t>
      </w:r>
    </w:p>
    <w:p w:rsidR="0046142C" w:rsidRDefault="0046142C" w:rsidP="00435374">
      <w:pPr>
        <w:ind w:right="-142" w:firstLine="0"/>
        <w:jc w:val="center"/>
        <w:rPr>
          <w:szCs w:val="28"/>
        </w:rPr>
      </w:pPr>
      <w:r w:rsidRPr="00BA446E">
        <w:rPr>
          <w:szCs w:val="28"/>
        </w:rPr>
        <w:t xml:space="preserve">Расход стоков от населения </w:t>
      </w:r>
    </w:p>
    <w:p w:rsidR="00F95407" w:rsidRPr="00BA446E" w:rsidRDefault="00F95407" w:rsidP="0046142C">
      <w:pPr>
        <w:ind w:right="-142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9"/>
        <w:gridCol w:w="1415"/>
        <w:gridCol w:w="1134"/>
        <w:gridCol w:w="1128"/>
        <w:gridCol w:w="1134"/>
        <w:gridCol w:w="1276"/>
        <w:gridCol w:w="1140"/>
        <w:gridCol w:w="855"/>
        <w:gridCol w:w="992"/>
      </w:tblGrid>
      <w:tr w:rsidR="00FA65B1" w:rsidRPr="00F95407" w:rsidTr="00FA65B1">
        <w:trPr>
          <w:trHeight w:val="1275"/>
        </w:trPr>
        <w:tc>
          <w:tcPr>
            <w:tcW w:w="849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bookmarkStart w:id="14" w:name="_Toc405892270"/>
            <w:r w:rsidRPr="00F95407">
              <w:rPr>
                <w:color w:val="000000"/>
                <w:szCs w:val="28"/>
              </w:rPr>
              <w:t xml:space="preserve">№ </w:t>
            </w:r>
            <w:proofErr w:type="spellStart"/>
            <w:proofErr w:type="gramStart"/>
            <w:r w:rsidRPr="00F95407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F95407">
              <w:rPr>
                <w:color w:val="000000"/>
                <w:szCs w:val="28"/>
              </w:rPr>
              <w:t>/</w:t>
            </w:r>
            <w:proofErr w:type="spellStart"/>
            <w:r w:rsidRPr="00F95407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1415" w:type="dxa"/>
            <w:shd w:val="clear" w:color="auto" w:fill="auto"/>
            <w:hideMark/>
          </w:tcPr>
          <w:p w:rsidR="00FA65B1" w:rsidRDefault="002C65A8" w:rsidP="007341E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Номер</w:t>
            </w:r>
          </w:p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микр</w:t>
            </w:r>
            <w:r w:rsidRPr="00F95407">
              <w:rPr>
                <w:color w:val="000000"/>
                <w:szCs w:val="28"/>
              </w:rPr>
              <w:t>о</w:t>
            </w:r>
            <w:r w:rsidRPr="00F95407">
              <w:rPr>
                <w:color w:val="000000"/>
                <w:szCs w:val="28"/>
              </w:rPr>
              <w:t>района</w:t>
            </w:r>
          </w:p>
        </w:tc>
        <w:tc>
          <w:tcPr>
            <w:tcW w:w="1134" w:type="dxa"/>
            <w:shd w:val="clear" w:color="auto" w:fill="auto"/>
            <w:hideMark/>
          </w:tcPr>
          <w:p w:rsidR="00435374" w:rsidRDefault="0046142C" w:rsidP="006F003B">
            <w:pPr>
              <w:ind w:left="-104" w:right="-11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Числе</w:t>
            </w:r>
            <w:r w:rsidRPr="00F95407">
              <w:rPr>
                <w:color w:val="000000"/>
                <w:szCs w:val="28"/>
              </w:rPr>
              <w:t>н</w:t>
            </w:r>
            <w:r w:rsidRPr="00F95407">
              <w:rPr>
                <w:color w:val="000000"/>
                <w:szCs w:val="28"/>
              </w:rPr>
              <w:t>ность насел</w:t>
            </w:r>
            <w:r w:rsidRPr="00F95407">
              <w:rPr>
                <w:color w:val="000000"/>
                <w:szCs w:val="28"/>
              </w:rPr>
              <w:t>е</w:t>
            </w:r>
            <w:r w:rsidRPr="00F95407">
              <w:rPr>
                <w:color w:val="000000"/>
                <w:szCs w:val="28"/>
              </w:rPr>
              <w:t xml:space="preserve">ния, </w:t>
            </w:r>
          </w:p>
          <w:p w:rsidR="0046142C" w:rsidRPr="00F95407" w:rsidRDefault="0046142C" w:rsidP="006F003B">
            <w:pPr>
              <w:ind w:left="-104" w:right="-11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чел</w:t>
            </w:r>
            <w:r w:rsidR="00FA65B1">
              <w:rPr>
                <w:color w:val="000000"/>
                <w:szCs w:val="28"/>
              </w:rPr>
              <w:t>овек</w:t>
            </w:r>
          </w:p>
        </w:tc>
        <w:tc>
          <w:tcPr>
            <w:tcW w:w="1128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Норма вод</w:t>
            </w:r>
            <w:r w:rsidRPr="00F95407">
              <w:rPr>
                <w:color w:val="000000"/>
                <w:szCs w:val="28"/>
              </w:rPr>
              <w:t>о</w:t>
            </w:r>
            <w:r w:rsidRPr="00F95407">
              <w:rPr>
                <w:color w:val="000000"/>
                <w:szCs w:val="28"/>
              </w:rPr>
              <w:t>отв</w:t>
            </w:r>
            <w:r w:rsidRPr="00F95407">
              <w:rPr>
                <w:color w:val="000000"/>
                <w:szCs w:val="28"/>
              </w:rPr>
              <w:t>е</w:t>
            </w:r>
            <w:r w:rsidRPr="00F95407">
              <w:rPr>
                <w:color w:val="000000"/>
                <w:szCs w:val="28"/>
              </w:rPr>
              <w:t xml:space="preserve">дения, </w:t>
            </w:r>
            <w:proofErr w:type="gramStart"/>
            <w:r w:rsidRPr="00F95407">
              <w:rPr>
                <w:color w:val="000000"/>
                <w:szCs w:val="28"/>
              </w:rPr>
              <w:t>л</w:t>
            </w:r>
            <w:proofErr w:type="gramEnd"/>
            <w:r w:rsidRPr="00F95407">
              <w:rPr>
                <w:color w:val="000000"/>
                <w:szCs w:val="28"/>
              </w:rPr>
              <w:t>/сут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  <w:tc>
          <w:tcPr>
            <w:tcW w:w="1134" w:type="dxa"/>
            <w:shd w:val="clear" w:color="auto" w:fill="auto"/>
            <w:hideMark/>
          </w:tcPr>
          <w:p w:rsidR="00FA65B1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Расход воды, куб.</w:t>
            </w:r>
            <w:r w:rsidR="00FA65B1">
              <w:rPr>
                <w:color w:val="000000"/>
                <w:szCs w:val="28"/>
              </w:rPr>
              <w:t xml:space="preserve"> </w:t>
            </w:r>
            <w:proofErr w:type="gramStart"/>
            <w:r w:rsidRPr="00F95407">
              <w:rPr>
                <w:color w:val="000000"/>
                <w:szCs w:val="28"/>
              </w:rPr>
              <w:t>м</w:t>
            </w:r>
            <w:proofErr w:type="gramEnd"/>
            <w:r w:rsidRPr="00F95407">
              <w:rPr>
                <w:color w:val="000000"/>
                <w:szCs w:val="28"/>
              </w:rPr>
              <w:t>/</w:t>
            </w:r>
          </w:p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Коэ</w:t>
            </w:r>
            <w:r w:rsidRPr="00F95407">
              <w:rPr>
                <w:color w:val="000000"/>
                <w:szCs w:val="28"/>
              </w:rPr>
              <w:t>ф</w:t>
            </w:r>
            <w:r w:rsidRPr="00F95407">
              <w:rPr>
                <w:color w:val="000000"/>
                <w:szCs w:val="28"/>
              </w:rPr>
              <w:t>фициент нера</w:t>
            </w:r>
            <w:r w:rsidRPr="00F95407">
              <w:rPr>
                <w:color w:val="000000"/>
                <w:szCs w:val="28"/>
              </w:rPr>
              <w:t>в</w:t>
            </w:r>
            <w:r w:rsidRPr="00F95407">
              <w:rPr>
                <w:color w:val="000000"/>
                <w:szCs w:val="28"/>
              </w:rPr>
              <w:t>номе</w:t>
            </w:r>
            <w:r w:rsidRPr="00F95407">
              <w:rPr>
                <w:color w:val="000000"/>
                <w:szCs w:val="28"/>
              </w:rPr>
              <w:t>р</w:t>
            </w:r>
            <w:r w:rsidRPr="00F95407">
              <w:rPr>
                <w:color w:val="000000"/>
                <w:szCs w:val="28"/>
              </w:rPr>
              <w:t>ности</w:t>
            </w:r>
          </w:p>
        </w:tc>
        <w:tc>
          <w:tcPr>
            <w:tcW w:w="1140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Ма</w:t>
            </w:r>
            <w:r w:rsidRPr="00F95407">
              <w:rPr>
                <w:color w:val="000000"/>
                <w:szCs w:val="28"/>
              </w:rPr>
              <w:t>к</w:t>
            </w:r>
            <w:r w:rsidRPr="00F95407">
              <w:rPr>
                <w:color w:val="000000"/>
                <w:szCs w:val="28"/>
              </w:rPr>
              <w:t>с</w:t>
            </w:r>
            <w:r w:rsidRPr="00F95407">
              <w:rPr>
                <w:color w:val="000000"/>
                <w:szCs w:val="28"/>
              </w:rPr>
              <w:t>и</w:t>
            </w:r>
            <w:r w:rsidRPr="00F95407">
              <w:rPr>
                <w:color w:val="000000"/>
                <w:szCs w:val="28"/>
              </w:rPr>
              <w:t>мал</w:t>
            </w:r>
            <w:r w:rsidRPr="00F95407">
              <w:rPr>
                <w:color w:val="000000"/>
                <w:szCs w:val="28"/>
              </w:rPr>
              <w:t>ь</w:t>
            </w:r>
            <w:r w:rsidRPr="00F95407">
              <w:rPr>
                <w:color w:val="000000"/>
                <w:szCs w:val="28"/>
              </w:rPr>
              <w:t>ный суто</w:t>
            </w:r>
            <w:r w:rsidRPr="00F95407">
              <w:rPr>
                <w:color w:val="000000"/>
                <w:szCs w:val="28"/>
              </w:rPr>
              <w:t>ч</w:t>
            </w:r>
            <w:r w:rsidRPr="00F95407">
              <w:rPr>
                <w:color w:val="000000"/>
                <w:szCs w:val="28"/>
              </w:rPr>
              <w:t xml:space="preserve">ный расход, </w:t>
            </w:r>
            <w:r w:rsidRPr="00FA65B1">
              <w:rPr>
                <w:color w:val="000000"/>
                <w:szCs w:val="28"/>
              </w:rPr>
              <w:t>куб.</w:t>
            </w:r>
            <w:r w:rsidR="00FA65B1" w:rsidRPr="00FA65B1">
              <w:rPr>
                <w:color w:val="000000"/>
                <w:szCs w:val="28"/>
              </w:rPr>
              <w:t xml:space="preserve"> </w:t>
            </w:r>
            <w:proofErr w:type="gramStart"/>
            <w:r w:rsidRPr="00FA65B1">
              <w:rPr>
                <w:color w:val="000000"/>
                <w:szCs w:val="28"/>
              </w:rPr>
              <w:t>м</w:t>
            </w:r>
            <w:proofErr w:type="gramEnd"/>
            <w:r w:rsidRPr="00FA65B1">
              <w:rPr>
                <w:color w:val="000000"/>
                <w:szCs w:val="28"/>
              </w:rPr>
              <w:t>/</w:t>
            </w:r>
            <w:r w:rsidR="00FA65B1">
              <w:rPr>
                <w:color w:val="000000"/>
                <w:szCs w:val="28"/>
              </w:rPr>
              <w:t xml:space="preserve"> </w:t>
            </w:r>
            <w:r w:rsidRPr="00FA65B1">
              <w:rPr>
                <w:color w:val="000000"/>
                <w:szCs w:val="28"/>
              </w:rPr>
              <w:t>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  <w:tc>
          <w:tcPr>
            <w:tcW w:w="855" w:type="dxa"/>
            <w:shd w:val="clear" w:color="auto" w:fill="auto"/>
            <w:hideMark/>
          </w:tcPr>
          <w:p w:rsidR="006F003B" w:rsidRDefault="0046142C" w:rsidP="006F003B">
            <w:pPr>
              <w:widowControl w:val="0"/>
              <w:ind w:left="-104" w:right="-108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Неу</w:t>
            </w:r>
            <w:r w:rsidRPr="00F95407">
              <w:rPr>
                <w:color w:val="000000"/>
                <w:szCs w:val="28"/>
              </w:rPr>
              <w:t>ч</w:t>
            </w:r>
            <w:r w:rsidRPr="00F95407">
              <w:rPr>
                <w:color w:val="000000"/>
                <w:szCs w:val="28"/>
              </w:rPr>
              <w:t>те</w:t>
            </w:r>
            <w:r w:rsidRPr="00F95407">
              <w:rPr>
                <w:color w:val="000000"/>
                <w:szCs w:val="28"/>
              </w:rPr>
              <w:t>н</w:t>
            </w:r>
            <w:r w:rsidRPr="00F95407">
              <w:rPr>
                <w:color w:val="000000"/>
                <w:szCs w:val="28"/>
              </w:rPr>
              <w:t>ные расх</w:t>
            </w:r>
            <w:r w:rsidRPr="00F95407">
              <w:rPr>
                <w:color w:val="000000"/>
                <w:szCs w:val="28"/>
              </w:rPr>
              <w:t>о</w:t>
            </w:r>
            <w:r w:rsidRPr="00F95407">
              <w:rPr>
                <w:color w:val="000000"/>
                <w:szCs w:val="28"/>
              </w:rPr>
              <w:t xml:space="preserve">ды, </w:t>
            </w:r>
          </w:p>
          <w:p w:rsidR="0046142C" w:rsidRPr="006F003B" w:rsidRDefault="0046142C" w:rsidP="006F003B">
            <w:pPr>
              <w:widowControl w:val="0"/>
              <w:ind w:left="-104" w:right="-108" w:firstLine="0"/>
              <w:jc w:val="center"/>
              <w:rPr>
                <w:color w:val="000000"/>
                <w:szCs w:val="28"/>
              </w:rPr>
            </w:pPr>
            <w:r w:rsidRPr="006F003B">
              <w:rPr>
                <w:color w:val="000000"/>
                <w:szCs w:val="28"/>
              </w:rPr>
              <w:t>(20</w:t>
            </w:r>
            <w:r w:rsidR="00FA65B1" w:rsidRPr="006F003B">
              <w:rPr>
                <w:color w:val="000000"/>
                <w:szCs w:val="28"/>
              </w:rPr>
              <w:t xml:space="preserve"> </w:t>
            </w:r>
            <w:r w:rsidRPr="006F003B">
              <w:rPr>
                <w:color w:val="000000"/>
                <w:szCs w:val="28"/>
              </w:rPr>
              <w:t>%)</w:t>
            </w:r>
          </w:p>
        </w:tc>
        <w:tc>
          <w:tcPr>
            <w:tcW w:w="992" w:type="dxa"/>
            <w:shd w:val="clear" w:color="auto" w:fill="auto"/>
            <w:hideMark/>
          </w:tcPr>
          <w:p w:rsidR="00FA65B1" w:rsidRDefault="0046142C" w:rsidP="006F003B">
            <w:pPr>
              <w:ind w:left="-108" w:right="-108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И</w:t>
            </w:r>
            <w:r w:rsidR="007341E5" w:rsidRPr="00F95407">
              <w:rPr>
                <w:color w:val="000000"/>
                <w:szCs w:val="28"/>
              </w:rPr>
              <w:t>того</w:t>
            </w:r>
            <w:r w:rsidRPr="00F95407">
              <w:rPr>
                <w:color w:val="000000"/>
                <w:szCs w:val="28"/>
              </w:rPr>
              <w:t>, куб.</w:t>
            </w:r>
            <w:r w:rsidR="00FA65B1">
              <w:rPr>
                <w:color w:val="000000"/>
                <w:szCs w:val="28"/>
              </w:rPr>
              <w:t xml:space="preserve"> </w:t>
            </w:r>
            <w:proofErr w:type="gramStart"/>
            <w:r w:rsidRPr="00F95407">
              <w:rPr>
                <w:color w:val="000000"/>
                <w:szCs w:val="28"/>
              </w:rPr>
              <w:t>м</w:t>
            </w:r>
            <w:proofErr w:type="gramEnd"/>
            <w:r w:rsidRPr="00F95407">
              <w:rPr>
                <w:color w:val="000000"/>
                <w:szCs w:val="28"/>
              </w:rPr>
              <w:t>/</w:t>
            </w:r>
          </w:p>
          <w:p w:rsidR="0046142C" w:rsidRPr="00F95407" w:rsidRDefault="0046142C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</w:tr>
    </w:tbl>
    <w:p w:rsidR="00FA65B1" w:rsidRDefault="00FA65B1" w:rsidP="00FA65B1">
      <w:pPr>
        <w:spacing w:line="20" w:lineRule="exac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49"/>
        <w:gridCol w:w="1415"/>
        <w:gridCol w:w="1134"/>
        <w:gridCol w:w="1128"/>
        <w:gridCol w:w="6"/>
        <w:gridCol w:w="1128"/>
        <w:gridCol w:w="1276"/>
        <w:gridCol w:w="1134"/>
        <w:gridCol w:w="6"/>
        <w:gridCol w:w="855"/>
        <w:gridCol w:w="992"/>
      </w:tblGrid>
      <w:tr w:rsidR="00F95407" w:rsidRPr="00F95407" w:rsidTr="00FA65B1">
        <w:trPr>
          <w:trHeight w:val="300"/>
        </w:trPr>
        <w:tc>
          <w:tcPr>
            <w:tcW w:w="849" w:type="dxa"/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bookmarkStart w:id="15" w:name="_Toc483472495"/>
            <w:r w:rsidRPr="00F95407">
              <w:rPr>
                <w:color w:val="000000"/>
                <w:szCs w:val="28"/>
              </w:rPr>
              <w:t>1</w:t>
            </w:r>
          </w:p>
        </w:tc>
        <w:tc>
          <w:tcPr>
            <w:tcW w:w="1415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</w:t>
            </w:r>
          </w:p>
        </w:tc>
        <w:tc>
          <w:tcPr>
            <w:tcW w:w="1134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</w:t>
            </w:r>
          </w:p>
        </w:tc>
        <w:tc>
          <w:tcPr>
            <w:tcW w:w="1128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</w:t>
            </w:r>
          </w:p>
        </w:tc>
        <w:tc>
          <w:tcPr>
            <w:tcW w:w="114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</w:t>
            </w:r>
          </w:p>
        </w:tc>
        <w:tc>
          <w:tcPr>
            <w:tcW w:w="855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FA65B1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FA65B1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</w:tr>
      <w:tr w:rsidR="007341E5" w:rsidRPr="00F95407" w:rsidTr="00FA65B1">
        <w:trPr>
          <w:trHeight w:val="285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7341E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9074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E42C3C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 xml:space="preserve">Район </w:t>
            </w:r>
            <w:r w:rsidR="007C7137" w:rsidRPr="00F95407">
              <w:rPr>
                <w:color w:val="000000"/>
                <w:szCs w:val="28"/>
              </w:rPr>
              <w:t>240</w:t>
            </w:r>
            <w:r w:rsidRPr="00F95407">
              <w:rPr>
                <w:color w:val="000000"/>
                <w:szCs w:val="28"/>
              </w:rPr>
              <w:t>.01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</w:t>
            </w:r>
          </w:p>
        </w:tc>
        <w:tc>
          <w:tcPr>
            <w:tcW w:w="1415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6250</w:t>
            </w:r>
          </w:p>
        </w:tc>
        <w:tc>
          <w:tcPr>
            <w:tcW w:w="1128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1875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2250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450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2700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10200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3060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3672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734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4406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</w:t>
            </w:r>
          </w:p>
        </w:tc>
        <w:tc>
          <w:tcPr>
            <w:tcW w:w="1415" w:type="dxa"/>
            <w:shd w:val="clear" w:color="auto" w:fill="auto"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.01.03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12200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3660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4392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878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5270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19400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5820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6984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1397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8381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16100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4830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5796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1159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6955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250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75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90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108</w:t>
            </w:r>
          </w:p>
        </w:tc>
      </w:tr>
      <w:tr w:rsidR="00FA65B1" w:rsidRPr="00F95407" w:rsidTr="00FA65B1">
        <w:trPr>
          <w:trHeight w:val="34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</w:t>
            </w:r>
          </w:p>
        </w:tc>
        <w:tc>
          <w:tcPr>
            <w:tcW w:w="1415" w:type="dxa"/>
            <w:tcBorders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6F003B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.01.07</w:t>
            </w:r>
            <w:r w:rsidR="006F003B">
              <w:rPr>
                <w:color w:val="000000"/>
                <w:szCs w:val="28"/>
              </w:rPr>
              <w:t>;</w:t>
            </w: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10000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3600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720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4320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6F003B">
            <w:pPr>
              <w:ind w:firstLine="36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Итого</w:t>
            </w:r>
            <w:r w:rsidR="006F003B">
              <w:rPr>
                <w:bCs/>
                <w:color w:val="000000"/>
                <w:szCs w:val="28"/>
              </w:rPr>
              <w:t xml:space="preserve"> по району</w:t>
            </w:r>
            <w:r w:rsidR="00FA65B1">
              <w:rPr>
                <w:bCs/>
                <w:color w:val="000000"/>
                <w:szCs w:val="28"/>
              </w:rPr>
              <w:t>: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74400</w:t>
            </w:r>
          </w:p>
        </w:tc>
        <w:tc>
          <w:tcPr>
            <w:tcW w:w="1128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22320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26784</w:t>
            </w:r>
          </w:p>
        </w:tc>
        <w:tc>
          <w:tcPr>
            <w:tcW w:w="861" w:type="dxa"/>
            <w:gridSpan w:val="2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535</w:t>
            </w:r>
            <w:r w:rsidR="009C1D72" w:rsidRPr="00F95407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3214</w:t>
            </w:r>
            <w:r w:rsidR="009C1D72" w:rsidRPr="00F95407">
              <w:rPr>
                <w:bCs/>
                <w:color w:val="000000"/>
                <w:szCs w:val="28"/>
              </w:rPr>
              <w:t>0</w:t>
            </w:r>
          </w:p>
        </w:tc>
      </w:tr>
      <w:tr w:rsidR="007341E5" w:rsidRPr="00F95407" w:rsidTr="00FA65B1">
        <w:trPr>
          <w:trHeight w:val="300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9074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E42C3C" w:rsidP="00584036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 xml:space="preserve">Район </w:t>
            </w:r>
            <w:r w:rsidR="007C7137" w:rsidRPr="00F95407">
              <w:rPr>
                <w:color w:val="000000"/>
                <w:szCs w:val="28"/>
              </w:rPr>
              <w:t>240</w:t>
            </w:r>
            <w:r w:rsidRPr="00F95407">
              <w:rPr>
                <w:color w:val="000000"/>
                <w:szCs w:val="28"/>
              </w:rPr>
              <w:t>.01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6F003B" w:rsidP="00584036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415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.02.01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2300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28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690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828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166</w:t>
            </w:r>
          </w:p>
        </w:tc>
        <w:tc>
          <w:tcPr>
            <w:tcW w:w="992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994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6F003B" w:rsidP="00584036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1415" w:type="dxa"/>
            <w:tcBorders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.02.02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150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180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216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right="-142"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7341E5" w:rsidRPr="00F95407" w:rsidRDefault="007341E5" w:rsidP="006F003B">
            <w:pPr>
              <w:ind w:firstLine="0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Итого</w:t>
            </w:r>
            <w:r w:rsidR="006F003B">
              <w:rPr>
                <w:color w:val="000000"/>
                <w:szCs w:val="28"/>
              </w:rPr>
              <w:t xml:space="preserve"> по району</w:t>
            </w:r>
            <w:r w:rsidRPr="00F95407">
              <w:rPr>
                <w:color w:val="000000"/>
                <w:szCs w:val="28"/>
              </w:rPr>
              <w:t>: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28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840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1008</w:t>
            </w:r>
          </w:p>
        </w:tc>
        <w:tc>
          <w:tcPr>
            <w:tcW w:w="861" w:type="dxa"/>
            <w:gridSpan w:val="2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1210</w:t>
            </w:r>
          </w:p>
        </w:tc>
      </w:tr>
    </w:tbl>
    <w:p w:rsidR="007341E5" w:rsidRDefault="007341E5" w:rsidP="00F95407">
      <w:pPr>
        <w:pStyle w:val="2fe"/>
      </w:pPr>
    </w:p>
    <w:p w:rsidR="007239C5" w:rsidRDefault="007239C5" w:rsidP="007239C5">
      <w:pPr>
        <w:pStyle w:val="aa"/>
      </w:pPr>
    </w:p>
    <w:p w:rsidR="007239C5" w:rsidRDefault="007239C5" w:rsidP="007239C5">
      <w:pPr>
        <w:pStyle w:val="aa"/>
        <w:ind w:firstLine="0"/>
        <w:jc w:val="center"/>
        <w:rPr>
          <w:b/>
        </w:rPr>
      </w:pPr>
      <w:r w:rsidRPr="007239C5">
        <w:rPr>
          <w:b/>
        </w:rPr>
        <w:t>2.4.</w:t>
      </w:r>
      <w:r w:rsidR="00365E89">
        <w:rPr>
          <w:b/>
        </w:rPr>
        <w:t>3</w:t>
      </w:r>
      <w:r w:rsidRPr="007239C5">
        <w:rPr>
          <w:b/>
        </w:rPr>
        <w:t>. Теплоснабжение</w:t>
      </w:r>
    </w:p>
    <w:p w:rsidR="007239C5" w:rsidRPr="007239C5" w:rsidRDefault="007239C5" w:rsidP="007239C5">
      <w:pPr>
        <w:pStyle w:val="aa"/>
        <w:ind w:firstLine="0"/>
        <w:jc w:val="center"/>
        <w:rPr>
          <w:b/>
        </w:rPr>
      </w:pPr>
    </w:p>
    <w:bookmarkEnd w:id="14"/>
    <w:bookmarkEnd w:id="15"/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 xml:space="preserve">На </w:t>
      </w:r>
      <w:r w:rsidR="0091465E">
        <w:rPr>
          <w:szCs w:val="28"/>
        </w:rPr>
        <w:t>планируемой территории</w:t>
      </w:r>
      <w:r w:rsidRPr="00BA446E">
        <w:rPr>
          <w:szCs w:val="28"/>
        </w:rPr>
        <w:t xml:space="preserve"> предлагается новое строительство различного </w:t>
      </w:r>
      <w:r w:rsidRPr="00BA446E">
        <w:rPr>
          <w:szCs w:val="28"/>
        </w:rPr>
        <w:lastRenderedPageBreak/>
        <w:t>типа: многоквартирная жилая застройка, малоэтажная жилая застройка, а также объекты социальной инфраструктуры.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Расчетная температура наружного воздуха для проектиров</w:t>
      </w:r>
      <w:r w:rsidR="0091465E">
        <w:rPr>
          <w:szCs w:val="28"/>
        </w:rPr>
        <w:t xml:space="preserve">ания системы отопления </w:t>
      </w:r>
      <w:proofErr w:type="gramStart"/>
      <w:r w:rsidR="0091465E">
        <w:rPr>
          <w:szCs w:val="28"/>
        </w:rPr>
        <w:t>г</w:t>
      </w:r>
      <w:proofErr w:type="gramEnd"/>
      <w:r w:rsidR="0091465E">
        <w:rPr>
          <w:szCs w:val="28"/>
        </w:rPr>
        <w:t>. </w:t>
      </w:r>
      <w:r w:rsidRPr="00BA446E">
        <w:rPr>
          <w:szCs w:val="28"/>
        </w:rPr>
        <w:t>Новосибирска принимается равной минус 3</w:t>
      </w:r>
      <w:r w:rsidR="0091465E">
        <w:rPr>
          <w:szCs w:val="28"/>
        </w:rPr>
        <w:t>7</w:t>
      </w:r>
      <w:r w:rsidR="00435374">
        <w:rPr>
          <w:szCs w:val="28"/>
        </w:rPr>
        <w:t xml:space="preserve"> </w:t>
      </w:r>
      <w:r w:rsidRPr="00BA446E">
        <w:rPr>
          <w:rFonts w:ascii="Symbol" w:hAnsi="Symbol"/>
          <w:szCs w:val="28"/>
        </w:rPr>
        <w:t></w:t>
      </w:r>
      <w:r w:rsidRPr="00BA446E">
        <w:rPr>
          <w:szCs w:val="28"/>
        </w:rPr>
        <w:t>С.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Тепловая нагрузка</w:t>
      </w:r>
      <w:r w:rsidR="00E42641">
        <w:rPr>
          <w:szCs w:val="28"/>
        </w:rPr>
        <w:t xml:space="preserve"> планируемой</w:t>
      </w:r>
      <w:r w:rsidRPr="00BA446E">
        <w:rPr>
          <w:szCs w:val="28"/>
        </w:rPr>
        <w:t xml:space="preserve"> территории составит 61,396</w:t>
      </w:r>
      <w:r w:rsidR="0091465E">
        <w:rPr>
          <w:szCs w:val="28"/>
        </w:rPr>
        <w:t> </w:t>
      </w:r>
      <w:r w:rsidRPr="00BA446E">
        <w:rPr>
          <w:szCs w:val="28"/>
        </w:rPr>
        <w:t>Гкал/</w:t>
      </w:r>
      <w:proofErr w:type="gramStart"/>
      <w:r w:rsidRPr="00BA446E">
        <w:rPr>
          <w:szCs w:val="28"/>
        </w:rPr>
        <w:t>ч</w:t>
      </w:r>
      <w:proofErr w:type="gramEnd"/>
      <w:r w:rsidRPr="00BA446E">
        <w:rPr>
          <w:szCs w:val="28"/>
        </w:rPr>
        <w:t>. Вел</w:t>
      </w:r>
      <w:r w:rsidRPr="00BA446E">
        <w:rPr>
          <w:szCs w:val="28"/>
        </w:rPr>
        <w:t>и</w:t>
      </w:r>
      <w:r w:rsidRPr="00BA446E">
        <w:rPr>
          <w:szCs w:val="28"/>
        </w:rPr>
        <w:t>чина тепловой нагрузки и ожидаемая дислокация подлежат уточнению после з</w:t>
      </w:r>
      <w:r w:rsidRPr="00BA446E">
        <w:rPr>
          <w:szCs w:val="28"/>
        </w:rPr>
        <w:t>а</w:t>
      </w:r>
      <w:r w:rsidRPr="00BA446E">
        <w:rPr>
          <w:szCs w:val="28"/>
        </w:rPr>
        <w:t>вершения разработки архитектурно-планировочных решений.</w:t>
      </w:r>
    </w:p>
    <w:p w:rsidR="0046142C" w:rsidRPr="00BA446E" w:rsidRDefault="0046142C" w:rsidP="0046142C">
      <w:pPr>
        <w:pStyle w:val="312"/>
        <w:ind w:right="-142"/>
        <w:rPr>
          <w:szCs w:val="28"/>
        </w:rPr>
        <w:sectPr w:rsidR="0046142C" w:rsidRPr="00BA446E" w:rsidSect="007239C5">
          <w:headerReference w:type="even" r:id="rId22"/>
          <w:headerReference w:type="default" r:id="rId23"/>
          <w:pgSz w:w="11906" w:h="16838"/>
          <w:pgMar w:top="1134" w:right="707" w:bottom="851" w:left="1418" w:header="709" w:footer="423" w:gutter="0"/>
          <w:cols w:space="708"/>
          <w:docGrid w:linePitch="360"/>
        </w:sectPr>
      </w:pPr>
      <w:r w:rsidRPr="00BA446E">
        <w:rPr>
          <w:szCs w:val="28"/>
        </w:rPr>
        <w:t>Расч</w:t>
      </w:r>
      <w:r w:rsidR="006C3FB1">
        <w:rPr>
          <w:szCs w:val="28"/>
        </w:rPr>
        <w:t>е</w:t>
      </w:r>
      <w:r w:rsidRPr="00BA446E">
        <w:rPr>
          <w:szCs w:val="28"/>
        </w:rPr>
        <w:t>т тепловых нагрузок по микрорайонам приведен в таблице</w:t>
      </w:r>
      <w:r w:rsidR="0091465E">
        <w:rPr>
          <w:szCs w:val="28"/>
        </w:rPr>
        <w:t> 7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jc w:val="right"/>
        <w:rPr>
          <w:szCs w:val="28"/>
        </w:rPr>
      </w:pPr>
      <w:r w:rsidRPr="00BA446E">
        <w:rPr>
          <w:szCs w:val="28"/>
        </w:rPr>
        <w:lastRenderedPageBreak/>
        <w:t>Таблица 7</w:t>
      </w:r>
    </w:p>
    <w:p w:rsidR="0046142C" w:rsidRPr="00BA446E" w:rsidRDefault="0046142C" w:rsidP="0046142C">
      <w:pPr>
        <w:pStyle w:val="312"/>
        <w:ind w:right="-2"/>
        <w:jc w:val="center"/>
        <w:rPr>
          <w:szCs w:val="28"/>
        </w:rPr>
      </w:pPr>
      <w:r w:rsidRPr="00BA446E">
        <w:rPr>
          <w:szCs w:val="28"/>
        </w:rPr>
        <w:t>Расч</w:t>
      </w:r>
      <w:r w:rsidR="006C3FB1">
        <w:rPr>
          <w:szCs w:val="28"/>
        </w:rPr>
        <w:t>е</w:t>
      </w:r>
      <w:r w:rsidRPr="00BA446E">
        <w:rPr>
          <w:szCs w:val="28"/>
        </w:rPr>
        <w:t>т тепловых нагрузок по микрорайонам</w:t>
      </w:r>
    </w:p>
    <w:p w:rsidR="0046142C" w:rsidRPr="00BA446E" w:rsidRDefault="0046142C" w:rsidP="0046142C">
      <w:pPr>
        <w:pStyle w:val="312"/>
        <w:ind w:right="-2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1"/>
        <w:gridCol w:w="1888"/>
        <w:gridCol w:w="1652"/>
        <w:gridCol w:w="1609"/>
        <w:gridCol w:w="1452"/>
        <w:gridCol w:w="1452"/>
        <w:gridCol w:w="1646"/>
        <w:gridCol w:w="1201"/>
        <w:gridCol w:w="1329"/>
        <w:gridCol w:w="1256"/>
        <w:gridCol w:w="1256"/>
      </w:tblGrid>
      <w:tr w:rsidR="0046142C" w:rsidRPr="007239C5" w:rsidTr="007239C5">
        <w:trPr>
          <w:trHeight w:val="1785"/>
        </w:trPr>
        <w:tc>
          <w:tcPr>
            <w:tcW w:w="199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№ </w:t>
            </w:r>
            <w:proofErr w:type="spellStart"/>
            <w:proofErr w:type="gramStart"/>
            <w:r w:rsidRPr="007239C5">
              <w:rPr>
                <w:szCs w:val="28"/>
              </w:rPr>
              <w:t>п</w:t>
            </w:r>
            <w:proofErr w:type="spellEnd"/>
            <w:proofErr w:type="gramEnd"/>
            <w:r w:rsidRPr="007239C5">
              <w:rPr>
                <w:szCs w:val="28"/>
              </w:rPr>
              <w:t>/</w:t>
            </w:r>
            <w:proofErr w:type="spellStart"/>
            <w:r w:rsidRPr="007239C5">
              <w:rPr>
                <w:szCs w:val="28"/>
              </w:rPr>
              <w:t>п</w:t>
            </w:r>
            <w:proofErr w:type="spellEnd"/>
          </w:p>
        </w:tc>
        <w:tc>
          <w:tcPr>
            <w:tcW w:w="615" w:type="pct"/>
            <w:shd w:val="clear" w:color="auto" w:fill="auto"/>
            <w:hideMark/>
          </w:tcPr>
          <w:p w:rsidR="007239C5" w:rsidRDefault="002C65A8" w:rsidP="0046142C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микрорайона</w:t>
            </w:r>
          </w:p>
        </w:tc>
        <w:tc>
          <w:tcPr>
            <w:tcW w:w="538" w:type="pct"/>
            <w:shd w:val="clear" w:color="auto" w:fill="auto"/>
            <w:hideMark/>
          </w:tcPr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Числе</w:t>
            </w:r>
            <w:r w:rsidRPr="007239C5">
              <w:rPr>
                <w:szCs w:val="28"/>
              </w:rPr>
              <w:t>н</w:t>
            </w:r>
            <w:r w:rsidRPr="007239C5">
              <w:rPr>
                <w:szCs w:val="28"/>
              </w:rPr>
              <w:t xml:space="preserve">ность </w:t>
            </w:r>
          </w:p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населения, 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чел</w:t>
            </w:r>
            <w:r w:rsidR="007239C5">
              <w:rPr>
                <w:szCs w:val="28"/>
              </w:rPr>
              <w:t>овек</w:t>
            </w:r>
          </w:p>
        </w:tc>
        <w:tc>
          <w:tcPr>
            <w:tcW w:w="524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Площадь,</w:t>
            </w:r>
            <w:r w:rsidRPr="007239C5">
              <w:rPr>
                <w:szCs w:val="28"/>
              </w:rPr>
              <w:br/>
              <w:t>кв. м</w:t>
            </w:r>
          </w:p>
        </w:tc>
        <w:tc>
          <w:tcPr>
            <w:tcW w:w="473" w:type="pct"/>
            <w:shd w:val="clear" w:color="auto" w:fill="auto"/>
            <w:hideMark/>
          </w:tcPr>
          <w:p w:rsidR="0046142C" w:rsidRPr="007239C5" w:rsidRDefault="0046142C" w:rsidP="006F003B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Удельный</w:t>
            </w:r>
            <w:r w:rsidRPr="007239C5">
              <w:rPr>
                <w:szCs w:val="28"/>
              </w:rPr>
              <w:br/>
              <w:t>показ</w:t>
            </w:r>
            <w:r w:rsidRPr="007239C5">
              <w:rPr>
                <w:szCs w:val="28"/>
              </w:rPr>
              <w:t>а</w:t>
            </w:r>
            <w:r w:rsidRPr="007239C5">
              <w:rPr>
                <w:szCs w:val="28"/>
              </w:rPr>
              <w:t>тель ра</w:t>
            </w:r>
            <w:r w:rsidRPr="007239C5">
              <w:rPr>
                <w:szCs w:val="28"/>
              </w:rPr>
              <w:t>с</w:t>
            </w:r>
            <w:r w:rsidRPr="007239C5">
              <w:rPr>
                <w:szCs w:val="28"/>
              </w:rPr>
              <w:t>хода те</w:t>
            </w:r>
            <w:r w:rsidRPr="007239C5">
              <w:rPr>
                <w:szCs w:val="28"/>
              </w:rPr>
              <w:t>п</w:t>
            </w:r>
            <w:r w:rsidRPr="007239C5">
              <w:rPr>
                <w:szCs w:val="28"/>
              </w:rPr>
              <w:t>ла на от</w:t>
            </w:r>
            <w:r w:rsidRPr="007239C5">
              <w:rPr>
                <w:szCs w:val="28"/>
              </w:rPr>
              <w:t>о</w:t>
            </w:r>
            <w:r w:rsidRPr="007239C5">
              <w:rPr>
                <w:szCs w:val="28"/>
              </w:rPr>
              <w:t>пление,</w:t>
            </w:r>
            <w:r w:rsidRPr="007239C5">
              <w:rPr>
                <w:szCs w:val="28"/>
              </w:rPr>
              <w:br/>
              <w:t>Гкал/кв. м</w:t>
            </w:r>
          </w:p>
        </w:tc>
        <w:tc>
          <w:tcPr>
            <w:tcW w:w="473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Расход тепла на отопл</w:t>
            </w:r>
            <w:r w:rsidRPr="007239C5">
              <w:rPr>
                <w:szCs w:val="28"/>
              </w:rPr>
              <w:t>е</w:t>
            </w:r>
            <w:r w:rsidRPr="007239C5">
              <w:rPr>
                <w:szCs w:val="28"/>
              </w:rPr>
              <w:t>ние,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536" w:type="pct"/>
            <w:shd w:val="clear" w:color="auto" w:fill="auto"/>
            <w:hideMark/>
          </w:tcPr>
          <w:p w:rsidR="006F003B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Расход 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тепла на вентил</w:t>
            </w:r>
            <w:r w:rsidRPr="007239C5">
              <w:rPr>
                <w:szCs w:val="28"/>
              </w:rPr>
              <w:t>я</w:t>
            </w:r>
            <w:r w:rsidRPr="007239C5">
              <w:rPr>
                <w:szCs w:val="28"/>
              </w:rPr>
              <w:t>цию,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391" w:type="pct"/>
            <w:shd w:val="clear" w:color="auto" w:fill="auto"/>
            <w:hideMark/>
          </w:tcPr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Расход тепла на ГВС,</w:t>
            </w:r>
            <w:r w:rsidRPr="007239C5">
              <w:rPr>
                <w:szCs w:val="28"/>
              </w:rPr>
              <w:br/>
              <w:t>Гкал/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час</w:t>
            </w:r>
          </w:p>
        </w:tc>
        <w:tc>
          <w:tcPr>
            <w:tcW w:w="433" w:type="pct"/>
            <w:shd w:val="clear" w:color="auto" w:fill="auto"/>
            <w:hideMark/>
          </w:tcPr>
          <w:p w:rsidR="0046142C" w:rsidRPr="007239C5" w:rsidRDefault="0046142C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Расход тепла </w:t>
            </w:r>
            <w:proofErr w:type="spellStart"/>
            <w:proofErr w:type="gramStart"/>
            <w:r w:rsidRPr="007239C5">
              <w:rPr>
                <w:szCs w:val="28"/>
              </w:rPr>
              <w:t>с</w:t>
            </w:r>
            <w:r w:rsidR="007239C5">
              <w:rPr>
                <w:szCs w:val="28"/>
              </w:rPr>
              <w:t>оц</w:t>
            </w:r>
            <w:r w:rsidRPr="007239C5">
              <w:rPr>
                <w:szCs w:val="28"/>
              </w:rPr>
              <w:t>-куль</w:t>
            </w:r>
            <w:r w:rsidRPr="007239C5">
              <w:rPr>
                <w:szCs w:val="28"/>
              </w:rPr>
              <w:t>т</w:t>
            </w:r>
            <w:r w:rsidRPr="007239C5">
              <w:rPr>
                <w:szCs w:val="28"/>
              </w:rPr>
              <w:t>бытом</w:t>
            </w:r>
            <w:proofErr w:type="spellEnd"/>
            <w:proofErr w:type="gramEnd"/>
            <w:r w:rsidRPr="007239C5">
              <w:rPr>
                <w:szCs w:val="28"/>
              </w:rPr>
              <w:t>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409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Всего</w:t>
            </w:r>
            <w:r w:rsidR="006F003B">
              <w:rPr>
                <w:szCs w:val="28"/>
              </w:rPr>
              <w:t>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409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Всего</w:t>
            </w:r>
            <w:r w:rsidR="006F003B">
              <w:rPr>
                <w:szCs w:val="28"/>
              </w:rPr>
              <w:t>,</w:t>
            </w:r>
            <w:r w:rsidRPr="007239C5">
              <w:rPr>
                <w:szCs w:val="28"/>
              </w:rPr>
              <w:br/>
              <w:t>МВт</w:t>
            </w:r>
          </w:p>
        </w:tc>
      </w:tr>
    </w:tbl>
    <w:p w:rsidR="0046142C" w:rsidRPr="007239C5" w:rsidRDefault="0046142C" w:rsidP="0046142C">
      <w:pPr>
        <w:pStyle w:val="312"/>
        <w:ind w:right="-2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1"/>
        <w:gridCol w:w="1888"/>
        <w:gridCol w:w="1652"/>
        <w:gridCol w:w="1609"/>
        <w:gridCol w:w="1452"/>
        <w:gridCol w:w="1452"/>
        <w:gridCol w:w="1646"/>
        <w:gridCol w:w="1201"/>
        <w:gridCol w:w="1329"/>
        <w:gridCol w:w="1256"/>
        <w:gridCol w:w="1256"/>
      </w:tblGrid>
      <w:tr w:rsidR="006C3FB1" w:rsidRPr="007239C5" w:rsidTr="007239C5">
        <w:trPr>
          <w:trHeight w:val="300"/>
        </w:trPr>
        <w:tc>
          <w:tcPr>
            <w:tcW w:w="199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</w:t>
            </w:r>
          </w:p>
        </w:tc>
        <w:tc>
          <w:tcPr>
            <w:tcW w:w="615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</w:t>
            </w:r>
          </w:p>
        </w:tc>
        <w:tc>
          <w:tcPr>
            <w:tcW w:w="538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</w:t>
            </w:r>
          </w:p>
        </w:tc>
        <w:tc>
          <w:tcPr>
            <w:tcW w:w="473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</w:t>
            </w:r>
          </w:p>
        </w:tc>
        <w:tc>
          <w:tcPr>
            <w:tcW w:w="473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6</w:t>
            </w:r>
          </w:p>
        </w:tc>
        <w:tc>
          <w:tcPr>
            <w:tcW w:w="536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</w:t>
            </w:r>
          </w:p>
        </w:tc>
        <w:tc>
          <w:tcPr>
            <w:tcW w:w="391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</w:t>
            </w:r>
          </w:p>
        </w:tc>
        <w:tc>
          <w:tcPr>
            <w:tcW w:w="433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9</w:t>
            </w:r>
          </w:p>
        </w:tc>
        <w:tc>
          <w:tcPr>
            <w:tcW w:w="409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</w:t>
            </w:r>
          </w:p>
        </w:tc>
        <w:tc>
          <w:tcPr>
            <w:tcW w:w="409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11</w:t>
            </w:r>
          </w:p>
        </w:tc>
      </w:tr>
      <w:tr w:rsidR="00B66A85" w:rsidRPr="007239C5" w:rsidTr="00B66A85">
        <w:trPr>
          <w:trHeight w:val="285"/>
        </w:trPr>
        <w:tc>
          <w:tcPr>
            <w:tcW w:w="5000" w:type="pct"/>
            <w:gridSpan w:val="11"/>
            <w:shd w:val="clear" w:color="auto" w:fill="auto"/>
            <w:hideMark/>
          </w:tcPr>
          <w:p w:rsidR="00B66A85" w:rsidRPr="007239C5" w:rsidRDefault="00B66A85" w:rsidP="00B66A85">
            <w:pPr>
              <w:ind w:right="-2" w:firstLine="426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Район 240.01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.01.01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6250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148610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4,622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2,773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1,549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0,231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9,174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10,670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10200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266828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8,298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4,979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2,780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0,415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16,473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19,158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</w:t>
            </w:r>
          </w:p>
        </w:tc>
        <w:tc>
          <w:tcPr>
            <w:tcW w:w="615" w:type="pct"/>
            <w:shd w:val="clear" w:color="auto" w:fill="auto"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.01.03</w:t>
            </w:r>
          </w:p>
        </w:tc>
        <w:tc>
          <w:tcPr>
            <w:tcW w:w="538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12200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297393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9,249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5,549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3,099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0,462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18,360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21,352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.01.04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19400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465513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14,477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8,686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4,851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0,724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28,738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33,423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.01.05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16100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461733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14,360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8,616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4,811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0,718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28,505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33,151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6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.01.06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250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8750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0,272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0,163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0,091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0,014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0,540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0,628</w:t>
            </w:r>
          </w:p>
        </w:tc>
      </w:tr>
      <w:tr w:rsidR="006C3FB1" w:rsidRPr="007239C5" w:rsidTr="00B66A85">
        <w:trPr>
          <w:trHeight w:val="34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.01.07, 08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10000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239786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7,457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4,474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2,499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0,373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14,803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17,216</w:t>
            </w:r>
          </w:p>
        </w:tc>
      </w:tr>
      <w:tr w:rsidR="006C3FB1" w:rsidRPr="007239C5" w:rsidTr="00B66A85">
        <w:trPr>
          <w:trHeight w:val="315"/>
        </w:trPr>
        <w:tc>
          <w:tcPr>
            <w:tcW w:w="199" w:type="pct"/>
            <w:tcBorders>
              <w:right w:val="nil"/>
            </w:tcBorders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15" w:type="pct"/>
            <w:tcBorders>
              <w:left w:val="nil"/>
            </w:tcBorders>
            <w:shd w:val="clear" w:color="auto" w:fill="auto"/>
            <w:noWrap/>
            <w:hideMark/>
          </w:tcPr>
          <w:p w:rsidR="006C3FB1" w:rsidRPr="007239C5" w:rsidRDefault="006C3FB1" w:rsidP="006F003B">
            <w:pPr>
              <w:ind w:right="-2" w:firstLine="0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Итого</w:t>
            </w:r>
            <w:r w:rsidR="006F003B">
              <w:rPr>
                <w:bCs/>
                <w:szCs w:val="28"/>
              </w:rPr>
              <w:t xml:space="preserve"> по району</w:t>
            </w:r>
            <w:r w:rsidR="00B66A85">
              <w:rPr>
                <w:bCs/>
                <w:szCs w:val="28"/>
              </w:rPr>
              <w:t>: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74400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1888613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58,73</w:t>
            </w:r>
            <w:r w:rsidR="009C1D72" w:rsidRPr="007239C5">
              <w:rPr>
                <w:bCs/>
                <w:szCs w:val="28"/>
              </w:rPr>
              <w:t>5</w:t>
            </w:r>
          </w:p>
        </w:tc>
        <w:tc>
          <w:tcPr>
            <w:tcW w:w="536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35,24</w:t>
            </w:r>
            <w:r w:rsidR="009C1D72" w:rsidRPr="007239C5">
              <w:rPr>
                <w:bCs/>
                <w:szCs w:val="28"/>
              </w:rPr>
              <w:t>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19,67</w:t>
            </w:r>
            <w:r w:rsidR="009C1D72" w:rsidRPr="007239C5">
              <w:rPr>
                <w:bCs/>
                <w:szCs w:val="28"/>
              </w:rPr>
              <w:t>8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2,937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116,59</w:t>
            </w:r>
            <w:r w:rsidR="009C1D72" w:rsidRPr="007239C5">
              <w:rPr>
                <w:bCs/>
                <w:szCs w:val="28"/>
              </w:rPr>
              <w:t>3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135,598</w:t>
            </w:r>
          </w:p>
        </w:tc>
      </w:tr>
      <w:tr w:rsidR="00B66A85" w:rsidRPr="007239C5" w:rsidTr="00B66A85">
        <w:trPr>
          <w:trHeight w:val="315"/>
        </w:trPr>
        <w:tc>
          <w:tcPr>
            <w:tcW w:w="5000" w:type="pct"/>
            <w:gridSpan w:val="11"/>
            <w:shd w:val="clear" w:color="auto" w:fill="auto"/>
            <w:hideMark/>
          </w:tcPr>
          <w:p w:rsidR="00B66A85" w:rsidRPr="007239C5" w:rsidRDefault="00B66A85" w:rsidP="00B66A85">
            <w:pPr>
              <w:ind w:right="-2" w:firstLine="426"/>
              <w:jc w:val="center"/>
              <w:rPr>
                <w:bCs/>
                <w:szCs w:val="28"/>
              </w:rPr>
            </w:pPr>
            <w:r w:rsidRPr="007239C5">
              <w:rPr>
                <w:szCs w:val="28"/>
              </w:rPr>
              <w:t>Район 240.02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F003B" w:rsidP="00584036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.02.01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2300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72770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2,263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1,358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0,758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0,113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4,492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5,225</w:t>
            </w:r>
          </w:p>
        </w:tc>
      </w:tr>
      <w:tr w:rsidR="006C3FB1" w:rsidRPr="007239C5" w:rsidTr="00B66A8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F003B" w:rsidP="00584036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.02.02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12775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0,397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0,238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0,133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0,020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0,789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0,917</w:t>
            </w:r>
          </w:p>
        </w:tc>
      </w:tr>
      <w:tr w:rsidR="006C3FB1" w:rsidRPr="007239C5" w:rsidTr="00B66A85">
        <w:trPr>
          <w:trHeight w:val="315"/>
        </w:trPr>
        <w:tc>
          <w:tcPr>
            <w:tcW w:w="199" w:type="pct"/>
            <w:tcBorders>
              <w:right w:val="nil"/>
            </w:tcBorders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15" w:type="pct"/>
            <w:tcBorders>
              <w:left w:val="nil"/>
            </w:tcBorders>
            <w:shd w:val="clear" w:color="auto" w:fill="auto"/>
            <w:hideMark/>
          </w:tcPr>
          <w:p w:rsidR="006C3FB1" w:rsidRPr="007239C5" w:rsidRDefault="006C3FB1" w:rsidP="006F003B">
            <w:pPr>
              <w:ind w:right="-2" w:firstLine="0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Итого</w:t>
            </w:r>
            <w:r w:rsidR="006F003B">
              <w:rPr>
                <w:bCs/>
                <w:szCs w:val="28"/>
              </w:rPr>
              <w:t xml:space="preserve"> по району</w:t>
            </w:r>
            <w:r w:rsidRPr="007239C5">
              <w:rPr>
                <w:bCs/>
                <w:szCs w:val="28"/>
              </w:rPr>
              <w:t>: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2800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85545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2,660</w:t>
            </w:r>
          </w:p>
        </w:tc>
        <w:tc>
          <w:tcPr>
            <w:tcW w:w="536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1,596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0,891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0,133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5,281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6,142</w:t>
            </w:r>
          </w:p>
        </w:tc>
      </w:tr>
    </w:tbl>
    <w:p w:rsidR="006C3FB1" w:rsidRPr="00BA446E" w:rsidRDefault="006C3FB1" w:rsidP="006C3FB1">
      <w:pPr>
        <w:pStyle w:val="312"/>
        <w:ind w:right="-2"/>
        <w:rPr>
          <w:szCs w:val="28"/>
        </w:rPr>
      </w:pPr>
    </w:p>
    <w:p w:rsidR="006C3FB1" w:rsidRPr="00BA446E" w:rsidRDefault="006C3FB1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  <w:sectPr w:rsidR="0046142C" w:rsidRPr="00BA446E" w:rsidSect="0046142C">
          <w:pgSz w:w="16838" w:h="11906" w:orient="landscape"/>
          <w:pgMar w:top="1418" w:right="851" w:bottom="709" w:left="851" w:header="709" w:footer="425" w:gutter="0"/>
          <w:cols w:space="708"/>
          <w:docGrid w:linePitch="360"/>
        </w:sectPr>
      </w:pPr>
    </w:p>
    <w:p w:rsidR="0046142C" w:rsidRDefault="00A53B31" w:rsidP="0046142C">
      <w:pPr>
        <w:pStyle w:val="312"/>
        <w:ind w:right="-2"/>
        <w:rPr>
          <w:szCs w:val="28"/>
        </w:rPr>
      </w:pPr>
      <w:r>
        <w:rPr>
          <w:szCs w:val="28"/>
        </w:rPr>
        <w:lastRenderedPageBreak/>
        <w:t xml:space="preserve">В </w:t>
      </w:r>
      <w:proofErr w:type="gramStart"/>
      <w:r>
        <w:rPr>
          <w:szCs w:val="28"/>
        </w:rPr>
        <w:t>соответст</w:t>
      </w:r>
      <w:r w:rsidR="0046142C" w:rsidRPr="00623884">
        <w:rPr>
          <w:szCs w:val="28"/>
        </w:rPr>
        <w:t>вии</w:t>
      </w:r>
      <w:proofErr w:type="gramEnd"/>
      <w:r w:rsidR="0046142C" w:rsidRPr="00623884">
        <w:rPr>
          <w:szCs w:val="28"/>
        </w:rPr>
        <w:t xml:space="preserve"> с утвержденной схемой теплоснабжения города Новосиби</w:t>
      </w:r>
      <w:r w:rsidR="0046142C" w:rsidRPr="00623884">
        <w:rPr>
          <w:szCs w:val="28"/>
        </w:rPr>
        <w:t>р</w:t>
      </w:r>
      <w:r w:rsidR="0046142C" w:rsidRPr="00623884">
        <w:rPr>
          <w:szCs w:val="28"/>
        </w:rPr>
        <w:t>ска</w:t>
      </w:r>
      <w:r w:rsidR="00435374">
        <w:rPr>
          <w:szCs w:val="28"/>
        </w:rPr>
        <w:t>,</w:t>
      </w:r>
      <w:r w:rsidR="0046142C" w:rsidRPr="00623884">
        <w:rPr>
          <w:szCs w:val="28"/>
        </w:rPr>
        <w:t xml:space="preserve"> в целях развития систем теплоснабжения города запланированы следующие мероприятия по модернизации и техническому перевооружению</w:t>
      </w:r>
      <w:r w:rsidR="0046142C">
        <w:rPr>
          <w:szCs w:val="28"/>
        </w:rPr>
        <w:t xml:space="preserve"> ТЭЦ-5:</w:t>
      </w:r>
    </w:p>
    <w:p w:rsidR="0046142C" w:rsidRPr="00623884" w:rsidRDefault="0046142C" w:rsidP="0046142C">
      <w:pPr>
        <w:pStyle w:val="312"/>
        <w:ind w:right="-2"/>
        <w:rPr>
          <w:szCs w:val="28"/>
        </w:rPr>
      </w:pPr>
      <w:r w:rsidRPr="00623884">
        <w:rPr>
          <w:szCs w:val="28"/>
        </w:rPr>
        <w:t>выполнение модернизации турбоагрегатов ТЭЦ-5 с заменой</w:t>
      </w:r>
      <w:r w:rsidR="009C1D72">
        <w:rPr>
          <w:szCs w:val="28"/>
        </w:rPr>
        <w:t xml:space="preserve"> цилиндра в</w:t>
      </w:r>
      <w:r w:rsidR="009C1D72">
        <w:rPr>
          <w:szCs w:val="28"/>
        </w:rPr>
        <w:t>ы</w:t>
      </w:r>
      <w:r w:rsidR="009C1D72">
        <w:rPr>
          <w:szCs w:val="28"/>
        </w:rPr>
        <w:t>сокого давления</w:t>
      </w:r>
      <w:r w:rsidRPr="00623884">
        <w:rPr>
          <w:szCs w:val="28"/>
        </w:rPr>
        <w:t xml:space="preserve"> </w:t>
      </w:r>
      <w:r w:rsidR="009C1D72">
        <w:rPr>
          <w:szCs w:val="28"/>
        </w:rPr>
        <w:t xml:space="preserve">(далее – </w:t>
      </w:r>
      <w:r w:rsidRPr="00623884">
        <w:rPr>
          <w:szCs w:val="28"/>
        </w:rPr>
        <w:t>ЦВД</w:t>
      </w:r>
      <w:r w:rsidR="009C1D72">
        <w:rPr>
          <w:szCs w:val="28"/>
        </w:rPr>
        <w:t>)</w:t>
      </w:r>
      <w:r w:rsidRPr="00623884">
        <w:rPr>
          <w:szCs w:val="28"/>
        </w:rPr>
        <w:t xml:space="preserve"> в целях продления срока службы и улучшения технико-экономических показателей</w:t>
      </w:r>
      <w:r w:rsidR="00B66A85">
        <w:rPr>
          <w:szCs w:val="28"/>
        </w:rPr>
        <w:t>;</w:t>
      </w:r>
    </w:p>
    <w:p w:rsidR="0046142C" w:rsidRPr="00623884" w:rsidRDefault="0046142C" w:rsidP="0046142C">
      <w:pPr>
        <w:pStyle w:val="312"/>
        <w:ind w:right="-2"/>
        <w:rPr>
          <w:szCs w:val="28"/>
        </w:rPr>
      </w:pPr>
      <w:r w:rsidRPr="00623884">
        <w:rPr>
          <w:szCs w:val="28"/>
        </w:rPr>
        <w:t>перевод на использование в качестве основного топлива природного газа пиковых водогрейных котлов ТЭЦ-5 с целью обеспечения возможности их и</w:t>
      </w:r>
      <w:r w:rsidRPr="00623884">
        <w:rPr>
          <w:szCs w:val="28"/>
        </w:rPr>
        <w:t>с</w:t>
      </w:r>
      <w:r w:rsidRPr="00623884">
        <w:rPr>
          <w:szCs w:val="28"/>
        </w:rPr>
        <w:t>пользования для покрытия тепловых нагрузок потребителей</w:t>
      </w:r>
      <w:r w:rsidR="00435374">
        <w:rPr>
          <w:szCs w:val="28"/>
        </w:rPr>
        <w:t>.</w:t>
      </w:r>
    </w:p>
    <w:p w:rsidR="0046142C" w:rsidRPr="00D6203B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Теплоснабжение проектируемых объектов размещаемых на </w:t>
      </w:r>
      <w:r w:rsidR="0091465E">
        <w:rPr>
          <w:szCs w:val="28"/>
        </w:rPr>
        <w:t xml:space="preserve">планируемой территории </w:t>
      </w:r>
      <w:r w:rsidRPr="00BA446E">
        <w:rPr>
          <w:szCs w:val="28"/>
        </w:rPr>
        <w:t>планируется осуществлять от ТЭЦ-5.</w:t>
      </w:r>
      <w:r>
        <w:rPr>
          <w:szCs w:val="28"/>
        </w:rPr>
        <w:t xml:space="preserve"> </w:t>
      </w:r>
      <w:r w:rsidRPr="00930B1D">
        <w:rPr>
          <w:szCs w:val="28"/>
        </w:rPr>
        <w:t>Увеличение тепловых мощн</w:t>
      </w:r>
      <w:r w:rsidRPr="00930B1D">
        <w:rPr>
          <w:szCs w:val="28"/>
        </w:rPr>
        <w:t>о</w:t>
      </w:r>
      <w:r w:rsidRPr="00930B1D">
        <w:rPr>
          <w:szCs w:val="28"/>
        </w:rPr>
        <w:t>стей энергосистемы будет происходить за счет реконструкции водогрейных ко</w:t>
      </w:r>
      <w:r w:rsidRPr="00930B1D">
        <w:rPr>
          <w:szCs w:val="28"/>
        </w:rPr>
        <w:t>т</w:t>
      </w:r>
      <w:r w:rsidRPr="00930B1D">
        <w:rPr>
          <w:szCs w:val="28"/>
        </w:rPr>
        <w:t>лов на ТЭЦ-5</w:t>
      </w:r>
      <w:r w:rsidR="00B66A85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Суммарная протяженность распределительных тепловых сетей диаметром 2</w:t>
      </w:r>
      <w:r w:rsidR="00B66A85">
        <w:rPr>
          <w:szCs w:val="28"/>
        </w:rPr>
        <w:t> </w:t>
      </w:r>
      <w:r w:rsidR="0091465E">
        <w:rPr>
          <w:szCs w:val="28"/>
        </w:rPr>
        <w:t>Д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300</w:t>
      </w:r>
      <w:r w:rsidR="00B66A85">
        <w:rPr>
          <w:szCs w:val="28"/>
        </w:rPr>
        <w:t xml:space="preserve"> </w:t>
      </w:r>
      <w:r w:rsidR="002C65A8">
        <w:rPr>
          <w:szCs w:val="28"/>
        </w:rPr>
        <w:t>–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2</w:t>
      </w:r>
      <w:r w:rsidR="002C65A8">
        <w:rPr>
          <w:szCs w:val="28"/>
        </w:rPr>
        <w:t xml:space="preserve"> </w:t>
      </w:r>
      <w:r w:rsidR="0091465E">
        <w:rPr>
          <w:szCs w:val="28"/>
        </w:rPr>
        <w:t>Д </w:t>
      </w:r>
      <w:r w:rsidRPr="00BA446E">
        <w:rPr>
          <w:szCs w:val="28"/>
        </w:rPr>
        <w:t>250</w:t>
      </w:r>
      <w:r w:rsidR="0091465E">
        <w:rPr>
          <w:szCs w:val="28"/>
        </w:rPr>
        <w:t> </w:t>
      </w:r>
      <w:r w:rsidRPr="00BA446E">
        <w:rPr>
          <w:szCs w:val="28"/>
        </w:rPr>
        <w:t>мм</w:t>
      </w:r>
      <w:r w:rsidR="00B66A85">
        <w:rPr>
          <w:szCs w:val="28"/>
        </w:rPr>
        <w:t>,</w:t>
      </w:r>
      <w:r w:rsidRPr="00BA446E">
        <w:rPr>
          <w:szCs w:val="28"/>
        </w:rPr>
        <w:t xml:space="preserve"> намеченных к строительству на перспективу в границах </w:t>
      </w:r>
      <w:r w:rsidR="00E42641">
        <w:rPr>
          <w:szCs w:val="28"/>
        </w:rPr>
        <w:t>планируемой</w:t>
      </w:r>
      <w:r w:rsidRPr="00BA446E">
        <w:rPr>
          <w:szCs w:val="28"/>
        </w:rPr>
        <w:t xml:space="preserve"> территории</w:t>
      </w:r>
      <w:r w:rsidR="00B66A85">
        <w:rPr>
          <w:szCs w:val="28"/>
        </w:rPr>
        <w:t>,</w:t>
      </w:r>
      <w:r w:rsidRPr="00BA446E">
        <w:rPr>
          <w:szCs w:val="28"/>
        </w:rPr>
        <w:t xml:space="preserve"> ориентировочно составит 2,0</w:t>
      </w:r>
      <w:r w:rsidR="0091465E">
        <w:rPr>
          <w:szCs w:val="28"/>
        </w:rPr>
        <w:t> </w:t>
      </w:r>
      <w:r w:rsidRPr="00BA446E">
        <w:rPr>
          <w:szCs w:val="28"/>
        </w:rPr>
        <w:t>км.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Необходимость реконструкции существующих</w:t>
      </w:r>
      <w:r w:rsidR="00E42641">
        <w:rPr>
          <w:szCs w:val="28"/>
        </w:rPr>
        <w:t xml:space="preserve"> </w:t>
      </w:r>
      <w:r w:rsidRPr="00BA446E">
        <w:rPr>
          <w:szCs w:val="28"/>
        </w:rPr>
        <w:t>ЦТП</w:t>
      </w:r>
      <w:r w:rsidR="00E42641">
        <w:rPr>
          <w:szCs w:val="28"/>
        </w:rPr>
        <w:t xml:space="preserve"> </w:t>
      </w:r>
      <w:r w:rsidRPr="00BA446E">
        <w:rPr>
          <w:szCs w:val="28"/>
        </w:rPr>
        <w:t>с увеличением их пр</w:t>
      </w:r>
      <w:r w:rsidRPr="00BA446E">
        <w:rPr>
          <w:szCs w:val="28"/>
        </w:rPr>
        <w:t>о</w:t>
      </w:r>
      <w:r w:rsidRPr="00BA446E">
        <w:rPr>
          <w:szCs w:val="28"/>
        </w:rPr>
        <w:t>изводительности должна быть определена на последующей стадии проектиров</w:t>
      </w:r>
      <w:r w:rsidRPr="00BA446E">
        <w:rPr>
          <w:szCs w:val="28"/>
        </w:rPr>
        <w:t>а</w:t>
      </w:r>
      <w:r w:rsidRPr="00BA446E">
        <w:rPr>
          <w:szCs w:val="28"/>
        </w:rPr>
        <w:t>ния.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Размещение проектируемых объектов необходимо осуществлять с учетом технических (охранных) зон согласно действующей нормативной документации (</w:t>
      </w:r>
      <w:proofErr w:type="spellStart"/>
      <w:r w:rsidRPr="00BA446E">
        <w:rPr>
          <w:szCs w:val="28"/>
        </w:rPr>
        <w:t>СНиП</w:t>
      </w:r>
      <w:proofErr w:type="spellEnd"/>
      <w:r w:rsidRPr="00BA446E">
        <w:rPr>
          <w:szCs w:val="28"/>
        </w:rPr>
        <w:t xml:space="preserve"> 2.04.07-86* «Тепловые сети») или определения принципиальной возмо</w:t>
      </w:r>
      <w:r w:rsidRPr="00BA446E">
        <w:rPr>
          <w:szCs w:val="28"/>
        </w:rPr>
        <w:t>ж</w:t>
      </w:r>
      <w:r w:rsidRPr="00BA446E">
        <w:rPr>
          <w:szCs w:val="28"/>
        </w:rPr>
        <w:t>ности и условий по их переустройству.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эксплуатации, а также для проведения капитального ремонта или р</w:t>
      </w:r>
      <w:r w:rsidRPr="00BA446E">
        <w:rPr>
          <w:szCs w:val="28"/>
        </w:rPr>
        <w:t>е</w:t>
      </w:r>
      <w:r w:rsidRPr="00BA446E">
        <w:rPr>
          <w:szCs w:val="28"/>
        </w:rPr>
        <w:t>конструкции действующих инженерных сооружений</w:t>
      </w:r>
      <w:r w:rsidR="00435374">
        <w:rPr>
          <w:szCs w:val="28"/>
        </w:rPr>
        <w:t xml:space="preserve"> и</w:t>
      </w:r>
      <w:r w:rsidRPr="00BA446E">
        <w:rPr>
          <w:szCs w:val="28"/>
        </w:rPr>
        <w:t xml:space="preserve"> для строительства новых коммуникаций</w:t>
      </w:r>
      <w:r w:rsidR="00435374">
        <w:rPr>
          <w:szCs w:val="28"/>
        </w:rPr>
        <w:t>,</w:t>
      </w:r>
      <w:r w:rsidRPr="00BA446E">
        <w:rPr>
          <w:szCs w:val="28"/>
        </w:rPr>
        <w:t xml:space="preserve"> вдоль трасс устанавливаются технические (охранные) зоны.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Согласно действующей нормативной документации ширина охранной (те</w:t>
      </w:r>
      <w:r w:rsidRPr="00BA446E">
        <w:rPr>
          <w:szCs w:val="28"/>
        </w:rPr>
        <w:t>х</w:t>
      </w:r>
      <w:r w:rsidRPr="00BA446E">
        <w:rPr>
          <w:szCs w:val="28"/>
        </w:rPr>
        <w:t>нической</w:t>
      </w:r>
      <w:r w:rsidR="00E42641">
        <w:rPr>
          <w:szCs w:val="28"/>
        </w:rPr>
        <w:t>)</w:t>
      </w:r>
      <w:r w:rsidRPr="00BA446E">
        <w:rPr>
          <w:szCs w:val="28"/>
        </w:rPr>
        <w:t xml:space="preserve"> зоны от наружной стенки трубы (канала) </w:t>
      </w:r>
      <w:proofErr w:type="spellStart"/>
      <w:r w:rsidRPr="00BA446E">
        <w:rPr>
          <w:szCs w:val="28"/>
        </w:rPr>
        <w:t>тепломагистралей</w:t>
      </w:r>
      <w:proofErr w:type="spellEnd"/>
      <w:r w:rsidRPr="00BA446E">
        <w:rPr>
          <w:szCs w:val="28"/>
        </w:rPr>
        <w:t xml:space="preserve"> подземной прокладки (вне зависимости от способа прокладки) до фундаментов зданий и с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оружений в каждую сторону в свету составляет: </w:t>
      </w:r>
      <w:proofErr w:type="gramStart"/>
      <w:r w:rsidR="007D5119">
        <w:rPr>
          <w:szCs w:val="28"/>
        </w:rPr>
        <w:t>Д</w:t>
      </w:r>
      <w:r w:rsidRPr="00BA446E">
        <w:rPr>
          <w:rFonts w:ascii="Symbol" w:hAnsi="Symbol"/>
          <w:szCs w:val="28"/>
        </w:rPr>
        <w:t></w:t>
      </w:r>
      <w:r w:rsidRPr="00BA446E">
        <w:rPr>
          <w:szCs w:val="28"/>
        </w:rPr>
        <w:t>500 – 2</w:t>
      </w:r>
      <w:r w:rsidR="007D5119">
        <w:rPr>
          <w:szCs w:val="28"/>
        </w:rPr>
        <w:t> </w:t>
      </w:r>
      <w:r w:rsidRPr="00BA446E">
        <w:rPr>
          <w:szCs w:val="28"/>
        </w:rPr>
        <w:t>м от стенки трубы (к</w:t>
      </w:r>
      <w:r w:rsidRPr="00BA446E">
        <w:rPr>
          <w:szCs w:val="28"/>
        </w:rPr>
        <w:t>а</w:t>
      </w:r>
      <w:r w:rsidRPr="00BA446E">
        <w:rPr>
          <w:szCs w:val="28"/>
        </w:rPr>
        <w:t xml:space="preserve">нала), </w:t>
      </w:r>
      <w:r w:rsidR="007D5119">
        <w:rPr>
          <w:szCs w:val="28"/>
        </w:rPr>
        <w:t>Д</w:t>
      </w:r>
      <w:r w:rsidRPr="00BA446E">
        <w:rPr>
          <w:rFonts w:ascii="Symbol" w:hAnsi="Symbol"/>
          <w:szCs w:val="28"/>
        </w:rPr>
        <w:t></w:t>
      </w:r>
      <w:r w:rsidR="007D5119">
        <w:rPr>
          <w:szCs w:val="28"/>
        </w:rPr>
        <w:t>500 мм – 5 </w:t>
      </w:r>
      <w:r w:rsidRPr="00BA446E">
        <w:rPr>
          <w:szCs w:val="28"/>
        </w:rPr>
        <w:t xml:space="preserve">м, 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="007D5119">
        <w:rPr>
          <w:szCs w:val="28"/>
        </w:rPr>
        <w:t>900 мм и более – 8 </w:t>
      </w:r>
      <w:r w:rsidRPr="00BA446E">
        <w:rPr>
          <w:szCs w:val="28"/>
        </w:rPr>
        <w:t>м (</w:t>
      </w:r>
      <w:r w:rsidR="007C7137">
        <w:rPr>
          <w:szCs w:val="28"/>
        </w:rPr>
        <w:t>«</w:t>
      </w:r>
      <w:r w:rsidR="00477478">
        <w:rPr>
          <w:szCs w:val="28"/>
        </w:rPr>
        <w:t>СП.124.13330.2012 Свод правил.</w:t>
      </w:r>
      <w:proofErr w:type="gramEnd"/>
      <w:r w:rsidR="00477478">
        <w:rPr>
          <w:szCs w:val="28"/>
        </w:rPr>
        <w:t xml:space="preserve"> Тепловые сети. </w:t>
      </w:r>
      <w:proofErr w:type="gramStart"/>
      <w:r w:rsidR="00477478">
        <w:rPr>
          <w:szCs w:val="28"/>
        </w:rPr>
        <w:t xml:space="preserve">Актуализированная редакция </w:t>
      </w:r>
      <w:proofErr w:type="spellStart"/>
      <w:r w:rsidRPr="00BA446E">
        <w:rPr>
          <w:szCs w:val="28"/>
        </w:rPr>
        <w:t>С</w:t>
      </w:r>
      <w:r w:rsidR="009C1D72">
        <w:rPr>
          <w:szCs w:val="28"/>
        </w:rPr>
        <w:t>Ни</w:t>
      </w:r>
      <w:r w:rsidRPr="00BA446E">
        <w:rPr>
          <w:szCs w:val="28"/>
        </w:rPr>
        <w:t>П</w:t>
      </w:r>
      <w:proofErr w:type="spellEnd"/>
      <w:r w:rsidRPr="00BA446E">
        <w:rPr>
          <w:szCs w:val="28"/>
        </w:rPr>
        <w:t xml:space="preserve"> 41-02-2003</w:t>
      </w:r>
      <w:r w:rsidR="007C7137">
        <w:rPr>
          <w:szCs w:val="28"/>
        </w:rPr>
        <w:t>»</w:t>
      </w:r>
      <w:r w:rsidR="00B66A85">
        <w:rPr>
          <w:szCs w:val="28"/>
        </w:rPr>
        <w:t>)</w:t>
      </w:r>
      <w:r w:rsidRPr="00BA446E">
        <w:rPr>
          <w:szCs w:val="28"/>
        </w:rPr>
        <w:t>.</w:t>
      </w:r>
      <w:proofErr w:type="gramEnd"/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По данным эксплуатирующей орг</w:t>
      </w:r>
      <w:r w:rsidR="00865EFA">
        <w:rPr>
          <w:szCs w:val="28"/>
        </w:rPr>
        <w:t>анизации расстояние от насосно-</w:t>
      </w:r>
      <w:r w:rsidRPr="00BA446E">
        <w:rPr>
          <w:szCs w:val="28"/>
        </w:rPr>
        <w:t>перекачивающей станции до жилой застройки составляет 30,0</w:t>
      </w:r>
      <w:r w:rsidR="007D5119">
        <w:rPr>
          <w:szCs w:val="28"/>
        </w:rPr>
        <w:t> </w:t>
      </w:r>
      <w:r w:rsidRPr="00BA446E">
        <w:rPr>
          <w:szCs w:val="28"/>
        </w:rPr>
        <w:t>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На территории технических зон инженерных коммуникаций не допускается возведение зданий и сооружений как постоянного, так и временного характера.</w:t>
      </w:r>
    </w:p>
    <w:p w:rsidR="0046142C" w:rsidRPr="00BA446E" w:rsidRDefault="00477478" w:rsidP="0046142C">
      <w:pPr>
        <w:pStyle w:val="312"/>
        <w:ind w:right="-2"/>
        <w:rPr>
          <w:szCs w:val="28"/>
        </w:rPr>
      </w:pPr>
      <w:r>
        <w:rPr>
          <w:szCs w:val="28"/>
        </w:rPr>
        <w:t xml:space="preserve">Схема теплоснабжения – </w:t>
      </w:r>
      <w:r w:rsidR="0046142C" w:rsidRPr="00BA446E">
        <w:rPr>
          <w:szCs w:val="28"/>
        </w:rPr>
        <w:t>закрытая, присоединение вновь строящихся п</w:t>
      </w:r>
      <w:r w:rsidR="0046142C" w:rsidRPr="00BA446E">
        <w:rPr>
          <w:szCs w:val="28"/>
        </w:rPr>
        <w:t>о</w:t>
      </w:r>
      <w:r w:rsidR="0046142C" w:rsidRPr="00BA446E">
        <w:rPr>
          <w:szCs w:val="28"/>
        </w:rPr>
        <w:t>требителей тепла к тепловым сетям предлаг</w:t>
      </w:r>
      <w:r>
        <w:rPr>
          <w:szCs w:val="28"/>
        </w:rPr>
        <w:t xml:space="preserve">ается осуществлять через ЦТП и </w:t>
      </w:r>
      <w:r w:rsidR="0046142C" w:rsidRPr="00BA446E">
        <w:rPr>
          <w:szCs w:val="28"/>
        </w:rPr>
        <w:t>ИТП, встроенные в здания, оснащенные современным высокоэффективным оборудов</w:t>
      </w:r>
      <w:r w:rsidR="0046142C" w:rsidRPr="00BA446E">
        <w:rPr>
          <w:szCs w:val="28"/>
        </w:rPr>
        <w:t>а</w:t>
      </w:r>
      <w:r w:rsidR="0046142C" w:rsidRPr="00BA446E">
        <w:rPr>
          <w:szCs w:val="28"/>
        </w:rPr>
        <w:t>нием (подогреватели отопления и горячего водоснабжения пластинчатого типа и др.), с установкой приборов учета тепловой энергии.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Диаметры и трассы тепловых сетей уточняются на последующей стадии проектирования с учетом расчетов гидравлических режимов работы тепловых с</w:t>
      </w:r>
      <w:r w:rsidRPr="00BA446E">
        <w:rPr>
          <w:szCs w:val="28"/>
        </w:rPr>
        <w:t>е</w:t>
      </w:r>
      <w:r w:rsidRPr="00BA446E">
        <w:rPr>
          <w:szCs w:val="28"/>
        </w:rPr>
        <w:t>тей.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На графическом материале трассы теплопроводов показаны условно и по</w:t>
      </w:r>
      <w:r w:rsidRPr="00BA446E">
        <w:rPr>
          <w:szCs w:val="28"/>
        </w:rPr>
        <w:t>д</w:t>
      </w:r>
      <w:r w:rsidRPr="00BA446E">
        <w:rPr>
          <w:szCs w:val="28"/>
        </w:rPr>
        <w:t>лежат уточнению на последующих стадиях проектирования.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>Проектом планировки предусмотрены следующие мероприятия в части об</w:t>
      </w:r>
      <w:r w:rsidRPr="00BA446E">
        <w:rPr>
          <w:szCs w:val="28"/>
        </w:rPr>
        <w:t>ъ</w:t>
      </w:r>
      <w:r w:rsidRPr="00BA446E">
        <w:rPr>
          <w:szCs w:val="28"/>
        </w:rPr>
        <w:t>ектов теплоснабжения:</w:t>
      </w:r>
    </w:p>
    <w:p w:rsidR="0046142C" w:rsidRPr="00BA446E" w:rsidRDefault="00C94DEC" w:rsidP="0046142C">
      <w:pPr>
        <w:pStyle w:val="312"/>
        <w:ind w:right="-2"/>
        <w:rPr>
          <w:szCs w:val="28"/>
        </w:rPr>
      </w:pPr>
      <w:r>
        <w:rPr>
          <w:szCs w:val="28"/>
        </w:rPr>
        <w:t xml:space="preserve">подключение </w:t>
      </w:r>
      <w:r w:rsidR="0046142C" w:rsidRPr="00BA446E">
        <w:rPr>
          <w:szCs w:val="28"/>
        </w:rPr>
        <w:t xml:space="preserve">микрорайона </w:t>
      </w:r>
      <w:r w:rsidR="007C7137">
        <w:rPr>
          <w:szCs w:val="28"/>
        </w:rPr>
        <w:t>240</w:t>
      </w:r>
      <w:r w:rsidR="0046142C" w:rsidRPr="00BA446E">
        <w:rPr>
          <w:szCs w:val="28"/>
        </w:rPr>
        <w:t>.01.08</w:t>
      </w:r>
      <w:r w:rsidR="007717EA">
        <w:rPr>
          <w:szCs w:val="28"/>
        </w:rPr>
        <w:t>,</w:t>
      </w:r>
      <w:r w:rsidR="0046142C" w:rsidRPr="00BA446E">
        <w:rPr>
          <w:szCs w:val="28"/>
        </w:rPr>
        <w:t xml:space="preserve"> запроектированного на территории </w:t>
      </w:r>
      <w:proofErr w:type="spellStart"/>
      <w:r w:rsidR="0046142C" w:rsidRPr="00BA446E">
        <w:rPr>
          <w:szCs w:val="28"/>
        </w:rPr>
        <w:t>золоотвала</w:t>
      </w:r>
      <w:proofErr w:type="spellEnd"/>
      <w:r w:rsidR="0046142C" w:rsidRPr="00BA446E">
        <w:rPr>
          <w:szCs w:val="28"/>
        </w:rPr>
        <w:t xml:space="preserve"> № 1 ТЭЦ-5 после окончания его рекультивации</w:t>
      </w:r>
      <w:r w:rsidR="007717EA">
        <w:rPr>
          <w:szCs w:val="28"/>
        </w:rPr>
        <w:t>,</w:t>
      </w:r>
      <w:r w:rsidR="0046142C" w:rsidRPr="00BA446E">
        <w:rPr>
          <w:szCs w:val="28"/>
        </w:rPr>
        <w:t xml:space="preserve"> к цен</w:t>
      </w:r>
      <w:r w:rsidR="007717EA">
        <w:rPr>
          <w:szCs w:val="28"/>
        </w:rPr>
        <w:t>т</w:t>
      </w:r>
      <w:r w:rsidR="0046142C" w:rsidRPr="00BA446E">
        <w:rPr>
          <w:szCs w:val="28"/>
        </w:rPr>
        <w:t>рализованной сети теплоснабжения от ТЭЦ-5;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 тепловых сетей диаметром</w:t>
      </w:r>
      <w:r w:rsidR="00E42C3C">
        <w:rPr>
          <w:szCs w:val="28"/>
        </w:rPr>
        <w:t xml:space="preserve"> </w:t>
      </w:r>
      <w:r w:rsidRPr="00BA446E">
        <w:rPr>
          <w:szCs w:val="28"/>
        </w:rPr>
        <w:t>2</w:t>
      </w:r>
      <w:r w:rsidR="002C65A8">
        <w:rPr>
          <w:szCs w:val="28"/>
        </w:rPr>
        <w:t xml:space="preserve"> 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300</w:t>
      </w:r>
      <w:r w:rsidR="007D5119">
        <w:rPr>
          <w:szCs w:val="28"/>
        </w:rPr>
        <w:t> 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-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2</w:t>
      </w:r>
      <w:r w:rsidR="002C65A8">
        <w:rPr>
          <w:szCs w:val="28"/>
        </w:rPr>
        <w:t xml:space="preserve"> 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250</w:t>
      </w:r>
      <w:r w:rsidR="007D5119">
        <w:rPr>
          <w:szCs w:val="28"/>
        </w:rPr>
        <w:t> </w:t>
      </w:r>
      <w:r w:rsidRPr="00BA446E">
        <w:rPr>
          <w:szCs w:val="28"/>
        </w:rPr>
        <w:t xml:space="preserve">мм на </w:t>
      </w:r>
      <w:r w:rsidR="00E42C3C">
        <w:rPr>
          <w:szCs w:val="28"/>
        </w:rPr>
        <w:t>план</w:t>
      </w:r>
      <w:r w:rsidR="00E42C3C">
        <w:rPr>
          <w:szCs w:val="28"/>
        </w:rPr>
        <w:t>и</w:t>
      </w:r>
      <w:r w:rsidR="00E42C3C">
        <w:rPr>
          <w:szCs w:val="28"/>
        </w:rPr>
        <w:t xml:space="preserve">руемой </w:t>
      </w:r>
      <w:r w:rsidRPr="00BA446E">
        <w:rPr>
          <w:szCs w:val="28"/>
        </w:rPr>
        <w:t>терри</w:t>
      </w:r>
      <w:r w:rsidR="00E42C3C">
        <w:rPr>
          <w:szCs w:val="28"/>
        </w:rPr>
        <w:t>тории</w:t>
      </w:r>
      <w:r w:rsidRPr="00BA446E">
        <w:rPr>
          <w:szCs w:val="28"/>
        </w:rPr>
        <w:t xml:space="preserve">;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2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="007D5119">
        <w:rPr>
          <w:szCs w:val="28"/>
        </w:rPr>
        <w:t>1000 </w:t>
      </w:r>
      <w:r w:rsidRPr="00BA446E">
        <w:rPr>
          <w:szCs w:val="28"/>
        </w:rPr>
        <w:t>мм от 2500-IV до ТК-2610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от ТК-2610 до ПНС-16, район застройки</w:t>
      </w:r>
      <w:r w:rsidR="00C94DEC">
        <w:rPr>
          <w:szCs w:val="28"/>
        </w:rPr>
        <w:t>,</w:t>
      </w:r>
      <w:r w:rsidRPr="00BA446E">
        <w:rPr>
          <w:szCs w:val="28"/>
        </w:rPr>
        <w:t xml:space="preserve"> </w:t>
      </w:r>
      <w:r w:rsidR="00C94DEC">
        <w:t>расположе</w:t>
      </w:r>
      <w:r w:rsidR="00C94DEC">
        <w:t>н</w:t>
      </w:r>
      <w:r w:rsidR="00C94DEC">
        <w:t>ный в устье р</w:t>
      </w:r>
      <w:r w:rsidR="00B66A85">
        <w:t>.</w:t>
      </w:r>
      <w:r w:rsidR="00C94DEC">
        <w:t xml:space="preserve"> Ин</w:t>
      </w:r>
      <w:r w:rsidR="00B66A85">
        <w:t>и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ПНС-15 для теплоснабжения района «</w:t>
      </w:r>
      <w:proofErr w:type="spellStart"/>
      <w:r w:rsidRPr="00BA446E">
        <w:rPr>
          <w:szCs w:val="28"/>
        </w:rPr>
        <w:t>Ключ-Камышенское</w:t>
      </w:r>
      <w:proofErr w:type="spellEnd"/>
      <w:r w:rsidRPr="00BA446E">
        <w:rPr>
          <w:szCs w:val="28"/>
        </w:rPr>
        <w:t xml:space="preserve"> плато»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участок теплотрассы для </w:t>
      </w:r>
      <w:r w:rsidR="00C94DEC">
        <w:rPr>
          <w:szCs w:val="28"/>
        </w:rPr>
        <w:t>жилого</w:t>
      </w:r>
      <w:r w:rsidRPr="00BA446E">
        <w:rPr>
          <w:szCs w:val="28"/>
        </w:rPr>
        <w:t xml:space="preserve"> района</w:t>
      </w:r>
      <w:r w:rsidR="00C94DEC">
        <w:rPr>
          <w:szCs w:val="28"/>
        </w:rPr>
        <w:t xml:space="preserve"> </w:t>
      </w:r>
      <w:r w:rsidRPr="00BA446E">
        <w:rPr>
          <w:szCs w:val="28"/>
        </w:rPr>
        <w:t>«Береговой» от УТ-0106-6 до ТК-2 2</w:t>
      </w:r>
      <w:r w:rsidR="00B66A85">
        <w:rPr>
          <w:szCs w:val="28"/>
        </w:rPr>
        <w:t xml:space="preserve"> </w:t>
      </w:r>
      <w:r w:rsidR="007D5119">
        <w:rPr>
          <w:szCs w:val="28"/>
        </w:rPr>
        <w:t>Д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800</w:t>
      </w:r>
      <w:r w:rsidR="007D5119">
        <w:rPr>
          <w:szCs w:val="28"/>
        </w:rPr>
        <w:t> </w:t>
      </w:r>
      <w:r w:rsidRPr="00BA446E">
        <w:rPr>
          <w:szCs w:val="28"/>
        </w:rPr>
        <w:t>мм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от ТК-Т.1-1 до Ут-0106-6</w:t>
      </w:r>
      <w:r w:rsidR="00C94DEC">
        <w:rPr>
          <w:szCs w:val="28"/>
        </w:rPr>
        <w:t>;</w:t>
      </w:r>
    </w:p>
    <w:p w:rsidR="0046142C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от УТ-0106-6 до оп.129-5 2</w:t>
      </w:r>
      <w:r w:rsidRPr="00BA446E">
        <w:rPr>
          <w:szCs w:val="28"/>
          <w:lang w:val="en-US"/>
        </w:rPr>
        <w:t> </w:t>
      </w:r>
      <w:r w:rsidR="007D5119">
        <w:rPr>
          <w:szCs w:val="28"/>
        </w:rPr>
        <w:t>Д</w:t>
      </w:r>
      <w:r w:rsidR="002C65A8">
        <w:rPr>
          <w:szCs w:val="28"/>
        </w:rPr>
        <w:t xml:space="preserve"> </w:t>
      </w:r>
      <w:r w:rsidRPr="00BA446E">
        <w:rPr>
          <w:szCs w:val="28"/>
        </w:rPr>
        <w:t>1000</w:t>
      </w:r>
      <w:r w:rsidR="007D5119">
        <w:rPr>
          <w:szCs w:val="28"/>
        </w:rPr>
        <w:t> </w:t>
      </w:r>
      <w:r w:rsidRPr="00BA446E">
        <w:rPr>
          <w:szCs w:val="28"/>
        </w:rPr>
        <w:t>мм</w:t>
      </w:r>
      <w:r w:rsidR="00C94DEC">
        <w:rPr>
          <w:szCs w:val="28"/>
        </w:rPr>
        <w:t>.</w:t>
      </w:r>
    </w:p>
    <w:p w:rsidR="001E529D" w:rsidRPr="002C65A8" w:rsidRDefault="001E529D" w:rsidP="0046142C">
      <w:pPr>
        <w:pStyle w:val="312"/>
        <w:ind w:right="-2"/>
        <w:rPr>
          <w:szCs w:val="28"/>
        </w:rPr>
      </w:pPr>
    </w:p>
    <w:p w:rsidR="0046142C" w:rsidRPr="002C65A8" w:rsidRDefault="0046142C" w:rsidP="00F95407">
      <w:pPr>
        <w:pStyle w:val="2fe"/>
        <w:rPr>
          <w:sz w:val="28"/>
          <w:szCs w:val="28"/>
        </w:rPr>
      </w:pPr>
      <w:bookmarkStart w:id="16" w:name="_Toc405892271"/>
      <w:bookmarkStart w:id="17" w:name="_Toc483472496"/>
      <w:r w:rsidRPr="002C65A8">
        <w:rPr>
          <w:sz w:val="28"/>
          <w:szCs w:val="28"/>
        </w:rPr>
        <w:t>2.4.</w:t>
      </w:r>
      <w:r w:rsidR="002C65A8">
        <w:rPr>
          <w:sz w:val="28"/>
          <w:szCs w:val="28"/>
        </w:rPr>
        <w:t>4.</w:t>
      </w:r>
      <w:r w:rsidRPr="002C65A8">
        <w:rPr>
          <w:sz w:val="28"/>
          <w:szCs w:val="28"/>
        </w:rPr>
        <w:t xml:space="preserve"> Газоснабжение</w:t>
      </w:r>
      <w:bookmarkEnd w:id="16"/>
      <w:bookmarkEnd w:id="17"/>
    </w:p>
    <w:p w:rsidR="0046142C" w:rsidRPr="002C65A8" w:rsidRDefault="0046142C" w:rsidP="0046142C">
      <w:pPr>
        <w:pStyle w:val="312"/>
        <w:ind w:right="-2"/>
        <w:jc w:val="left"/>
        <w:rPr>
          <w:b/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На </w:t>
      </w:r>
      <w:r w:rsidR="007D5119">
        <w:rPr>
          <w:szCs w:val="28"/>
        </w:rPr>
        <w:t xml:space="preserve">планируемой </w:t>
      </w:r>
      <w:r w:rsidRPr="00BA446E">
        <w:rPr>
          <w:szCs w:val="28"/>
        </w:rPr>
        <w:t>территории планируется строительство многоэтажных и малоэтажных жилых домов с объектами социальной инфраструктуры.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Основные решения по газоснабжению </w:t>
      </w:r>
      <w:r w:rsidR="001E529D">
        <w:rPr>
          <w:szCs w:val="28"/>
        </w:rPr>
        <w:t xml:space="preserve">планируемой </w:t>
      </w:r>
      <w:r w:rsidRPr="00BA446E">
        <w:rPr>
          <w:szCs w:val="28"/>
        </w:rPr>
        <w:t>территории провод</w:t>
      </w:r>
      <w:r w:rsidRPr="00BA446E">
        <w:rPr>
          <w:szCs w:val="28"/>
        </w:rPr>
        <w:t>и</w:t>
      </w:r>
      <w:r w:rsidRPr="00BA446E">
        <w:rPr>
          <w:szCs w:val="28"/>
        </w:rPr>
        <w:t xml:space="preserve">лись в соответствии с решениями, принятыми в разделе </w:t>
      </w:r>
      <w:r w:rsidR="00365E89">
        <w:rPr>
          <w:szCs w:val="28"/>
        </w:rPr>
        <w:t>2.4.3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многоэтажной застройки с объектами социальной инфраструктуры п</w:t>
      </w:r>
      <w:r w:rsidRPr="00BA446E">
        <w:rPr>
          <w:szCs w:val="28"/>
        </w:rPr>
        <w:t>о</w:t>
      </w:r>
      <w:r w:rsidRPr="00BA446E">
        <w:rPr>
          <w:szCs w:val="28"/>
        </w:rPr>
        <w:t>дача газа не пр</w:t>
      </w:r>
      <w:r w:rsidR="001E529D">
        <w:rPr>
          <w:szCs w:val="28"/>
        </w:rPr>
        <w:t xml:space="preserve">едусматривается. В жилых </w:t>
      </w:r>
      <w:proofErr w:type="gramStart"/>
      <w:r w:rsidR="001E529D">
        <w:rPr>
          <w:szCs w:val="28"/>
        </w:rPr>
        <w:t>домах</w:t>
      </w:r>
      <w:proofErr w:type="gramEnd"/>
      <w:r w:rsidR="001E529D">
        <w:rPr>
          <w:szCs w:val="28"/>
        </w:rPr>
        <w:t xml:space="preserve"> </w:t>
      </w:r>
      <w:r w:rsidRPr="00BA446E">
        <w:rPr>
          <w:szCs w:val="28"/>
        </w:rPr>
        <w:t>будут установлены электропл</w:t>
      </w:r>
      <w:r w:rsidRPr="00BA446E">
        <w:rPr>
          <w:szCs w:val="28"/>
        </w:rPr>
        <w:t>и</w:t>
      </w:r>
      <w:r w:rsidRPr="00BA446E">
        <w:rPr>
          <w:szCs w:val="28"/>
        </w:rPr>
        <w:t>ты, а теплоснабжение данной застройки будет осуществляться от централизова</w:t>
      </w:r>
      <w:r w:rsidRPr="00BA446E">
        <w:rPr>
          <w:szCs w:val="28"/>
        </w:rPr>
        <w:t>н</w:t>
      </w:r>
      <w:r w:rsidRPr="00BA446E">
        <w:rPr>
          <w:szCs w:val="28"/>
        </w:rPr>
        <w:t>ного источника тепла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ТЭЦ-5.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Газификации подлежит индивидуальная малоэтажная жилая застройка, где газ намечается использовать для приготовления пищи, отопления и горячего 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доснабжения. С этой целью в каждом доме устанавливается автономный источник тепла и газовая плита. В </w:t>
      </w:r>
      <w:proofErr w:type="gramStart"/>
      <w:r w:rsidRPr="00BA446E">
        <w:rPr>
          <w:szCs w:val="28"/>
        </w:rPr>
        <w:t>качестве</w:t>
      </w:r>
      <w:proofErr w:type="gramEnd"/>
      <w:r w:rsidRPr="00BA446E">
        <w:rPr>
          <w:szCs w:val="28"/>
        </w:rPr>
        <w:t xml:space="preserve"> источников тепла могут быть использованы  а</w:t>
      </w:r>
      <w:r w:rsidRPr="00BA446E">
        <w:rPr>
          <w:szCs w:val="28"/>
        </w:rPr>
        <w:t>п</w:t>
      </w:r>
      <w:r w:rsidRPr="00BA446E">
        <w:rPr>
          <w:szCs w:val="28"/>
        </w:rPr>
        <w:t>параты различной производительности (в зависимости от площади отапливаемого помещения)</w:t>
      </w:r>
      <w:r w:rsidR="001E529D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Кроме того, предлагается осуществить полную газификацию всех сущес</w:t>
      </w:r>
      <w:r w:rsidRPr="00BA446E">
        <w:rPr>
          <w:szCs w:val="28"/>
        </w:rPr>
        <w:t>т</w:t>
      </w:r>
      <w:r w:rsidRPr="00BA446E">
        <w:rPr>
          <w:szCs w:val="28"/>
        </w:rPr>
        <w:t>вующих сохраняемых малоэтажных жилых домов с установкой вышеназванных источников тепла.</w:t>
      </w:r>
    </w:p>
    <w:p w:rsidR="0046142C" w:rsidRPr="00BA446E" w:rsidRDefault="0046142C" w:rsidP="00FD58B9">
      <w:pPr>
        <w:pStyle w:val="312"/>
        <w:ind w:right="-2"/>
        <w:rPr>
          <w:szCs w:val="28"/>
        </w:rPr>
      </w:pPr>
      <w:r w:rsidRPr="00BA446E">
        <w:rPr>
          <w:szCs w:val="28"/>
        </w:rPr>
        <w:t>Расход газа по проек</w:t>
      </w:r>
      <w:r w:rsidR="00FD58B9">
        <w:rPr>
          <w:szCs w:val="28"/>
        </w:rPr>
        <w:t xml:space="preserve">тируемой малоэтажной застройке </w:t>
      </w:r>
      <w:r w:rsidRPr="00BA446E">
        <w:rPr>
          <w:szCs w:val="28"/>
        </w:rPr>
        <w:t>(с учетом установки газовых плит) составит 4,10</w:t>
      </w:r>
      <w:r w:rsidR="00FD58B9">
        <w:rPr>
          <w:szCs w:val="28"/>
        </w:rPr>
        <w:t> </w:t>
      </w:r>
      <w:r w:rsidRPr="00BA446E">
        <w:rPr>
          <w:szCs w:val="28"/>
        </w:rPr>
        <w:t>млн.</w:t>
      </w:r>
      <w:r w:rsidR="00FD58B9">
        <w:rPr>
          <w:szCs w:val="28"/>
        </w:rPr>
        <w:t>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r w:rsidRPr="00BA446E">
        <w:rPr>
          <w:szCs w:val="28"/>
        </w:rPr>
        <w:t>м/год или 1480</w:t>
      </w:r>
      <w:r w:rsidR="00FD58B9">
        <w:rPr>
          <w:szCs w:val="28"/>
        </w:rPr>
        <w:t> </w:t>
      </w:r>
      <w:r w:rsidRPr="00BA446E">
        <w:rPr>
          <w:szCs w:val="28"/>
        </w:rPr>
        <w:t>куб</w:t>
      </w:r>
      <w:r w:rsidR="00FD58B9">
        <w:rPr>
          <w:szCs w:val="28"/>
        </w:rPr>
        <w:t>. </w:t>
      </w:r>
      <w:proofErr w:type="gramStart"/>
      <w:r w:rsidR="00FD58B9">
        <w:rPr>
          <w:szCs w:val="28"/>
        </w:rPr>
        <w:t>м</w:t>
      </w:r>
      <w:proofErr w:type="gramEnd"/>
      <w:r w:rsidR="00FD58B9">
        <w:rPr>
          <w:szCs w:val="28"/>
        </w:rPr>
        <w:t xml:space="preserve">/час. </w:t>
      </w:r>
    </w:p>
    <w:p w:rsidR="0046142C" w:rsidRPr="00BA446E" w:rsidRDefault="0046142C" w:rsidP="0046142C">
      <w:pPr>
        <w:pStyle w:val="312"/>
        <w:ind w:right="-2"/>
      </w:pPr>
      <w:r w:rsidRPr="00BA446E">
        <w:rPr>
          <w:szCs w:val="28"/>
        </w:rPr>
        <w:t>С учетом существующей сохраняемой застройк</w:t>
      </w:r>
      <w:r w:rsidR="00FD58B9">
        <w:rPr>
          <w:szCs w:val="28"/>
        </w:rPr>
        <w:t>и расход газа составит 4,88 млн.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r w:rsidRPr="00BA446E">
        <w:rPr>
          <w:szCs w:val="28"/>
        </w:rPr>
        <w:t>м/год или 1770</w:t>
      </w:r>
      <w:r w:rsidR="00FD58B9">
        <w:rPr>
          <w:szCs w:val="28"/>
        </w:rPr>
        <w:t>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proofErr w:type="gramStart"/>
      <w:r w:rsidRPr="00BA446E">
        <w:rPr>
          <w:szCs w:val="28"/>
        </w:rPr>
        <w:t>м</w:t>
      </w:r>
      <w:proofErr w:type="gramEnd"/>
      <w:r w:rsidRPr="00BA446E">
        <w:rPr>
          <w:szCs w:val="28"/>
        </w:rPr>
        <w:t xml:space="preserve">/час.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Расход газа населением на отопление и горячее водоснабжение в малоэта</w:t>
      </w:r>
      <w:r w:rsidRPr="00BA446E">
        <w:rPr>
          <w:szCs w:val="28"/>
        </w:rPr>
        <w:t>ж</w:t>
      </w:r>
      <w:r w:rsidRPr="00BA446E">
        <w:rPr>
          <w:szCs w:val="28"/>
        </w:rPr>
        <w:t xml:space="preserve">ной застройке был определен по тепловой нагрузке (по данным раздела </w:t>
      </w:r>
      <w:r w:rsidR="00365E89">
        <w:rPr>
          <w:szCs w:val="28"/>
        </w:rPr>
        <w:t>2.4.3)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Расход газа коммунально-бытовыми предприятиями был определен в соо</w:t>
      </w:r>
      <w:r w:rsidRPr="00BA446E">
        <w:rPr>
          <w:szCs w:val="28"/>
        </w:rPr>
        <w:t>т</w:t>
      </w:r>
      <w:r w:rsidRPr="00BA446E">
        <w:rPr>
          <w:szCs w:val="28"/>
        </w:rPr>
        <w:t xml:space="preserve">ветствии с </w:t>
      </w:r>
      <w:r w:rsidR="001E529D">
        <w:rPr>
          <w:szCs w:val="28"/>
        </w:rPr>
        <w:t>«</w:t>
      </w:r>
      <w:r w:rsidRPr="00BA446E">
        <w:rPr>
          <w:szCs w:val="28"/>
        </w:rPr>
        <w:t>СП 42-101-2003</w:t>
      </w:r>
      <w:r w:rsidR="009C1D72">
        <w:rPr>
          <w:szCs w:val="28"/>
        </w:rPr>
        <w:t xml:space="preserve"> </w:t>
      </w:r>
      <w:r w:rsidR="001E529D">
        <w:rPr>
          <w:szCs w:val="28"/>
        </w:rPr>
        <w:t xml:space="preserve">Свод правил по проектированию и строительству. </w:t>
      </w:r>
      <w:r w:rsidR="009C1D72">
        <w:rPr>
          <w:szCs w:val="28"/>
        </w:rPr>
        <w:t>Общие положения</w:t>
      </w:r>
      <w:r w:rsidR="00F95DBD">
        <w:rPr>
          <w:szCs w:val="28"/>
        </w:rPr>
        <w:t xml:space="preserve"> по проектированию и строительству газораспределительных систем из металлических и полиэтиленовых труб</w:t>
      </w:r>
      <w:r w:rsidR="001E529D">
        <w:rPr>
          <w:szCs w:val="28"/>
        </w:rPr>
        <w:t>»</w:t>
      </w:r>
      <w:r w:rsidRPr="00BA446E">
        <w:rPr>
          <w:szCs w:val="28"/>
        </w:rPr>
        <w:t>, а именно в размере 10</w:t>
      </w:r>
      <w:r w:rsidR="00365E89">
        <w:rPr>
          <w:szCs w:val="28"/>
        </w:rPr>
        <w:t xml:space="preserve"> </w:t>
      </w:r>
      <w:r w:rsidRPr="00BA446E">
        <w:rPr>
          <w:szCs w:val="28"/>
        </w:rPr>
        <w:t xml:space="preserve">% от общего расхода газа населением.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 xml:space="preserve">Общий расход газа населением и </w:t>
      </w:r>
      <w:r w:rsidR="0024734E">
        <w:rPr>
          <w:szCs w:val="28"/>
        </w:rPr>
        <w:t xml:space="preserve">объектами </w:t>
      </w:r>
      <w:r w:rsidRPr="00BA446E">
        <w:rPr>
          <w:szCs w:val="28"/>
        </w:rPr>
        <w:t>коммунально-бытов</w:t>
      </w:r>
      <w:r w:rsidR="0024734E">
        <w:rPr>
          <w:szCs w:val="28"/>
        </w:rPr>
        <w:t>ого назн</w:t>
      </w:r>
      <w:r w:rsidR="0024734E">
        <w:rPr>
          <w:szCs w:val="28"/>
        </w:rPr>
        <w:t>а</w:t>
      </w:r>
      <w:r w:rsidR="0024734E">
        <w:rPr>
          <w:szCs w:val="28"/>
        </w:rPr>
        <w:t>чения</w:t>
      </w:r>
      <w:r w:rsidRPr="00BA446E">
        <w:rPr>
          <w:szCs w:val="28"/>
        </w:rPr>
        <w:t xml:space="preserve"> составит порядка 5,37</w:t>
      </w:r>
      <w:r w:rsidR="00FD58B9">
        <w:rPr>
          <w:szCs w:val="28"/>
        </w:rPr>
        <w:t> млн. </w:t>
      </w:r>
      <w:r w:rsidRPr="00BA446E">
        <w:rPr>
          <w:szCs w:val="28"/>
        </w:rPr>
        <w:t>куб.</w:t>
      </w:r>
      <w:r w:rsidR="00FD58B9">
        <w:rPr>
          <w:szCs w:val="28"/>
        </w:rPr>
        <w:t> м/год или 1950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proofErr w:type="gramStart"/>
      <w:r w:rsidRPr="00BA446E">
        <w:rPr>
          <w:szCs w:val="28"/>
        </w:rPr>
        <w:t>м</w:t>
      </w:r>
      <w:proofErr w:type="gramEnd"/>
      <w:r w:rsidRPr="00BA446E">
        <w:rPr>
          <w:szCs w:val="28"/>
        </w:rPr>
        <w:t>/час.</w:t>
      </w:r>
    </w:p>
    <w:p w:rsidR="0046142C" w:rsidRPr="00BA446E" w:rsidRDefault="0024734E" w:rsidP="0046142C">
      <w:pPr>
        <w:pStyle w:val="312"/>
        <w:ind w:right="-2"/>
        <w:rPr>
          <w:szCs w:val="28"/>
        </w:rPr>
      </w:pPr>
      <w:r>
        <w:rPr>
          <w:szCs w:val="28"/>
        </w:rPr>
        <w:t>Газоснабжение территории</w:t>
      </w:r>
      <w:r w:rsidR="0046142C" w:rsidRPr="00BA446E">
        <w:rPr>
          <w:szCs w:val="28"/>
        </w:rPr>
        <w:t xml:space="preserve"> малоэтажной застройк</w:t>
      </w:r>
      <w:r>
        <w:rPr>
          <w:szCs w:val="28"/>
        </w:rPr>
        <w:t>и</w:t>
      </w:r>
      <w:r w:rsidR="0046142C" w:rsidRPr="00BA446E">
        <w:rPr>
          <w:szCs w:val="28"/>
        </w:rPr>
        <w:t xml:space="preserve"> намечается от сущес</w:t>
      </w:r>
      <w:r w:rsidR="0046142C" w:rsidRPr="00BA446E">
        <w:rPr>
          <w:szCs w:val="28"/>
        </w:rPr>
        <w:t>т</w:t>
      </w:r>
      <w:r w:rsidR="0046142C" w:rsidRPr="00BA446E">
        <w:rPr>
          <w:szCs w:val="28"/>
        </w:rPr>
        <w:t>вующих газопроводов высокого давления</w:t>
      </w:r>
      <w:r w:rsidR="00365E89">
        <w:rPr>
          <w:szCs w:val="28"/>
        </w:rPr>
        <w:t xml:space="preserve"> </w:t>
      </w:r>
      <w:proofErr w:type="gramStart"/>
      <w:r w:rsidR="0046142C" w:rsidRPr="00BA446E">
        <w:rPr>
          <w:szCs w:val="28"/>
        </w:rPr>
        <w:t>Р</w:t>
      </w:r>
      <w:proofErr w:type="gramEnd"/>
      <w:r w:rsidR="0046142C" w:rsidRPr="00BA446E">
        <w:rPr>
          <w:szCs w:val="28"/>
        </w:rPr>
        <w:t>=0,6</w:t>
      </w:r>
      <w:r w:rsidR="00FD58B9">
        <w:rPr>
          <w:szCs w:val="28"/>
        </w:rPr>
        <w:t xml:space="preserve"> МПа </w:t>
      </w:r>
      <w:r w:rsidR="005935B2">
        <w:rPr>
          <w:szCs w:val="28"/>
        </w:rPr>
        <w:t>Д</w:t>
      </w:r>
      <w:r w:rsidR="0046142C" w:rsidRPr="00BA446E">
        <w:rPr>
          <w:szCs w:val="28"/>
          <w:lang w:val="en-US"/>
        </w:rPr>
        <w:t> </w:t>
      </w:r>
      <w:r w:rsidR="0046142C" w:rsidRPr="00BA446E">
        <w:rPr>
          <w:szCs w:val="28"/>
        </w:rPr>
        <w:t>325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>мм по газопр</w:t>
      </w:r>
      <w:r w:rsidR="0046142C" w:rsidRPr="00BA446E">
        <w:rPr>
          <w:szCs w:val="28"/>
        </w:rPr>
        <w:t>о</w:t>
      </w:r>
      <w:r w:rsidR="005935B2">
        <w:rPr>
          <w:szCs w:val="28"/>
        </w:rPr>
        <w:t>водам-отводам Д</w:t>
      </w:r>
      <w:r w:rsidR="0046142C" w:rsidRPr="00BA446E">
        <w:rPr>
          <w:szCs w:val="28"/>
          <w:lang w:val="en-US"/>
        </w:rPr>
        <w:t> </w:t>
      </w:r>
      <w:r w:rsidR="0046142C" w:rsidRPr="00BA446E">
        <w:rPr>
          <w:szCs w:val="28"/>
        </w:rPr>
        <w:t>200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 xml:space="preserve">мм со строительством </w:t>
      </w:r>
      <w:r w:rsidR="00365E89">
        <w:rPr>
          <w:szCs w:val="28"/>
        </w:rPr>
        <w:t>четырех</w:t>
      </w:r>
      <w:r w:rsidR="0046142C" w:rsidRPr="00BA446E">
        <w:rPr>
          <w:szCs w:val="28"/>
        </w:rPr>
        <w:t xml:space="preserve"> </w:t>
      </w:r>
      <w:r w:rsidR="006D12DF">
        <w:rPr>
          <w:szCs w:val="28"/>
        </w:rPr>
        <w:t>газорегуляторных пунктов (да</w:t>
      </w:r>
      <w:r>
        <w:rPr>
          <w:szCs w:val="28"/>
        </w:rPr>
        <w:t xml:space="preserve">лее </w:t>
      </w:r>
      <w:r w:rsidRPr="00BA446E">
        <w:t>–</w:t>
      </w:r>
      <w:r>
        <w:rPr>
          <w:szCs w:val="28"/>
        </w:rPr>
        <w:t> </w:t>
      </w:r>
      <w:r w:rsidR="0046142C" w:rsidRPr="00BA446E">
        <w:rPr>
          <w:szCs w:val="28"/>
        </w:rPr>
        <w:t>ГРП</w:t>
      </w:r>
      <w:r w:rsidR="006D12DF">
        <w:rPr>
          <w:szCs w:val="28"/>
        </w:rPr>
        <w:t>)</w:t>
      </w:r>
      <w:r w:rsidR="0046142C" w:rsidRPr="00BA446E">
        <w:rPr>
          <w:szCs w:val="28"/>
        </w:rPr>
        <w:t xml:space="preserve"> на </w:t>
      </w:r>
      <w:r w:rsidR="005935B2">
        <w:rPr>
          <w:szCs w:val="28"/>
        </w:rPr>
        <w:t xml:space="preserve">планируемой территории </w:t>
      </w:r>
      <w:r w:rsidR="0046142C" w:rsidRPr="00BA446E">
        <w:rPr>
          <w:szCs w:val="28"/>
        </w:rPr>
        <w:t xml:space="preserve">для снижения давления газа. Разводящая сеть по </w:t>
      </w:r>
      <w:r>
        <w:rPr>
          <w:szCs w:val="28"/>
        </w:rPr>
        <w:t xml:space="preserve">планируемой </w:t>
      </w:r>
      <w:r w:rsidR="0046142C" w:rsidRPr="00BA446E">
        <w:rPr>
          <w:szCs w:val="28"/>
        </w:rPr>
        <w:t xml:space="preserve">территории после ГРП предлагается низкого </w:t>
      </w:r>
      <w:r w:rsidR="00365E89">
        <w:rPr>
          <w:szCs w:val="28"/>
        </w:rPr>
        <w:t xml:space="preserve">давления </w:t>
      </w:r>
      <w:r w:rsidR="005935B2">
        <w:rPr>
          <w:szCs w:val="28"/>
        </w:rPr>
        <w:t>Д</w:t>
      </w:r>
      <w:r w:rsidR="0046142C" w:rsidRPr="00BA446E">
        <w:rPr>
          <w:szCs w:val="28"/>
          <w:lang w:val="en-US"/>
        </w:rPr>
        <w:t> </w:t>
      </w:r>
      <w:r w:rsidR="0046142C" w:rsidRPr="00BA446E">
        <w:rPr>
          <w:szCs w:val="28"/>
        </w:rPr>
        <w:t>200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>мм. Возможен вариант строительства после ГРП газопров</w:t>
      </w:r>
      <w:r w:rsidR="0046142C" w:rsidRPr="00BA446E">
        <w:rPr>
          <w:szCs w:val="28"/>
        </w:rPr>
        <w:t>о</w:t>
      </w:r>
      <w:r w:rsidR="0046142C" w:rsidRPr="00BA446E">
        <w:rPr>
          <w:szCs w:val="28"/>
        </w:rPr>
        <w:t xml:space="preserve">дов среднего </w:t>
      </w:r>
      <w:proofErr w:type="gramStart"/>
      <w:r w:rsidR="0046142C" w:rsidRPr="00BA446E">
        <w:rPr>
          <w:szCs w:val="28"/>
        </w:rPr>
        <w:t>Р</w:t>
      </w:r>
      <w:proofErr w:type="gramEnd"/>
      <w:r w:rsidR="0046142C" w:rsidRPr="00BA446E">
        <w:rPr>
          <w:szCs w:val="28"/>
        </w:rPr>
        <w:t>=0,3</w:t>
      </w:r>
      <w:r w:rsidR="00FD58B9">
        <w:rPr>
          <w:szCs w:val="28"/>
        </w:rPr>
        <w:t> </w:t>
      </w:r>
      <w:r w:rsidR="0046142C" w:rsidRPr="00BA446E">
        <w:rPr>
          <w:szCs w:val="28"/>
        </w:rPr>
        <w:t xml:space="preserve">МПа давления с установкой </w:t>
      </w:r>
      <w:r w:rsidR="006D12DF">
        <w:rPr>
          <w:szCs w:val="28"/>
        </w:rPr>
        <w:t>шкафной комбинированной газ</w:t>
      </w:r>
      <w:r w:rsidR="006D12DF">
        <w:rPr>
          <w:szCs w:val="28"/>
        </w:rPr>
        <w:t>о</w:t>
      </w:r>
      <w:r w:rsidR="006D12DF">
        <w:rPr>
          <w:szCs w:val="28"/>
        </w:rPr>
        <w:t>регуляторной установки</w:t>
      </w:r>
      <w:r w:rsidR="0046142C" w:rsidRPr="00BA446E">
        <w:rPr>
          <w:szCs w:val="28"/>
        </w:rPr>
        <w:t xml:space="preserve"> у каждого жилого дома для снижения давления газа до низкого. Диаметры газопроводов среднего давления могут составить 150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>мм. На последующей стадии проектирования, после проведения гидравлического ра</w:t>
      </w:r>
      <w:r w:rsidR="0046142C" w:rsidRPr="00BA446E">
        <w:rPr>
          <w:szCs w:val="28"/>
        </w:rPr>
        <w:t>с</w:t>
      </w:r>
      <w:r w:rsidR="0046142C" w:rsidRPr="00BA446E">
        <w:rPr>
          <w:szCs w:val="28"/>
        </w:rPr>
        <w:t>чета, диаметры газопроводов будут уточ</w:t>
      </w:r>
      <w:r w:rsidR="006D12DF">
        <w:rPr>
          <w:szCs w:val="28"/>
        </w:rPr>
        <w:t>нены.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На графическом материале  показаны только разводящие кольцевые сети </w:t>
      </w:r>
      <w:r w:rsidR="006D12DF">
        <w:rPr>
          <w:szCs w:val="28"/>
        </w:rPr>
        <w:t>высокого давления.</w:t>
      </w:r>
    </w:p>
    <w:p w:rsidR="0046142C" w:rsidRPr="00BA446E" w:rsidRDefault="0046142C" w:rsidP="002028E0">
      <w:pPr>
        <w:pStyle w:val="312"/>
        <w:ind w:right="-2"/>
        <w:rPr>
          <w:szCs w:val="28"/>
        </w:rPr>
      </w:pPr>
      <w:r w:rsidRPr="00BA446E">
        <w:rPr>
          <w:szCs w:val="28"/>
        </w:rPr>
        <w:t>Источником газоснабжения</w:t>
      </w:r>
      <w:r w:rsidR="0024734E">
        <w:rPr>
          <w:szCs w:val="28"/>
        </w:rPr>
        <w:t xml:space="preserve"> планируемой</w:t>
      </w:r>
      <w:r w:rsidRPr="00BA446E">
        <w:rPr>
          <w:szCs w:val="28"/>
        </w:rPr>
        <w:t xml:space="preserve"> территории, как и в настоящее время, будет </w:t>
      </w:r>
      <w:r w:rsidR="006D12DF">
        <w:rPr>
          <w:szCs w:val="28"/>
        </w:rPr>
        <w:t xml:space="preserve">газораспределительная станция </w:t>
      </w:r>
      <w:r w:rsidR="00F95DBD">
        <w:rPr>
          <w:szCs w:val="28"/>
        </w:rPr>
        <w:t>(далее </w:t>
      </w:r>
      <w:r w:rsidR="00F95DBD" w:rsidRPr="00BA446E">
        <w:t>–</w:t>
      </w:r>
      <w:r w:rsidR="00F95DBD">
        <w:rPr>
          <w:szCs w:val="28"/>
        </w:rPr>
        <w:t> </w:t>
      </w:r>
      <w:r w:rsidR="00F95DBD" w:rsidRPr="00BA446E">
        <w:rPr>
          <w:szCs w:val="28"/>
        </w:rPr>
        <w:t>ГРС</w:t>
      </w:r>
      <w:r w:rsidR="00F95DBD">
        <w:rPr>
          <w:szCs w:val="28"/>
        </w:rPr>
        <w:t xml:space="preserve">) </w:t>
      </w:r>
      <w:r w:rsidR="006D12DF">
        <w:rPr>
          <w:szCs w:val="28"/>
        </w:rPr>
        <w:t xml:space="preserve">№ 2 </w:t>
      </w:r>
      <w:r w:rsidRPr="00BA446E">
        <w:rPr>
          <w:szCs w:val="28"/>
        </w:rPr>
        <w:t xml:space="preserve">с возможной ее реконструкцией.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объектов нового строительства потребуется строительство газопров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дов высокого </w:t>
      </w:r>
      <w:proofErr w:type="gramStart"/>
      <w:r w:rsidRPr="00BA446E">
        <w:rPr>
          <w:szCs w:val="28"/>
        </w:rPr>
        <w:t>Р</w:t>
      </w:r>
      <w:proofErr w:type="gramEnd"/>
      <w:r w:rsidRPr="00BA446E">
        <w:rPr>
          <w:szCs w:val="28"/>
        </w:rPr>
        <w:t>=0,6</w:t>
      </w:r>
      <w:r w:rsidR="00190010">
        <w:rPr>
          <w:szCs w:val="28"/>
        </w:rPr>
        <w:t> </w:t>
      </w:r>
      <w:r w:rsidRPr="00BA446E">
        <w:rPr>
          <w:szCs w:val="28"/>
        </w:rPr>
        <w:t>МПа и низкого давления и ГРП на территориях малоэтажной застройки.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Кроме того, на </w:t>
      </w:r>
      <w:r w:rsidR="00190010">
        <w:rPr>
          <w:szCs w:val="28"/>
        </w:rPr>
        <w:t xml:space="preserve">планируемой </w:t>
      </w:r>
      <w:r w:rsidRPr="00BA446E">
        <w:rPr>
          <w:szCs w:val="28"/>
        </w:rPr>
        <w:t>территории потребуется провести ряд мер</w:t>
      </w:r>
      <w:r w:rsidRPr="00BA446E">
        <w:rPr>
          <w:szCs w:val="28"/>
        </w:rPr>
        <w:t>о</w:t>
      </w:r>
      <w:r w:rsidRPr="00BA446E">
        <w:rPr>
          <w:szCs w:val="28"/>
        </w:rPr>
        <w:t>приятий по перекладке существующих газопроводов высокого и низкого давл</w:t>
      </w:r>
      <w:r w:rsidRPr="00BA446E">
        <w:rPr>
          <w:szCs w:val="28"/>
        </w:rPr>
        <w:t>е</w:t>
      </w:r>
      <w:r w:rsidRPr="00BA446E">
        <w:rPr>
          <w:szCs w:val="28"/>
        </w:rPr>
        <w:t xml:space="preserve">ния (с увеличением диаметров на </w:t>
      </w:r>
      <w:r w:rsidR="006D12DF">
        <w:rPr>
          <w:szCs w:val="28"/>
        </w:rPr>
        <w:t xml:space="preserve">отдельных участках) и выносу двух </w:t>
      </w:r>
      <w:r w:rsidRPr="00BA446E">
        <w:rPr>
          <w:szCs w:val="28"/>
        </w:rPr>
        <w:t>ГРП на н</w:t>
      </w:r>
      <w:r w:rsidRPr="00BA446E">
        <w:rPr>
          <w:szCs w:val="28"/>
        </w:rPr>
        <w:t>о</w:t>
      </w:r>
      <w:r w:rsidRPr="00BA446E">
        <w:rPr>
          <w:szCs w:val="28"/>
        </w:rPr>
        <w:t>вые площадки. Это связано со строительством новых магистрал</w:t>
      </w:r>
      <w:r w:rsidR="002028E0">
        <w:rPr>
          <w:szCs w:val="28"/>
        </w:rPr>
        <w:t>ьных улиц</w:t>
      </w:r>
      <w:r w:rsidRPr="00BA446E">
        <w:rPr>
          <w:szCs w:val="28"/>
        </w:rPr>
        <w:t xml:space="preserve"> с ра</w:t>
      </w:r>
      <w:r w:rsidRPr="00BA446E">
        <w:rPr>
          <w:szCs w:val="28"/>
        </w:rPr>
        <w:t>з</w:t>
      </w:r>
      <w:r w:rsidRPr="00BA446E">
        <w:rPr>
          <w:szCs w:val="28"/>
        </w:rPr>
        <w:t>вязками и расширением существующих дорог, в зону которых попадают газопр</w:t>
      </w:r>
      <w:r w:rsidRPr="00BA446E">
        <w:rPr>
          <w:szCs w:val="28"/>
        </w:rPr>
        <w:t>о</w:t>
      </w:r>
      <w:r w:rsidRPr="00BA446E">
        <w:rPr>
          <w:szCs w:val="28"/>
        </w:rPr>
        <w:t>воды и ГРП.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Размещение проектируемых объектов</w:t>
      </w:r>
      <w:r w:rsidR="002028E0">
        <w:rPr>
          <w:szCs w:val="28"/>
        </w:rPr>
        <w:t xml:space="preserve"> капитального строительства</w:t>
      </w:r>
      <w:r w:rsidRPr="00BA446E">
        <w:rPr>
          <w:szCs w:val="28"/>
        </w:rPr>
        <w:t xml:space="preserve"> необх</w:t>
      </w:r>
      <w:r w:rsidRPr="00BA446E">
        <w:rPr>
          <w:szCs w:val="28"/>
        </w:rPr>
        <w:t>о</w:t>
      </w:r>
      <w:r w:rsidRPr="00BA446E">
        <w:rPr>
          <w:szCs w:val="28"/>
        </w:rPr>
        <w:t>димо осуществлять с учетом минимально</w:t>
      </w:r>
      <w:r w:rsidR="0026390E">
        <w:rPr>
          <w:szCs w:val="28"/>
        </w:rPr>
        <w:t xml:space="preserve"> </w:t>
      </w:r>
      <w:r w:rsidRPr="00BA446E">
        <w:rPr>
          <w:szCs w:val="28"/>
        </w:rPr>
        <w:t>допустимых расстояний от газопров</w:t>
      </w:r>
      <w:r w:rsidRPr="00BA446E">
        <w:rPr>
          <w:szCs w:val="28"/>
        </w:rPr>
        <w:t>о</w:t>
      </w:r>
      <w:r w:rsidRPr="00BA446E">
        <w:rPr>
          <w:szCs w:val="28"/>
        </w:rPr>
        <w:t>дов и отдельно стоящих ГРП до фундаментов зданий и сооружений, которые с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гласно действующим нормам и правилам </w:t>
      </w:r>
      <w:r w:rsidR="002028E0">
        <w:rPr>
          <w:szCs w:val="28"/>
        </w:rPr>
        <w:t>«СП 42.13330.2011 Свод правил. Град</w:t>
      </w:r>
      <w:r w:rsidR="002028E0">
        <w:rPr>
          <w:szCs w:val="28"/>
        </w:rPr>
        <w:t>о</w:t>
      </w:r>
      <w:r w:rsidR="002028E0">
        <w:rPr>
          <w:szCs w:val="28"/>
        </w:rPr>
        <w:t>строительство. Планировка и застройка городских и сельских поселений. Акту</w:t>
      </w:r>
      <w:r w:rsidR="002028E0">
        <w:rPr>
          <w:szCs w:val="28"/>
        </w:rPr>
        <w:t>а</w:t>
      </w:r>
      <w:r w:rsidR="002028E0">
        <w:rPr>
          <w:szCs w:val="28"/>
        </w:rPr>
        <w:t xml:space="preserve">лизированная редакция </w:t>
      </w:r>
      <w:proofErr w:type="spellStart"/>
      <w:r w:rsidRPr="00BA446E">
        <w:rPr>
          <w:szCs w:val="28"/>
        </w:rPr>
        <w:t>С</w:t>
      </w:r>
      <w:r w:rsidR="00F95DBD">
        <w:rPr>
          <w:szCs w:val="28"/>
        </w:rPr>
        <w:t>НиП</w:t>
      </w:r>
      <w:proofErr w:type="spellEnd"/>
      <w:r w:rsidR="00F95DBD">
        <w:rPr>
          <w:szCs w:val="28"/>
        </w:rPr>
        <w:t xml:space="preserve"> 2.07.01-</w:t>
      </w:r>
      <w:r w:rsidRPr="00BA446E">
        <w:rPr>
          <w:szCs w:val="28"/>
        </w:rPr>
        <w:t>89</w:t>
      </w:r>
      <w:r w:rsidR="00F95DBD">
        <w:rPr>
          <w:szCs w:val="28"/>
          <w:vertAlign w:val="superscript"/>
        </w:rPr>
        <w:t>*</w:t>
      </w:r>
      <w:r w:rsidR="002028E0">
        <w:rPr>
          <w:szCs w:val="28"/>
        </w:rPr>
        <w:t xml:space="preserve">» </w:t>
      </w:r>
      <w:r w:rsidR="00F95DBD">
        <w:rPr>
          <w:szCs w:val="28"/>
        </w:rPr>
        <w:t xml:space="preserve">и </w:t>
      </w:r>
      <w:r w:rsidR="002028E0">
        <w:rPr>
          <w:szCs w:val="28"/>
        </w:rPr>
        <w:t>«</w:t>
      </w:r>
      <w:r w:rsidR="00F95DBD">
        <w:rPr>
          <w:szCs w:val="28"/>
        </w:rPr>
        <w:t xml:space="preserve">СП </w:t>
      </w:r>
      <w:r w:rsidR="00BE0019">
        <w:rPr>
          <w:szCs w:val="28"/>
        </w:rPr>
        <w:t>62.13330.2011</w:t>
      </w:r>
      <w:r w:rsidR="00BE0019">
        <w:rPr>
          <w:szCs w:val="28"/>
          <w:vertAlign w:val="superscript"/>
        </w:rPr>
        <w:t>*</w:t>
      </w:r>
      <w:r w:rsidR="00F95DBD">
        <w:rPr>
          <w:szCs w:val="28"/>
        </w:rPr>
        <w:t xml:space="preserve"> Газораспредел</w:t>
      </w:r>
      <w:r w:rsidR="00F95DBD">
        <w:rPr>
          <w:szCs w:val="28"/>
        </w:rPr>
        <w:t>и</w:t>
      </w:r>
      <w:r w:rsidR="00F95DBD">
        <w:rPr>
          <w:szCs w:val="28"/>
        </w:rPr>
        <w:t>тельные системы</w:t>
      </w:r>
      <w:r w:rsidR="00BE0019">
        <w:rPr>
          <w:szCs w:val="28"/>
        </w:rPr>
        <w:t xml:space="preserve">. Актуализированная редакция </w:t>
      </w:r>
      <w:proofErr w:type="spellStart"/>
      <w:r w:rsidR="00BE0019">
        <w:rPr>
          <w:szCs w:val="28"/>
        </w:rPr>
        <w:t>СНиП</w:t>
      </w:r>
      <w:proofErr w:type="spellEnd"/>
      <w:r w:rsidR="00BE0019">
        <w:rPr>
          <w:szCs w:val="28"/>
        </w:rPr>
        <w:t xml:space="preserve"> 42-01-2002 (с Изменениями № 1, 2)</w:t>
      </w:r>
      <w:r w:rsidR="002028E0">
        <w:rPr>
          <w:szCs w:val="28"/>
        </w:rPr>
        <w:t>»</w:t>
      </w:r>
      <w:r w:rsidR="00F95DBD">
        <w:rPr>
          <w:szCs w:val="28"/>
        </w:rPr>
        <w:t xml:space="preserve"> </w:t>
      </w:r>
      <w:r w:rsidRPr="00BA446E">
        <w:rPr>
          <w:szCs w:val="28"/>
        </w:rPr>
        <w:t>составляют: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газопроводов высокого давления </w:t>
      </w:r>
      <w:proofErr w:type="gramStart"/>
      <w:r w:rsidRPr="00BA446E">
        <w:rPr>
          <w:szCs w:val="28"/>
        </w:rPr>
        <w:t>Р</w:t>
      </w:r>
      <w:proofErr w:type="gramEnd"/>
      <w:r w:rsidRPr="00BA446E">
        <w:rPr>
          <w:szCs w:val="28"/>
        </w:rPr>
        <w:t>=0,6</w:t>
      </w:r>
      <w:r w:rsidR="00190010">
        <w:rPr>
          <w:szCs w:val="28"/>
        </w:rPr>
        <w:t> </w:t>
      </w:r>
      <w:r w:rsidR="00BC75F7">
        <w:rPr>
          <w:szCs w:val="28"/>
        </w:rPr>
        <w:t>МПа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не менее 7</w:t>
      </w:r>
      <w:r w:rsidR="00190010">
        <w:rPr>
          <w:szCs w:val="28"/>
        </w:rPr>
        <w:t> </w:t>
      </w:r>
      <w:r w:rsidRPr="00BA446E">
        <w:rPr>
          <w:szCs w:val="28"/>
        </w:rPr>
        <w:t>м;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низкого давления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не менее 2</w:t>
      </w:r>
      <w:r w:rsidR="005935B2">
        <w:rPr>
          <w:szCs w:val="28"/>
        </w:rPr>
        <w:t> </w:t>
      </w:r>
      <w:r w:rsidRPr="00BA446E">
        <w:rPr>
          <w:szCs w:val="28"/>
        </w:rPr>
        <w:t>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Минимальное расстояние от отдельно стоящего ГРП на газопроводе выс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кого давления </w:t>
      </w:r>
      <w:proofErr w:type="gramStart"/>
      <w:r w:rsidRPr="00BA446E">
        <w:rPr>
          <w:szCs w:val="28"/>
        </w:rPr>
        <w:t>Р</w:t>
      </w:r>
      <w:proofErr w:type="gramEnd"/>
      <w:r w:rsidRPr="00BA446E">
        <w:rPr>
          <w:szCs w:val="28"/>
        </w:rPr>
        <w:t>=0,6</w:t>
      </w:r>
      <w:r w:rsidR="005935B2">
        <w:rPr>
          <w:szCs w:val="28"/>
        </w:rPr>
        <w:t> </w:t>
      </w:r>
      <w:r w:rsidRPr="00BA446E">
        <w:rPr>
          <w:szCs w:val="28"/>
        </w:rPr>
        <w:t xml:space="preserve">МПа до зданий и сооружений </w:t>
      </w:r>
      <w:r w:rsidR="00190010">
        <w:rPr>
          <w:szCs w:val="28"/>
        </w:rPr>
        <w:t>–</w:t>
      </w:r>
      <w:r w:rsidRPr="00BA446E">
        <w:rPr>
          <w:szCs w:val="28"/>
        </w:rPr>
        <w:t xml:space="preserve"> 10</w:t>
      </w:r>
      <w:r w:rsidR="00190010">
        <w:rPr>
          <w:szCs w:val="28"/>
        </w:rPr>
        <w:t> </w:t>
      </w:r>
      <w:r w:rsidRPr="00BA446E">
        <w:rPr>
          <w:szCs w:val="28"/>
        </w:rPr>
        <w:t>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эксплуатации, а также для проведения капитального ремонта или р</w:t>
      </w:r>
      <w:r w:rsidRPr="00BA446E">
        <w:rPr>
          <w:szCs w:val="28"/>
        </w:rPr>
        <w:t>е</w:t>
      </w:r>
      <w:r w:rsidRPr="00BA446E">
        <w:rPr>
          <w:szCs w:val="28"/>
        </w:rPr>
        <w:t>конструкции действующих инженерных сооружений</w:t>
      </w:r>
      <w:r w:rsidR="0026390E">
        <w:rPr>
          <w:szCs w:val="28"/>
        </w:rPr>
        <w:t xml:space="preserve"> и</w:t>
      </w:r>
      <w:r w:rsidRPr="00BA446E">
        <w:rPr>
          <w:szCs w:val="28"/>
        </w:rPr>
        <w:t xml:space="preserve"> для строительства новых коммуникаций</w:t>
      </w:r>
      <w:r w:rsidR="0026390E">
        <w:rPr>
          <w:szCs w:val="28"/>
        </w:rPr>
        <w:t>,</w:t>
      </w:r>
      <w:r w:rsidRPr="00BA446E">
        <w:rPr>
          <w:szCs w:val="28"/>
        </w:rPr>
        <w:t xml:space="preserve"> вдоль трасс устанавливаются технические (охранные) зоны. </w:t>
      </w:r>
    </w:p>
    <w:p w:rsidR="0046142C" w:rsidRPr="00F8671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На территории технических зон инженерных коммуникаций не допускается </w:t>
      </w:r>
      <w:r w:rsidRPr="00F8671E">
        <w:rPr>
          <w:szCs w:val="28"/>
        </w:rPr>
        <w:t>возведение зданий и сооружений как постоянного, так и временного характера.</w:t>
      </w:r>
    </w:p>
    <w:p w:rsidR="00BE0019" w:rsidRDefault="00BE0019" w:rsidP="00F95407">
      <w:pPr>
        <w:pStyle w:val="2fe"/>
        <w:rPr>
          <w:sz w:val="28"/>
          <w:szCs w:val="28"/>
        </w:rPr>
      </w:pPr>
      <w:bookmarkStart w:id="18" w:name="_Toc405892272"/>
      <w:bookmarkStart w:id="19" w:name="_Toc483472497"/>
    </w:p>
    <w:p w:rsidR="00F8671E" w:rsidRPr="00F8671E" w:rsidRDefault="00F8671E" w:rsidP="00F8671E">
      <w:pPr>
        <w:pStyle w:val="aa"/>
      </w:pPr>
    </w:p>
    <w:p w:rsidR="0046142C" w:rsidRPr="00F8671E" w:rsidRDefault="0046142C" w:rsidP="00F95407">
      <w:pPr>
        <w:pStyle w:val="2fe"/>
        <w:rPr>
          <w:sz w:val="28"/>
          <w:szCs w:val="28"/>
        </w:rPr>
      </w:pPr>
      <w:r w:rsidRPr="00F8671E">
        <w:rPr>
          <w:sz w:val="28"/>
          <w:szCs w:val="28"/>
        </w:rPr>
        <w:lastRenderedPageBreak/>
        <w:t>2.4.</w:t>
      </w:r>
      <w:r w:rsidR="00F8671E">
        <w:rPr>
          <w:sz w:val="28"/>
          <w:szCs w:val="28"/>
        </w:rPr>
        <w:t>5</w:t>
      </w:r>
      <w:r w:rsidR="00DC6BBA">
        <w:rPr>
          <w:sz w:val="28"/>
          <w:szCs w:val="28"/>
        </w:rPr>
        <w:t>. </w:t>
      </w:r>
      <w:r w:rsidRPr="00F8671E">
        <w:rPr>
          <w:sz w:val="28"/>
          <w:szCs w:val="28"/>
        </w:rPr>
        <w:t>Электроснабжение</w:t>
      </w:r>
      <w:bookmarkEnd w:id="18"/>
      <w:bookmarkEnd w:id="19"/>
    </w:p>
    <w:p w:rsidR="006D12DF" w:rsidRPr="00F8671E" w:rsidRDefault="006D12DF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F8671E">
        <w:rPr>
          <w:szCs w:val="28"/>
        </w:rPr>
        <w:t xml:space="preserve">Прирост суммарной единовременной электрической нагрузки </w:t>
      </w:r>
      <w:r w:rsidR="0023284C" w:rsidRPr="00F8671E">
        <w:rPr>
          <w:szCs w:val="28"/>
        </w:rPr>
        <w:t>планируемой</w:t>
      </w:r>
      <w:r w:rsidR="0023284C">
        <w:rPr>
          <w:szCs w:val="28"/>
        </w:rPr>
        <w:t xml:space="preserve"> территории</w:t>
      </w:r>
      <w:r w:rsidRPr="00BA446E">
        <w:rPr>
          <w:szCs w:val="28"/>
        </w:rPr>
        <w:t xml:space="preserve"> в результате достройки микрорайоно</w:t>
      </w:r>
      <w:r w:rsidR="00F95DBD">
        <w:rPr>
          <w:szCs w:val="28"/>
        </w:rPr>
        <w:t>в</w:t>
      </w:r>
      <w:r w:rsidRPr="00BA446E">
        <w:rPr>
          <w:szCs w:val="28"/>
        </w:rPr>
        <w:t xml:space="preserve">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.01.02,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.01.04,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.01.04,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.01.05 и строительства микрорайона </w:t>
      </w:r>
      <w:r w:rsidR="007C7137">
        <w:rPr>
          <w:szCs w:val="28"/>
        </w:rPr>
        <w:t>240</w:t>
      </w:r>
      <w:r w:rsidRPr="00BA446E">
        <w:rPr>
          <w:szCs w:val="28"/>
        </w:rPr>
        <w:t>.01.08 на расчетный период составит порядка 27,5 МВт.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Расч</w:t>
      </w:r>
      <w:r w:rsidR="006D12DF">
        <w:rPr>
          <w:szCs w:val="28"/>
        </w:rPr>
        <w:t>е</w:t>
      </w:r>
      <w:r w:rsidRPr="00BA446E">
        <w:rPr>
          <w:szCs w:val="28"/>
        </w:rPr>
        <w:t>т суммарных нагрузок в разбивке по микрорайонам на расч</w:t>
      </w:r>
      <w:r w:rsidR="00F8671E">
        <w:rPr>
          <w:szCs w:val="28"/>
        </w:rPr>
        <w:t>е</w:t>
      </w:r>
      <w:r w:rsidRPr="00BA446E">
        <w:rPr>
          <w:szCs w:val="28"/>
        </w:rPr>
        <w:t>тный срок приведен в таблице</w:t>
      </w:r>
      <w:r w:rsidR="00BE0019">
        <w:rPr>
          <w:szCs w:val="28"/>
        </w:rPr>
        <w:t xml:space="preserve"> 8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jc w:val="right"/>
        <w:rPr>
          <w:szCs w:val="28"/>
        </w:rPr>
      </w:pPr>
      <w:r w:rsidRPr="00BA446E">
        <w:rPr>
          <w:szCs w:val="28"/>
        </w:rPr>
        <w:t>Таблица 8</w:t>
      </w:r>
    </w:p>
    <w:p w:rsidR="0046142C" w:rsidRPr="00BA446E" w:rsidRDefault="0046142C" w:rsidP="00F8671E">
      <w:pPr>
        <w:pStyle w:val="312"/>
        <w:ind w:right="-2" w:firstLine="0"/>
        <w:jc w:val="center"/>
        <w:rPr>
          <w:szCs w:val="28"/>
        </w:rPr>
      </w:pPr>
      <w:r w:rsidRPr="00BA446E">
        <w:rPr>
          <w:szCs w:val="28"/>
        </w:rPr>
        <w:t>Расч</w:t>
      </w:r>
      <w:r w:rsidR="00F8671E">
        <w:rPr>
          <w:szCs w:val="28"/>
        </w:rPr>
        <w:t>е</w:t>
      </w:r>
      <w:r w:rsidRPr="00BA446E">
        <w:rPr>
          <w:szCs w:val="28"/>
        </w:rPr>
        <w:t>т электрических нагрузок по микрорайонам</w:t>
      </w:r>
    </w:p>
    <w:p w:rsidR="0046142C" w:rsidRPr="00BA446E" w:rsidRDefault="0046142C" w:rsidP="00BE0019">
      <w:pPr>
        <w:pStyle w:val="312"/>
        <w:tabs>
          <w:tab w:val="left" w:pos="142"/>
        </w:tabs>
        <w:ind w:right="-2"/>
        <w:jc w:val="center"/>
        <w:rPr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1967"/>
        <w:gridCol w:w="1279"/>
        <w:gridCol w:w="1277"/>
        <w:gridCol w:w="1279"/>
        <w:gridCol w:w="994"/>
        <w:gridCol w:w="1275"/>
        <w:gridCol w:w="1321"/>
      </w:tblGrid>
      <w:tr w:rsidR="00F8671E" w:rsidRPr="00F8671E" w:rsidTr="00F8671E">
        <w:trPr>
          <w:trHeight w:val="1384"/>
        </w:trPr>
        <w:tc>
          <w:tcPr>
            <w:tcW w:w="344" w:type="pct"/>
            <w:shd w:val="clear" w:color="auto" w:fill="auto"/>
            <w:hideMark/>
          </w:tcPr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 xml:space="preserve">№ </w:t>
            </w:r>
            <w:proofErr w:type="spellStart"/>
            <w:proofErr w:type="gramStart"/>
            <w:r w:rsidRPr="00F8671E">
              <w:rPr>
                <w:szCs w:val="28"/>
              </w:rPr>
              <w:t>п</w:t>
            </w:r>
            <w:proofErr w:type="spellEnd"/>
            <w:proofErr w:type="gramEnd"/>
            <w:r w:rsidRPr="00F8671E">
              <w:rPr>
                <w:szCs w:val="28"/>
              </w:rPr>
              <w:t>/</w:t>
            </w:r>
            <w:proofErr w:type="spellStart"/>
            <w:r w:rsidRPr="00F8671E">
              <w:rPr>
                <w:szCs w:val="28"/>
              </w:rPr>
              <w:t>п</w:t>
            </w:r>
            <w:proofErr w:type="spellEnd"/>
          </w:p>
        </w:tc>
        <w:tc>
          <w:tcPr>
            <w:tcW w:w="975" w:type="pct"/>
            <w:shd w:val="clear" w:color="auto" w:fill="auto"/>
            <w:hideMark/>
          </w:tcPr>
          <w:p w:rsidR="00B73EAC" w:rsidRDefault="00F8671E" w:rsidP="0046142C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</w:t>
            </w:r>
            <w:r w:rsidR="0046142C" w:rsidRPr="00F8671E">
              <w:rPr>
                <w:szCs w:val="28"/>
              </w:rPr>
              <w:t xml:space="preserve"> </w:t>
            </w:r>
          </w:p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микрорайона</w:t>
            </w:r>
          </w:p>
        </w:tc>
        <w:tc>
          <w:tcPr>
            <w:tcW w:w="634" w:type="pct"/>
            <w:shd w:val="clear" w:color="auto" w:fill="auto"/>
            <w:hideMark/>
          </w:tcPr>
          <w:p w:rsid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Числе</w:t>
            </w:r>
            <w:r w:rsidRPr="00F8671E">
              <w:rPr>
                <w:szCs w:val="28"/>
              </w:rPr>
              <w:t>н</w:t>
            </w:r>
            <w:r w:rsidRPr="00F8671E">
              <w:rPr>
                <w:szCs w:val="28"/>
              </w:rPr>
              <w:t>ность насел</w:t>
            </w:r>
            <w:r w:rsidRPr="00F8671E">
              <w:rPr>
                <w:szCs w:val="28"/>
              </w:rPr>
              <w:t>е</w:t>
            </w:r>
            <w:r w:rsidRPr="00F8671E">
              <w:rPr>
                <w:szCs w:val="28"/>
              </w:rPr>
              <w:t xml:space="preserve">ния, </w:t>
            </w:r>
          </w:p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чел</w:t>
            </w:r>
            <w:r w:rsidR="00F8671E">
              <w:rPr>
                <w:szCs w:val="28"/>
              </w:rPr>
              <w:t>овек</w:t>
            </w:r>
          </w:p>
        </w:tc>
        <w:tc>
          <w:tcPr>
            <w:tcW w:w="633" w:type="pct"/>
            <w:shd w:val="clear" w:color="auto" w:fill="auto"/>
            <w:hideMark/>
          </w:tcPr>
          <w:p w:rsidR="00F8671E" w:rsidRDefault="0046142C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Пл</w:t>
            </w:r>
            <w:r w:rsidRPr="00F8671E">
              <w:rPr>
                <w:szCs w:val="28"/>
              </w:rPr>
              <w:t>о</w:t>
            </w:r>
            <w:r w:rsidRPr="00F8671E">
              <w:rPr>
                <w:szCs w:val="28"/>
              </w:rPr>
              <w:t>щадь,</w:t>
            </w:r>
          </w:p>
          <w:p w:rsidR="0046142C" w:rsidRPr="00F8671E" w:rsidRDefault="0046142C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кв. м</w:t>
            </w:r>
          </w:p>
        </w:tc>
        <w:tc>
          <w:tcPr>
            <w:tcW w:w="634" w:type="pct"/>
            <w:shd w:val="clear" w:color="auto" w:fill="auto"/>
            <w:hideMark/>
          </w:tcPr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Удел</w:t>
            </w:r>
            <w:r w:rsidRPr="00F8671E">
              <w:rPr>
                <w:szCs w:val="28"/>
              </w:rPr>
              <w:t>ь</w:t>
            </w:r>
            <w:r w:rsidRPr="00F8671E">
              <w:rPr>
                <w:szCs w:val="28"/>
              </w:rPr>
              <w:t>ная ра</w:t>
            </w:r>
            <w:r w:rsidRPr="00F8671E">
              <w:rPr>
                <w:szCs w:val="28"/>
              </w:rPr>
              <w:t>с</w:t>
            </w:r>
            <w:r w:rsidRPr="00F8671E">
              <w:rPr>
                <w:szCs w:val="28"/>
              </w:rPr>
              <w:t>четная эле</w:t>
            </w:r>
            <w:r w:rsidRPr="00F8671E">
              <w:rPr>
                <w:szCs w:val="28"/>
              </w:rPr>
              <w:t>к</w:t>
            </w:r>
            <w:r w:rsidRPr="00F8671E">
              <w:rPr>
                <w:szCs w:val="28"/>
              </w:rPr>
              <w:t>трич</w:t>
            </w:r>
            <w:r w:rsidRPr="00F8671E">
              <w:rPr>
                <w:szCs w:val="28"/>
              </w:rPr>
              <w:t>е</w:t>
            </w:r>
            <w:r w:rsidRPr="00F8671E">
              <w:rPr>
                <w:szCs w:val="28"/>
              </w:rPr>
              <w:t>ская н</w:t>
            </w:r>
            <w:r w:rsidRPr="00F8671E">
              <w:rPr>
                <w:szCs w:val="28"/>
              </w:rPr>
              <w:t>а</w:t>
            </w:r>
            <w:r w:rsidRPr="00F8671E">
              <w:rPr>
                <w:szCs w:val="28"/>
              </w:rPr>
              <w:t xml:space="preserve">грузка, </w:t>
            </w:r>
            <w:proofErr w:type="gramStart"/>
            <w:r w:rsidRPr="00F8671E">
              <w:rPr>
                <w:szCs w:val="28"/>
              </w:rPr>
              <w:t>Вт</w:t>
            </w:r>
            <w:proofErr w:type="gramEnd"/>
            <w:r w:rsidRPr="00F8671E">
              <w:rPr>
                <w:szCs w:val="28"/>
              </w:rPr>
              <w:t>/кв.</w:t>
            </w:r>
            <w:r w:rsidR="00B73EAC">
              <w:rPr>
                <w:szCs w:val="28"/>
              </w:rPr>
              <w:t xml:space="preserve"> </w:t>
            </w:r>
            <w:r w:rsidRPr="00F8671E">
              <w:rPr>
                <w:szCs w:val="28"/>
              </w:rPr>
              <w:t>м</w:t>
            </w:r>
          </w:p>
        </w:tc>
        <w:tc>
          <w:tcPr>
            <w:tcW w:w="493" w:type="pct"/>
            <w:shd w:val="clear" w:color="auto" w:fill="auto"/>
            <w:hideMark/>
          </w:tcPr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К</w:t>
            </w:r>
            <w:r w:rsidRPr="00F8671E">
              <w:rPr>
                <w:szCs w:val="28"/>
              </w:rPr>
              <w:t>о</w:t>
            </w:r>
            <w:r w:rsidRPr="00F8671E">
              <w:rPr>
                <w:szCs w:val="28"/>
              </w:rPr>
              <w:t>э</w:t>
            </w:r>
            <w:r w:rsidRPr="00F8671E">
              <w:rPr>
                <w:szCs w:val="28"/>
              </w:rPr>
              <w:t>ф</w:t>
            </w:r>
            <w:r w:rsidRPr="00F8671E">
              <w:rPr>
                <w:szCs w:val="28"/>
              </w:rPr>
              <w:t>фиц</w:t>
            </w:r>
            <w:r w:rsidRPr="00F8671E">
              <w:rPr>
                <w:szCs w:val="28"/>
              </w:rPr>
              <w:t>и</w:t>
            </w:r>
            <w:r w:rsidRPr="00F8671E">
              <w:rPr>
                <w:szCs w:val="28"/>
              </w:rPr>
              <w:t>ент</w:t>
            </w:r>
          </w:p>
        </w:tc>
        <w:tc>
          <w:tcPr>
            <w:tcW w:w="632" w:type="pct"/>
            <w:shd w:val="clear" w:color="auto" w:fill="auto"/>
            <w:hideMark/>
          </w:tcPr>
          <w:p w:rsidR="0046142C" w:rsidRPr="00F8671E" w:rsidRDefault="0046142C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Расче</w:t>
            </w:r>
            <w:r w:rsidRPr="00F8671E">
              <w:rPr>
                <w:szCs w:val="28"/>
              </w:rPr>
              <w:t>т</w:t>
            </w:r>
            <w:r w:rsidRPr="00F8671E">
              <w:rPr>
                <w:szCs w:val="28"/>
              </w:rPr>
              <w:t>ная эле</w:t>
            </w:r>
            <w:r w:rsidRPr="00F8671E">
              <w:rPr>
                <w:szCs w:val="28"/>
              </w:rPr>
              <w:t>к</w:t>
            </w:r>
            <w:r w:rsidRPr="00F8671E">
              <w:rPr>
                <w:szCs w:val="28"/>
              </w:rPr>
              <w:t>трич</w:t>
            </w:r>
            <w:r w:rsidRPr="00F8671E">
              <w:rPr>
                <w:szCs w:val="28"/>
              </w:rPr>
              <w:t>е</w:t>
            </w:r>
            <w:r w:rsidRPr="00F8671E">
              <w:rPr>
                <w:szCs w:val="28"/>
              </w:rPr>
              <w:t>ская н</w:t>
            </w:r>
            <w:r w:rsidRPr="00F8671E">
              <w:rPr>
                <w:szCs w:val="28"/>
              </w:rPr>
              <w:t>а</w:t>
            </w:r>
            <w:r w:rsidRPr="00F8671E">
              <w:rPr>
                <w:szCs w:val="28"/>
              </w:rPr>
              <w:t>грузка, МВт</w:t>
            </w:r>
          </w:p>
        </w:tc>
        <w:tc>
          <w:tcPr>
            <w:tcW w:w="655" w:type="pct"/>
          </w:tcPr>
          <w:p w:rsid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Прирост электр</w:t>
            </w:r>
            <w:r w:rsidRPr="00F8671E">
              <w:rPr>
                <w:szCs w:val="28"/>
              </w:rPr>
              <w:t>и</w:t>
            </w:r>
            <w:r w:rsidRPr="00F8671E">
              <w:rPr>
                <w:szCs w:val="28"/>
              </w:rPr>
              <w:t>ческой нагру</w:t>
            </w:r>
            <w:r w:rsidRPr="00F8671E">
              <w:rPr>
                <w:szCs w:val="28"/>
              </w:rPr>
              <w:t>з</w:t>
            </w:r>
            <w:r w:rsidRPr="00F8671E">
              <w:rPr>
                <w:szCs w:val="28"/>
              </w:rPr>
              <w:t xml:space="preserve">ки, </w:t>
            </w:r>
          </w:p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МВт</w:t>
            </w:r>
          </w:p>
        </w:tc>
      </w:tr>
    </w:tbl>
    <w:p w:rsidR="00DC6BBA" w:rsidRPr="00DC6BBA" w:rsidRDefault="00DC6BBA" w:rsidP="00DC6BBA">
      <w:pPr>
        <w:spacing w:line="20" w:lineRule="exact"/>
        <w:rPr>
          <w:sz w:val="2"/>
          <w:szCs w:val="2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1967"/>
        <w:gridCol w:w="1279"/>
        <w:gridCol w:w="1277"/>
        <w:gridCol w:w="1279"/>
        <w:gridCol w:w="994"/>
        <w:gridCol w:w="1275"/>
        <w:gridCol w:w="1321"/>
      </w:tblGrid>
      <w:tr w:rsidR="00F8671E" w:rsidRPr="00F8671E" w:rsidTr="00F8671E">
        <w:trPr>
          <w:trHeight w:val="300"/>
        </w:trPr>
        <w:tc>
          <w:tcPr>
            <w:tcW w:w="344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</w:t>
            </w:r>
          </w:p>
        </w:tc>
        <w:tc>
          <w:tcPr>
            <w:tcW w:w="975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</w:t>
            </w:r>
          </w:p>
        </w:tc>
        <w:tc>
          <w:tcPr>
            <w:tcW w:w="633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</w:t>
            </w:r>
          </w:p>
        </w:tc>
        <w:tc>
          <w:tcPr>
            <w:tcW w:w="493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</w:t>
            </w:r>
          </w:p>
        </w:tc>
        <w:tc>
          <w:tcPr>
            <w:tcW w:w="632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7</w:t>
            </w:r>
          </w:p>
        </w:tc>
        <w:tc>
          <w:tcPr>
            <w:tcW w:w="655" w:type="pct"/>
          </w:tcPr>
          <w:p w:rsidR="006D12DF" w:rsidRPr="00F8671E" w:rsidRDefault="00F8671E" w:rsidP="006D12DF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F8671E" w:rsidRPr="00F8671E" w:rsidTr="00F8671E">
        <w:trPr>
          <w:trHeight w:val="285"/>
        </w:trPr>
        <w:tc>
          <w:tcPr>
            <w:tcW w:w="5000" w:type="pct"/>
            <w:gridSpan w:val="8"/>
            <w:shd w:val="clear" w:color="auto" w:fill="auto"/>
            <w:hideMark/>
          </w:tcPr>
          <w:p w:rsidR="00F8671E" w:rsidRPr="00F8671E" w:rsidRDefault="00F8671E" w:rsidP="00F8671E">
            <w:pPr>
              <w:ind w:right="-2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Район 240.01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.01.01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6250</w:t>
            </w:r>
          </w:p>
        </w:tc>
        <w:tc>
          <w:tcPr>
            <w:tcW w:w="633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148 610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3,439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.01.02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10200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266828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6,174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2,958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</w:t>
            </w:r>
          </w:p>
        </w:tc>
        <w:tc>
          <w:tcPr>
            <w:tcW w:w="975" w:type="pct"/>
            <w:shd w:val="clear" w:color="auto" w:fill="auto"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12200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297393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6,882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4,813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.01.04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19400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465513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10,772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3,286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.01.05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16100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461733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10,685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10,110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.01.06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250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8750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0,202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</w:t>
            </w:r>
          </w:p>
        </w:tc>
      </w:tr>
      <w:tr w:rsidR="00F8671E" w:rsidRPr="00F8671E" w:rsidTr="006F003B">
        <w:trPr>
          <w:trHeight w:val="3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7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.01.07, 08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10000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239786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5,549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5,549</w:t>
            </w:r>
          </w:p>
        </w:tc>
      </w:tr>
      <w:tr w:rsidR="00F8671E" w:rsidRPr="00F8671E" w:rsidTr="006F003B">
        <w:trPr>
          <w:trHeight w:val="315"/>
        </w:trPr>
        <w:tc>
          <w:tcPr>
            <w:tcW w:w="344" w:type="pct"/>
            <w:tcBorders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975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6F003B">
            <w:pPr>
              <w:ind w:right="-2" w:firstLine="0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Итого</w:t>
            </w:r>
            <w:r w:rsidR="006F003B">
              <w:rPr>
                <w:bCs/>
                <w:szCs w:val="28"/>
              </w:rPr>
              <w:t xml:space="preserve"> по ра</w:t>
            </w:r>
            <w:r w:rsidR="006F003B">
              <w:rPr>
                <w:bCs/>
                <w:szCs w:val="28"/>
              </w:rPr>
              <w:t>й</w:t>
            </w:r>
            <w:r w:rsidR="006F003B">
              <w:rPr>
                <w:bCs/>
                <w:szCs w:val="28"/>
              </w:rPr>
              <w:t>ону</w:t>
            </w:r>
            <w:r w:rsidR="00F8671E">
              <w:rPr>
                <w:bCs/>
                <w:szCs w:val="28"/>
              </w:rPr>
              <w:t>: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74400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1888613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43,703</w:t>
            </w:r>
          </w:p>
        </w:tc>
        <w:tc>
          <w:tcPr>
            <w:tcW w:w="655" w:type="pct"/>
            <w:tcBorders>
              <w:bottom w:val="single" w:sz="4" w:space="0" w:color="auto"/>
            </w:tcBorders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26,716</w:t>
            </w:r>
          </w:p>
        </w:tc>
      </w:tr>
      <w:tr w:rsidR="00F8671E" w:rsidRPr="00F8671E" w:rsidTr="00F8671E">
        <w:trPr>
          <w:trHeight w:val="300"/>
        </w:trPr>
        <w:tc>
          <w:tcPr>
            <w:tcW w:w="344" w:type="pct"/>
            <w:tcBorders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8671E" w:rsidRPr="00F8671E" w:rsidRDefault="00F8671E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4656" w:type="pct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hideMark/>
          </w:tcPr>
          <w:p w:rsidR="00F8671E" w:rsidRPr="00F8671E" w:rsidRDefault="00F8671E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Район 240.02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F003B" w:rsidP="00584036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.02.01</w:t>
            </w:r>
          </w:p>
        </w:tc>
        <w:tc>
          <w:tcPr>
            <w:tcW w:w="63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2300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72770</w:t>
            </w:r>
          </w:p>
        </w:tc>
        <w:tc>
          <w:tcPr>
            <w:tcW w:w="63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17,80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1,684</w:t>
            </w:r>
          </w:p>
        </w:tc>
        <w:tc>
          <w:tcPr>
            <w:tcW w:w="655" w:type="pct"/>
            <w:tcBorders>
              <w:top w:val="single" w:sz="4" w:space="0" w:color="auto"/>
            </w:tcBorders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0,834</w:t>
            </w:r>
          </w:p>
        </w:tc>
      </w:tr>
      <w:tr w:rsidR="00F8671E" w:rsidRPr="00F8671E" w:rsidTr="006F003B">
        <w:trPr>
          <w:trHeight w:val="31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6D12DF" w:rsidRPr="00F8671E" w:rsidRDefault="006F003B" w:rsidP="00584036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.02.02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12775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17,80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0,296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</w:t>
            </w:r>
          </w:p>
        </w:tc>
      </w:tr>
      <w:tr w:rsidR="00F8671E" w:rsidRPr="00F8671E" w:rsidTr="006F003B">
        <w:trPr>
          <w:trHeight w:val="315"/>
        </w:trPr>
        <w:tc>
          <w:tcPr>
            <w:tcW w:w="344" w:type="pct"/>
            <w:tcBorders>
              <w:right w:val="nil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975" w:type="pct"/>
            <w:tcBorders>
              <w:left w:val="nil"/>
            </w:tcBorders>
            <w:shd w:val="clear" w:color="auto" w:fill="auto"/>
            <w:hideMark/>
          </w:tcPr>
          <w:p w:rsidR="006D12DF" w:rsidRPr="00F8671E" w:rsidRDefault="006D12DF" w:rsidP="006F003B">
            <w:pPr>
              <w:ind w:right="-2" w:firstLine="0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Итого</w:t>
            </w:r>
            <w:r w:rsidR="006F003B">
              <w:rPr>
                <w:bCs/>
                <w:szCs w:val="28"/>
              </w:rPr>
              <w:t xml:space="preserve"> по ра</w:t>
            </w:r>
            <w:r w:rsidR="006F003B">
              <w:rPr>
                <w:bCs/>
                <w:szCs w:val="28"/>
              </w:rPr>
              <w:t>й</w:t>
            </w:r>
            <w:r w:rsidR="006F003B">
              <w:rPr>
                <w:bCs/>
                <w:szCs w:val="28"/>
              </w:rPr>
              <w:t>ону</w:t>
            </w:r>
            <w:r w:rsidRPr="00F8671E">
              <w:rPr>
                <w:bCs/>
                <w:szCs w:val="28"/>
              </w:rPr>
              <w:t>: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2800</w:t>
            </w:r>
          </w:p>
        </w:tc>
        <w:tc>
          <w:tcPr>
            <w:tcW w:w="633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85545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93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1,980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0,834</w:t>
            </w:r>
          </w:p>
        </w:tc>
      </w:tr>
    </w:tbl>
    <w:p w:rsidR="006D12DF" w:rsidRPr="00F8671E" w:rsidRDefault="006D12DF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Sf1"/>
        <w:ind w:right="-2"/>
      </w:pPr>
      <w:r w:rsidRPr="00F8671E">
        <w:rPr>
          <w:szCs w:val="28"/>
        </w:rPr>
        <w:t>Для покрытия прироста электрической нагрузки проектом планировки предлагается на расчетный период построить и оборудовать</w:t>
      </w:r>
      <w:r w:rsidR="00BE0019" w:rsidRPr="00F8671E">
        <w:rPr>
          <w:szCs w:val="28"/>
        </w:rPr>
        <w:t xml:space="preserve"> в границах план</w:t>
      </w:r>
      <w:r w:rsidR="00BE0019" w:rsidRPr="00F8671E">
        <w:rPr>
          <w:szCs w:val="28"/>
        </w:rPr>
        <w:t>и</w:t>
      </w:r>
      <w:r w:rsidR="00BE0019" w:rsidRPr="00F8671E">
        <w:rPr>
          <w:szCs w:val="28"/>
        </w:rPr>
        <w:t>ру</w:t>
      </w:r>
      <w:r w:rsidR="00BE0019">
        <w:t>емой территории</w:t>
      </w:r>
      <w:r w:rsidRPr="00BA446E">
        <w:t xml:space="preserve"> 5 </w:t>
      </w:r>
      <w:r w:rsidR="00F95DBD">
        <w:t xml:space="preserve">распределительных тепловых пунктов (далее </w:t>
      </w:r>
      <w:r w:rsidR="00F95DBD">
        <w:rPr>
          <w:szCs w:val="28"/>
        </w:rPr>
        <w:t>–</w:t>
      </w:r>
      <w:r w:rsidR="00F95DBD" w:rsidRPr="00BA446E">
        <w:rPr>
          <w:szCs w:val="28"/>
        </w:rPr>
        <w:t xml:space="preserve"> </w:t>
      </w:r>
      <w:r w:rsidRPr="00BA446E">
        <w:t>РТП</w:t>
      </w:r>
      <w:r w:rsidR="00F95DBD">
        <w:t>)</w:t>
      </w:r>
      <w:r w:rsidR="00BE0019">
        <w:t xml:space="preserve">, </w:t>
      </w:r>
      <w:r w:rsidR="00F95DBD">
        <w:t>ра</w:t>
      </w:r>
      <w:r w:rsidR="00F95DBD">
        <w:t>с</w:t>
      </w:r>
      <w:r w:rsidR="00F95DBD">
        <w:t xml:space="preserve">пределительные пункты (далее </w:t>
      </w:r>
      <w:r w:rsidR="00F95DBD">
        <w:rPr>
          <w:szCs w:val="28"/>
        </w:rPr>
        <w:t>–</w:t>
      </w:r>
      <w:r w:rsidR="00F95DBD" w:rsidRPr="00BA446E">
        <w:rPr>
          <w:szCs w:val="28"/>
        </w:rPr>
        <w:t xml:space="preserve"> </w:t>
      </w:r>
      <w:r w:rsidRPr="00BA446E">
        <w:t>РП</w:t>
      </w:r>
      <w:r w:rsidR="00F95DBD">
        <w:t>)</w:t>
      </w:r>
      <w:r w:rsidR="00865EFA">
        <w:t>,</w:t>
      </w:r>
      <w:r w:rsidRPr="00BA446E">
        <w:t xml:space="preserve"> совмещенные с </w:t>
      </w:r>
      <w:r w:rsidR="00F95DBD">
        <w:t>тепловыми пунктами (д</w:t>
      </w:r>
      <w:r w:rsidR="00F95DBD">
        <w:t>а</w:t>
      </w:r>
      <w:r w:rsidR="00F95DBD">
        <w:t>лее</w:t>
      </w:r>
      <w:r w:rsidR="006F003B">
        <w:t> </w:t>
      </w:r>
      <w:r w:rsidR="00F95DBD">
        <w:rPr>
          <w:szCs w:val="28"/>
        </w:rPr>
        <w:t>–</w:t>
      </w:r>
      <w:r w:rsidR="00F95DBD" w:rsidRPr="00BA446E">
        <w:rPr>
          <w:szCs w:val="28"/>
        </w:rPr>
        <w:t xml:space="preserve"> </w:t>
      </w:r>
      <w:r w:rsidRPr="00BA446E">
        <w:t>ТП)</w:t>
      </w:r>
      <w:r w:rsidR="00865EFA">
        <w:t>,</w:t>
      </w:r>
      <w:r w:rsidRPr="00BA446E">
        <w:t xml:space="preserve"> и необходимое количество ТП с РКЛ-10 кВ.</w:t>
      </w:r>
    </w:p>
    <w:p w:rsidR="0046142C" w:rsidRDefault="0046142C" w:rsidP="0046142C">
      <w:pPr>
        <w:pStyle w:val="Sf1"/>
        <w:ind w:right="-2"/>
      </w:pPr>
      <w:r w:rsidRPr="00BA446E">
        <w:t xml:space="preserve">РТП предполагается разместить в микрорайонах </w:t>
      </w:r>
      <w:r w:rsidR="007C7137">
        <w:t>240</w:t>
      </w:r>
      <w:r w:rsidRPr="00BA446E">
        <w:t xml:space="preserve">.01.01, </w:t>
      </w:r>
      <w:r w:rsidR="007C7137">
        <w:t>240</w:t>
      </w:r>
      <w:r w:rsidRPr="00BA446E">
        <w:t xml:space="preserve">.01.02, </w:t>
      </w:r>
      <w:r w:rsidR="007C7137">
        <w:t>240</w:t>
      </w:r>
      <w:r w:rsidRPr="00BA446E">
        <w:t xml:space="preserve">.01.03, </w:t>
      </w:r>
      <w:r w:rsidR="007C7137">
        <w:t>240</w:t>
      </w:r>
      <w:r w:rsidRPr="00BA446E">
        <w:t xml:space="preserve">.01.04, </w:t>
      </w:r>
      <w:r w:rsidR="007C7137">
        <w:t>240</w:t>
      </w:r>
      <w:r w:rsidRPr="00BA446E">
        <w:t>.01.08.</w:t>
      </w:r>
    </w:p>
    <w:p w:rsidR="006C5F4F" w:rsidRPr="00BA446E" w:rsidRDefault="006C5F4F" w:rsidP="0046142C">
      <w:pPr>
        <w:pStyle w:val="Sf1"/>
        <w:ind w:right="-2"/>
      </w:pPr>
      <w:r>
        <w:t xml:space="preserve">В </w:t>
      </w:r>
      <w:proofErr w:type="gramStart"/>
      <w:r>
        <w:t>квартале</w:t>
      </w:r>
      <w:proofErr w:type="gramEnd"/>
      <w:r>
        <w:t xml:space="preserve"> 240.01.02.01 предусматривается перекладка в кабель воздушной линии 110 кв.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>Количество ТП зависит от установленных в ТП трансформаторов. Мо</w:t>
      </w:r>
      <w:r w:rsidRPr="00BA446E">
        <w:rPr>
          <w:szCs w:val="28"/>
        </w:rPr>
        <w:t>щ</w:t>
      </w:r>
      <w:r w:rsidRPr="00BA446E">
        <w:rPr>
          <w:szCs w:val="28"/>
        </w:rPr>
        <w:t>ность трансф</w:t>
      </w:r>
      <w:r w:rsidR="00BE0019">
        <w:rPr>
          <w:szCs w:val="28"/>
        </w:rPr>
        <w:t xml:space="preserve">орматоров уточняется на стадии проектирования </w:t>
      </w:r>
      <w:r w:rsidRPr="00BA446E">
        <w:rPr>
          <w:szCs w:val="28"/>
        </w:rPr>
        <w:t>с привязкой к ж</w:t>
      </w:r>
      <w:r w:rsidRPr="00BA446E">
        <w:rPr>
          <w:szCs w:val="28"/>
        </w:rPr>
        <w:t>и</w:t>
      </w:r>
      <w:r w:rsidRPr="00BA446E">
        <w:rPr>
          <w:szCs w:val="28"/>
        </w:rPr>
        <w:t xml:space="preserve">лым домам и </w:t>
      </w:r>
      <w:r w:rsidR="00BE0019">
        <w:rPr>
          <w:szCs w:val="28"/>
        </w:rPr>
        <w:t xml:space="preserve">объектам </w:t>
      </w:r>
      <w:r w:rsidRPr="00BA446E">
        <w:rPr>
          <w:szCs w:val="28"/>
        </w:rPr>
        <w:t>коммунально-бытов</w:t>
      </w:r>
      <w:r w:rsidR="00BE0019">
        <w:rPr>
          <w:szCs w:val="28"/>
        </w:rPr>
        <w:t>ого назначения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покрытия  возрастающих </w:t>
      </w:r>
      <w:proofErr w:type="spellStart"/>
      <w:r w:rsidRPr="00BA446E">
        <w:rPr>
          <w:szCs w:val="28"/>
        </w:rPr>
        <w:t>электронагрузок</w:t>
      </w:r>
      <w:proofErr w:type="spellEnd"/>
      <w:r w:rsidRPr="00BA446E">
        <w:rPr>
          <w:szCs w:val="28"/>
        </w:rPr>
        <w:t xml:space="preserve"> в проекте планировки пред</w:t>
      </w:r>
      <w:r w:rsidRPr="00BA446E">
        <w:rPr>
          <w:szCs w:val="28"/>
        </w:rPr>
        <w:t>у</w:t>
      </w:r>
      <w:r w:rsidRPr="00BA446E">
        <w:rPr>
          <w:szCs w:val="28"/>
        </w:rPr>
        <w:t xml:space="preserve">сматривается размещение нового питающего центра </w:t>
      </w:r>
      <w:r w:rsidR="0023284C">
        <w:rPr>
          <w:szCs w:val="28"/>
        </w:rPr>
        <w:t>–</w:t>
      </w:r>
      <w:r w:rsidRPr="00BA446E">
        <w:rPr>
          <w:szCs w:val="28"/>
        </w:rPr>
        <w:t xml:space="preserve"> ПС</w:t>
      </w:r>
      <w:r w:rsidR="0023284C">
        <w:rPr>
          <w:szCs w:val="28"/>
        </w:rPr>
        <w:t> </w:t>
      </w:r>
      <w:r w:rsidRPr="00BA446E">
        <w:rPr>
          <w:szCs w:val="28"/>
        </w:rPr>
        <w:t>110/10</w:t>
      </w:r>
      <w:r w:rsidR="0023284C">
        <w:rPr>
          <w:szCs w:val="28"/>
        </w:rPr>
        <w:t> </w:t>
      </w:r>
      <w:r w:rsidRPr="00BA446E">
        <w:rPr>
          <w:szCs w:val="28"/>
        </w:rPr>
        <w:t xml:space="preserve">кВ. Размещение предполагается в зоне </w:t>
      </w:r>
      <w:r w:rsidR="00BE0019">
        <w:rPr>
          <w:szCs w:val="28"/>
        </w:rPr>
        <w:t xml:space="preserve">коммунальных и складских объектов </w:t>
      </w:r>
      <w:r w:rsidRPr="00BA446E">
        <w:rPr>
          <w:szCs w:val="28"/>
        </w:rPr>
        <w:t xml:space="preserve">вблизи территории ТЭЦ-5.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В новой </w:t>
      </w:r>
      <w:r w:rsidR="00C0007A">
        <w:rPr>
          <w:szCs w:val="28"/>
        </w:rPr>
        <w:t>ПС</w:t>
      </w:r>
      <w:r w:rsidRPr="00BA446E">
        <w:rPr>
          <w:szCs w:val="28"/>
        </w:rPr>
        <w:t xml:space="preserve"> рекомендуется у</w:t>
      </w:r>
      <w:r w:rsidR="0023284C">
        <w:rPr>
          <w:szCs w:val="28"/>
        </w:rPr>
        <w:t>становить трансформаторы 2х40 </w:t>
      </w:r>
      <w:r w:rsidRPr="00BA446E">
        <w:rPr>
          <w:szCs w:val="28"/>
        </w:rPr>
        <w:t>МВА.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Проектом планировки предусматривается освоение новых территорий под размещение жилой и общественной застройки и дальнейшее развитие сложи</w:t>
      </w:r>
      <w:r w:rsidRPr="00BA446E">
        <w:rPr>
          <w:szCs w:val="28"/>
        </w:rPr>
        <w:t>в</w:t>
      </w:r>
      <w:r w:rsidRPr="00BA446E">
        <w:rPr>
          <w:szCs w:val="28"/>
        </w:rPr>
        <w:t>шихся жилых микрорайонов.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По ряду микрорайонов, предусмотренных к дальнейшему развитию прол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жены </w:t>
      </w:r>
      <w:r w:rsidR="00F95DBD">
        <w:rPr>
          <w:szCs w:val="28"/>
        </w:rPr>
        <w:t>воздушные линии электропередачи (далее –</w:t>
      </w:r>
      <w:r w:rsidR="00F95DBD" w:rsidRPr="00BA446E">
        <w:rPr>
          <w:szCs w:val="28"/>
        </w:rPr>
        <w:t xml:space="preserve"> </w:t>
      </w:r>
      <w:proofErr w:type="gramStart"/>
      <w:r w:rsidRPr="00BA446E">
        <w:rPr>
          <w:szCs w:val="28"/>
        </w:rPr>
        <w:t>ВЛ</w:t>
      </w:r>
      <w:proofErr w:type="gramEnd"/>
      <w:r w:rsidR="00F95DBD">
        <w:rPr>
          <w:szCs w:val="28"/>
        </w:rPr>
        <w:t>)</w:t>
      </w:r>
      <w:r w:rsidRPr="00BA446E">
        <w:rPr>
          <w:szCs w:val="28"/>
        </w:rPr>
        <w:t xml:space="preserve"> 110</w:t>
      </w:r>
      <w:r w:rsidR="0023284C">
        <w:rPr>
          <w:szCs w:val="28"/>
        </w:rPr>
        <w:t> </w:t>
      </w:r>
      <w:r w:rsidRPr="00BA446E">
        <w:rPr>
          <w:szCs w:val="28"/>
        </w:rPr>
        <w:t>кВ, имеющие охра</w:t>
      </w:r>
      <w:r w:rsidRPr="00BA446E">
        <w:rPr>
          <w:szCs w:val="28"/>
        </w:rPr>
        <w:t>н</w:t>
      </w:r>
      <w:r w:rsidRPr="00BA446E">
        <w:rPr>
          <w:szCs w:val="28"/>
        </w:rPr>
        <w:t xml:space="preserve">ные зоны, которые могу ограничить объемы проектируемой застройки. Чтобы максимально освободить </w:t>
      </w:r>
      <w:r w:rsidR="0023284C">
        <w:rPr>
          <w:szCs w:val="28"/>
        </w:rPr>
        <w:t xml:space="preserve">планируемую </w:t>
      </w:r>
      <w:r w:rsidRPr="00BA446E">
        <w:rPr>
          <w:szCs w:val="28"/>
        </w:rPr>
        <w:t xml:space="preserve">территорию под застройку, проектом </w:t>
      </w:r>
      <w:r w:rsidR="00BE0019">
        <w:rPr>
          <w:szCs w:val="28"/>
        </w:rPr>
        <w:t>пл</w:t>
      </w:r>
      <w:r w:rsidR="00BE0019">
        <w:rPr>
          <w:szCs w:val="28"/>
        </w:rPr>
        <w:t>а</w:t>
      </w:r>
      <w:r w:rsidR="00BE0019">
        <w:rPr>
          <w:szCs w:val="28"/>
        </w:rPr>
        <w:t xml:space="preserve">нировки </w:t>
      </w:r>
      <w:r w:rsidRPr="00BA446E">
        <w:rPr>
          <w:szCs w:val="28"/>
        </w:rPr>
        <w:t xml:space="preserve">предусматривается переустройство </w:t>
      </w:r>
      <w:proofErr w:type="gramStart"/>
      <w:r w:rsidRPr="00BA446E">
        <w:rPr>
          <w:szCs w:val="28"/>
        </w:rPr>
        <w:t>ВЛ</w:t>
      </w:r>
      <w:proofErr w:type="gramEnd"/>
      <w:r w:rsidRPr="00BA446E">
        <w:rPr>
          <w:szCs w:val="28"/>
        </w:rPr>
        <w:t xml:space="preserve"> 110</w:t>
      </w:r>
      <w:r w:rsidR="0023284C">
        <w:rPr>
          <w:szCs w:val="28"/>
        </w:rPr>
        <w:t> </w:t>
      </w:r>
      <w:r w:rsidRPr="00BA446E">
        <w:rPr>
          <w:szCs w:val="28"/>
        </w:rPr>
        <w:t>кВ общей протя</w:t>
      </w:r>
      <w:r w:rsidR="0023284C">
        <w:rPr>
          <w:szCs w:val="28"/>
        </w:rPr>
        <w:t>женностью 2,80 </w:t>
      </w:r>
      <w:r w:rsidRPr="00BA446E">
        <w:rPr>
          <w:szCs w:val="28"/>
        </w:rPr>
        <w:t>км. Распоряжением Правительства Р</w:t>
      </w:r>
      <w:r w:rsidR="00E13AC1">
        <w:rPr>
          <w:szCs w:val="28"/>
        </w:rPr>
        <w:t xml:space="preserve">оссийской </w:t>
      </w:r>
      <w:r w:rsidRPr="00BA446E">
        <w:rPr>
          <w:szCs w:val="28"/>
        </w:rPr>
        <w:t>Ф</w:t>
      </w:r>
      <w:r w:rsidR="00E13AC1">
        <w:rPr>
          <w:szCs w:val="28"/>
        </w:rPr>
        <w:t>едерации</w:t>
      </w:r>
      <w:r w:rsidRPr="00BA446E">
        <w:rPr>
          <w:szCs w:val="28"/>
        </w:rPr>
        <w:t xml:space="preserve"> от 01.08.2016 </w:t>
      </w:r>
      <w:r w:rsidR="00A66706">
        <w:rPr>
          <w:szCs w:val="28"/>
        </w:rPr>
        <w:t>№</w:t>
      </w:r>
      <w:r w:rsidR="00E13AC1">
        <w:rPr>
          <w:szCs w:val="28"/>
        </w:rPr>
        <w:t> </w:t>
      </w:r>
      <w:r w:rsidRPr="00BA446E">
        <w:rPr>
          <w:szCs w:val="28"/>
        </w:rPr>
        <w:t>1634-р «Об утверждении схемы территориального планирования Российской Федерации в област</w:t>
      </w:r>
      <w:r w:rsidR="00A53B31">
        <w:rPr>
          <w:szCs w:val="28"/>
        </w:rPr>
        <w:t>и энергетики» предусмотр</w:t>
      </w:r>
      <w:r w:rsidRPr="00BA446E">
        <w:rPr>
          <w:szCs w:val="28"/>
        </w:rPr>
        <w:t xml:space="preserve">ены мероприятия по строительству ВЛ-220 кВ ПС </w:t>
      </w:r>
      <w:r w:rsidR="00E13AC1">
        <w:rPr>
          <w:szCs w:val="28"/>
        </w:rPr>
        <w:t>«</w:t>
      </w:r>
      <w:proofErr w:type="spellStart"/>
      <w:r w:rsidRPr="00BA446E">
        <w:rPr>
          <w:szCs w:val="28"/>
        </w:rPr>
        <w:t>Тулинск</w:t>
      </w:r>
      <w:r w:rsidR="00E13AC1">
        <w:rPr>
          <w:szCs w:val="28"/>
        </w:rPr>
        <w:t>ая</w:t>
      </w:r>
      <w:proofErr w:type="spellEnd"/>
      <w:r w:rsidR="00E13AC1">
        <w:rPr>
          <w:szCs w:val="28"/>
        </w:rPr>
        <w:t>»</w:t>
      </w:r>
      <w:r w:rsidRPr="00BA446E">
        <w:rPr>
          <w:szCs w:val="28"/>
        </w:rPr>
        <w:t xml:space="preserve"> – ПС </w:t>
      </w:r>
      <w:r w:rsidR="00E13AC1">
        <w:rPr>
          <w:szCs w:val="28"/>
        </w:rPr>
        <w:t>«</w:t>
      </w:r>
      <w:proofErr w:type="spellStart"/>
      <w:r w:rsidRPr="00BA446E">
        <w:rPr>
          <w:szCs w:val="28"/>
        </w:rPr>
        <w:t>Новолугов</w:t>
      </w:r>
      <w:r w:rsidR="00E13AC1">
        <w:rPr>
          <w:szCs w:val="28"/>
        </w:rPr>
        <w:t>ая</w:t>
      </w:r>
      <w:proofErr w:type="spellEnd"/>
      <w:r w:rsidR="00E13AC1">
        <w:rPr>
          <w:szCs w:val="28"/>
        </w:rPr>
        <w:t>»</w:t>
      </w:r>
      <w:r w:rsidRPr="00BA446E">
        <w:rPr>
          <w:szCs w:val="28"/>
        </w:rPr>
        <w:t xml:space="preserve"> (проектируемая), </w:t>
      </w:r>
      <w:proofErr w:type="gramStart"/>
      <w:r w:rsidRPr="00BA446E">
        <w:rPr>
          <w:szCs w:val="28"/>
        </w:rPr>
        <w:t>трасса</w:t>
      </w:r>
      <w:proofErr w:type="gramEnd"/>
      <w:r w:rsidRPr="00BA446E">
        <w:rPr>
          <w:szCs w:val="28"/>
        </w:rPr>
        <w:t xml:space="preserve"> которой пролегает </w:t>
      </w:r>
      <w:r w:rsidR="0023284C">
        <w:rPr>
          <w:szCs w:val="28"/>
        </w:rPr>
        <w:t>по планируем</w:t>
      </w:r>
      <w:r w:rsidRPr="00BA446E">
        <w:rPr>
          <w:szCs w:val="28"/>
        </w:rPr>
        <w:t>ой территории.</w:t>
      </w:r>
    </w:p>
    <w:p w:rsidR="0046142C" w:rsidRPr="00E13AC1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По территории, отводимой под размещение </w:t>
      </w:r>
      <w:r w:rsidR="00BE0019">
        <w:rPr>
          <w:szCs w:val="28"/>
        </w:rPr>
        <w:t xml:space="preserve">многофункционального </w:t>
      </w:r>
      <w:r w:rsidRPr="00BA446E">
        <w:rPr>
          <w:szCs w:val="28"/>
        </w:rPr>
        <w:t>ко</w:t>
      </w:r>
      <w:r w:rsidRPr="00BA446E">
        <w:rPr>
          <w:szCs w:val="28"/>
        </w:rPr>
        <w:t>м</w:t>
      </w:r>
      <w:r w:rsidRPr="00BA446E">
        <w:rPr>
          <w:szCs w:val="28"/>
        </w:rPr>
        <w:t xml:space="preserve">плекса, от ТЭЦ-5 на ПС «Восточная» проложены три </w:t>
      </w:r>
      <w:proofErr w:type="gramStart"/>
      <w:r w:rsidRPr="00BA446E">
        <w:rPr>
          <w:szCs w:val="28"/>
        </w:rPr>
        <w:t>ВЛ</w:t>
      </w:r>
      <w:proofErr w:type="gramEnd"/>
      <w:r w:rsidRPr="00BA446E">
        <w:rPr>
          <w:szCs w:val="28"/>
        </w:rPr>
        <w:t xml:space="preserve"> 110</w:t>
      </w:r>
      <w:r w:rsidR="0023284C">
        <w:rPr>
          <w:szCs w:val="28"/>
        </w:rPr>
        <w:t xml:space="preserve"> кВ и одна ВЛ </w:t>
      </w:r>
      <w:r w:rsidR="0023284C" w:rsidRPr="00E13AC1">
        <w:rPr>
          <w:szCs w:val="28"/>
        </w:rPr>
        <w:t>220 </w:t>
      </w:r>
      <w:r w:rsidRPr="00E13AC1">
        <w:rPr>
          <w:szCs w:val="28"/>
        </w:rPr>
        <w:t xml:space="preserve">кВ. </w:t>
      </w:r>
    </w:p>
    <w:p w:rsidR="0046142C" w:rsidRPr="00E13AC1" w:rsidRDefault="0046142C" w:rsidP="00F95407">
      <w:pPr>
        <w:pStyle w:val="2fe"/>
        <w:rPr>
          <w:sz w:val="28"/>
          <w:szCs w:val="28"/>
        </w:rPr>
      </w:pPr>
      <w:bookmarkStart w:id="20" w:name="_Toc405892273"/>
      <w:bookmarkStart w:id="21" w:name="_Toc483472498"/>
    </w:p>
    <w:p w:rsidR="0046142C" w:rsidRPr="00E13AC1" w:rsidRDefault="0046142C" w:rsidP="00F95407">
      <w:pPr>
        <w:pStyle w:val="2fe"/>
        <w:rPr>
          <w:sz w:val="28"/>
          <w:szCs w:val="28"/>
        </w:rPr>
      </w:pPr>
      <w:r w:rsidRPr="00E13AC1">
        <w:rPr>
          <w:sz w:val="28"/>
          <w:szCs w:val="28"/>
        </w:rPr>
        <w:t>2.4.</w:t>
      </w:r>
      <w:r w:rsidR="00E13AC1">
        <w:rPr>
          <w:sz w:val="28"/>
          <w:szCs w:val="28"/>
        </w:rPr>
        <w:t>6</w:t>
      </w:r>
      <w:r w:rsidR="00DC6BBA">
        <w:rPr>
          <w:sz w:val="28"/>
          <w:szCs w:val="28"/>
        </w:rPr>
        <w:t>.</w:t>
      </w:r>
      <w:r w:rsidRPr="00E13AC1">
        <w:rPr>
          <w:sz w:val="28"/>
          <w:szCs w:val="28"/>
        </w:rPr>
        <w:t xml:space="preserve"> Связь и информатизация</w:t>
      </w:r>
      <w:bookmarkEnd w:id="20"/>
      <w:bookmarkEnd w:id="21"/>
    </w:p>
    <w:p w:rsidR="0046142C" w:rsidRPr="00E13AC1" w:rsidRDefault="0046142C" w:rsidP="0046142C">
      <w:pPr>
        <w:pStyle w:val="aa"/>
        <w:ind w:right="-2"/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Телефонизацию с </w:t>
      </w:r>
      <w:r w:rsidR="00F95DBD">
        <w:rPr>
          <w:szCs w:val="28"/>
        </w:rPr>
        <w:t>необходимым</w:t>
      </w:r>
      <w:r w:rsidRPr="00BA446E">
        <w:rPr>
          <w:szCs w:val="28"/>
        </w:rPr>
        <w:t xml:space="preserve"> количеством в 16286 номеров (с учетом 100</w:t>
      </w:r>
      <w:r w:rsidR="00E13AC1">
        <w:rPr>
          <w:szCs w:val="28"/>
        </w:rPr>
        <w:t> </w:t>
      </w:r>
      <w:r w:rsidRPr="00BA446E">
        <w:rPr>
          <w:szCs w:val="28"/>
        </w:rPr>
        <w:t xml:space="preserve">% обеспечения телефонизацией существующей застройки) предусматривается осуществить от проектируемой цифровой </w:t>
      </w:r>
      <w:r w:rsidR="00404FA0">
        <w:rPr>
          <w:szCs w:val="28"/>
        </w:rPr>
        <w:t>автоматической телефонной станции (далее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АТС</w:t>
      </w:r>
      <w:r w:rsidR="00404FA0">
        <w:rPr>
          <w:szCs w:val="28"/>
        </w:rPr>
        <w:t>)</w:t>
      </w:r>
      <w:r w:rsidRPr="00BA446E">
        <w:rPr>
          <w:szCs w:val="28"/>
        </w:rPr>
        <w:t xml:space="preserve"> емкостью 17,0 тысяч номеров.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Проектом</w:t>
      </w:r>
      <w:r w:rsidR="00BE0019">
        <w:rPr>
          <w:szCs w:val="28"/>
        </w:rPr>
        <w:t xml:space="preserve"> планировки</w:t>
      </w:r>
      <w:r w:rsidRPr="00BA446E">
        <w:rPr>
          <w:szCs w:val="28"/>
        </w:rPr>
        <w:t xml:space="preserve"> намечается следующий объем работ:</w:t>
      </w:r>
    </w:p>
    <w:p w:rsidR="0046142C" w:rsidRPr="00BA446E" w:rsidRDefault="00404FA0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</w:t>
      </w:r>
      <w:r w:rsidR="0046142C" w:rsidRPr="00BA446E">
        <w:rPr>
          <w:szCs w:val="28"/>
        </w:rPr>
        <w:t xml:space="preserve"> </w:t>
      </w:r>
      <w:r>
        <w:rPr>
          <w:szCs w:val="28"/>
        </w:rPr>
        <w:t>электронной автоматической телефонной станции (далее</w:t>
      </w:r>
      <w:r w:rsidR="00BC75F7">
        <w:rPr>
          <w:szCs w:val="28"/>
        </w:rPr>
        <w:t> </w:t>
      </w:r>
      <w:proofErr w:type="gramStart"/>
      <w:r w:rsidR="00BC75F7" w:rsidRPr="00BA446E">
        <w:t>–</w:t>
      </w:r>
      <w:r w:rsidR="0046142C" w:rsidRPr="00BA446E">
        <w:rPr>
          <w:szCs w:val="28"/>
        </w:rPr>
        <w:t>Э</w:t>
      </w:r>
      <w:proofErr w:type="gramEnd"/>
      <w:r w:rsidR="0046142C" w:rsidRPr="00BA446E">
        <w:rPr>
          <w:szCs w:val="28"/>
        </w:rPr>
        <w:t>АТС</w:t>
      </w:r>
      <w:r>
        <w:rPr>
          <w:szCs w:val="28"/>
        </w:rPr>
        <w:t>)</w:t>
      </w:r>
      <w:r w:rsidR="0046142C" w:rsidRPr="00BA446E">
        <w:rPr>
          <w:szCs w:val="28"/>
        </w:rPr>
        <w:t xml:space="preserve"> емкостью 17,0 тысяч номеров;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 оптичес</w:t>
      </w:r>
      <w:r w:rsidR="0023284C">
        <w:rPr>
          <w:szCs w:val="28"/>
        </w:rPr>
        <w:t>кого кабеля протяженностью 13,5 км, в том числе  3,0 </w:t>
      </w:r>
      <w:r w:rsidRPr="00BA446E">
        <w:rPr>
          <w:szCs w:val="28"/>
        </w:rPr>
        <w:t xml:space="preserve">км </w:t>
      </w:r>
      <w:proofErr w:type="gramStart"/>
      <w:r w:rsidRPr="00BA446E">
        <w:rPr>
          <w:szCs w:val="28"/>
        </w:rPr>
        <w:t>к</w:t>
      </w:r>
      <w:proofErr w:type="gramEnd"/>
      <w:r w:rsidRPr="00BA446E">
        <w:rPr>
          <w:szCs w:val="28"/>
        </w:rPr>
        <w:t xml:space="preserve"> проектируемой ЭАТС от ближайшего телефонного узла;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установ</w:t>
      </w:r>
      <w:r w:rsidR="00945DEB">
        <w:rPr>
          <w:szCs w:val="28"/>
        </w:rPr>
        <w:t>ка</w:t>
      </w:r>
      <w:r w:rsidRPr="00BA446E">
        <w:rPr>
          <w:szCs w:val="28"/>
        </w:rPr>
        <w:t xml:space="preserve"> 50 активных (оптических) распределительных шкафов </w:t>
      </w:r>
      <w:r w:rsidR="00B73EAC">
        <w:rPr>
          <w:szCs w:val="28"/>
        </w:rPr>
        <w:t>(</w:t>
      </w:r>
      <w:r w:rsidRPr="00BA446E">
        <w:rPr>
          <w:szCs w:val="28"/>
        </w:rPr>
        <w:t>запрое</w:t>
      </w:r>
      <w:r w:rsidRPr="00BA446E">
        <w:rPr>
          <w:szCs w:val="28"/>
        </w:rPr>
        <w:t>к</w:t>
      </w:r>
      <w:r w:rsidRPr="00BA446E">
        <w:rPr>
          <w:szCs w:val="28"/>
        </w:rPr>
        <w:t xml:space="preserve">тировать </w:t>
      </w:r>
      <w:proofErr w:type="spellStart"/>
      <w:r w:rsidRPr="00BA446E">
        <w:rPr>
          <w:szCs w:val="28"/>
        </w:rPr>
        <w:t>электромо</w:t>
      </w:r>
      <w:r w:rsidR="00B73EAC">
        <w:rPr>
          <w:szCs w:val="28"/>
        </w:rPr>
        <w:t>щ</w:t>
      </w:r>
      <w:r w:rsidRPr="00BA446E">
        <w:rPr>
          <w:szCs w:val="28"/>
        </w:rPr>
        <w:t>ность</w:t>
      </w:r>
      <w:proofErr w:type="spellEnd"/>
      <w:r w:rsidRPr="00BA446E">
        <w:rPr>
          <w:szCs w:val="28"/>
        </w:rPr>
        <w:t xml:space="preserve"> из расчета потребления 60</w:t>
      </w:r>
      <w:r w:rsidR="0023284C">
        <w:rPr>
          <w:szCs w:val="28"/>
        </w:rPr>
        <w:t> </w:t>
      </w:r>
      <w:r w:rsidRPr="00BA446E">
        <w:rPr>
          <w:szCs w:val="28"/>
        </w:rPr>
        <w:t xml:space="preserve">Вт для каждого </w:t>
      </w:r>
      <w:r w:rsidR="009261C9">
        <w:rPr>
          <w:szCs w:val="28"/>
        </w:rPr>
        <w:t>абонен</w:t>
      </w:r>
      <w:r w:rsidR="009261C9">
        <w:rPr>
          <w:szCs w:val="28"/>
        </w:rPr>
        <w:t>т</w:t>
      </w:r>
      <w:r w:rsidR="009261C9">
        <w:rPr>
          <w:szCs w:val="28"/>
        </w:rPr>
        <w:t>ского распределительного шкафа (далее</w:t>
      </w:r>
      <w:r w:rsidR="00214EFE">
        <w:rPr>
          <w:szCs w:val="28"/>
        </w:rPr>
        <w:t xml:space="preserve"> – </w:t>
      </w:r>
      <w:r w:rsidRPr="00BA446E">
        <w:rPr>
          <w:szCs w:val="28"/>
        </w:rPr>
        <w:t>АРШ</w:t>
      </w:r>
      <w:r w:rsidR="00214EFE">
        <w:rPr>
          <w:szCs w:val="28"/>
        </w:rPr>
        <w:t>)</w:t>
      </w:r>
      <w:r w:rsidRPr="00BA446E">
        <w:rPr>
          <w:szCs w:val="28"/>
        </w:rPr>
        <w:t xml:space="preserve"> переменного тока 220</w:t>
      </w:r>
      <w:r w:rsidR="0023284C">
        <w:rPr>
          <w:szCs w:val="28"/>
        </w:rPr>
        <w:t> </w:t>
      </w:r>
      <w:r w:rsidRPr="00BA446E">
        <w:rPr>
          <w:szCs w:val="28"/>
        </w:rPr>
        <w:t>В пр</w:t>
      </w:r>
      <w:r w:rsidRPr="00BA446E">
        <w:rPr>
          <w:szCs w:val="28"/>
        </w:rPr>
        <w:t>о</w:t>
      </w:r>
      <w:r w:rsidRPr="00BA446E">
        <w:rPr>
          <w:szCs w:val="28"/>
        </w:rPr>
        <w:t>мышленной частоты 50</w:t>
      </w:r>
      <w:r w:rsidR="0023284C">
        <w:rPr>
          <w:szCs w:val="28"/>
        </w:rPr>
        <w:t> </w:t>
      </w:r>
      <w:r w:rsidRPr="00BA446E">
        <w:rPr>
          <w:szCs w:val="28"/>
        </w:rPr>
        <w:t>Гц по однолучевой схеме</w:t>
      </w:r>
      <w:r w:rsidR="00B73EAC">
        <w:rPr>
          <w:szCs w:val="28"/>
        </w:rPr>
        <w:t>)</w:t>
      </w:r>
      <w:r w:rsidRPr="00BA446E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устройство распределительной и внутридомовой сетей с включением ра</w:t>
      </w:r>
      <w:r w:rsidRPr="00BA446E">
        <w:rPr>
          <w:szCs w:val="28"/>
        </w:rPr>
        <w:t>с</w:t>
      </w:r>
      <w:r w:rsidRPr="00BA446E">
        <w:rPr>
          <w:szCs w:val="28"/>
        </w:rPr>
        <w:t xml:space="preserve">пределительных кабелей в </w:t>
      </w:r>
      <w:r w:rsidR="00214EFE">
        <w:rPr>
          <w:szCs w:val="28"/>
        </w:rPr>
        <w:t>А</w:t>
      </w:r>
      <w:r w:rsidRPr="00BA446E">
        <w:rPr>
          <w:szCs w:val="28"/>
        </w:rPr>
        <w:t>РШ;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обеспеч</w:t>
      </w:r>
      <w:r w:rsidR="00945DEB">
        <w:rPr>
          <w:szCs w:val="28"/>
        </w:rPr>
        <w:t>ение</w:t>
      </w:r>
      <w:r w:rsidRPr="00BA446E">
        <w:rPr>
          <w:szCs w:val="28"/>
        </w:rPr>
        <w:t xml:space="preserve"> сохранност</w:t>
      </w:r>
      <w:r w:rsidR="00945DEB">
        <w:rPr>
          <w:szCs w:val="28"/>
        </w:rPr>
        <w:t>и</w:t>
      </w:r>
      <w:r w:rsidRPr="00BA446E">
        <w:rPr>
          <w:szCs w:val="28"/>
        </w:rPr>
        <w:t xml:space="preserve"> действующих телефонных сооружений или при необ</w:t>
      </w:r>
      <w:r w:rsidR="00945DEB">
        <w:rPr>
          <w:szCs w:val="28"/>
        </w:rPr>
        <w:t>ходимости их перекладк</w:t>
      </w:r>
      <w:r w:rsidR="00B73EAC">
        <w:rPr>
          <w:szCs w:val="28"/>
        </w:rPr>
        <w:t>у</w:t>
      </w:r>
      <w:r w:rsidRPr="00BA446E">
        <w:rPr>
          <w:szCs w:val="28"/>
        </w:rPr>
        <w:t xml:space="preserve">;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 внутриквартальной телефонной канализации и соединение ее с существующей телефонной канализацией протяженностью 1,6</w:t>
      </w:r>
      <w:r w:rsidR="0023284C">
        <w:rPr>
          <w:szCs w:val="28"/>
        </w:rPr>
        <w:t> </w:t>
      </w:r>
      <w:r w:rsidRPr="00BA446E">
        <w:rPr>
          <w:szCs w:val="28"/>
        </w:rPr>
        <w:t>км (1</w:t>
      </w:r>
      <w:r w:rsidR="0023284C">
        <w:rPr>
          <w:szCs w:val="28"/>
        </w:rPr>
        <w:t>2,8 </w:t>
      </w:r>
      <w:proofErr w:type="spellStart"/>
      <w:r w:rsidRPr="00BA446E">
        <w:rPr>
          <w:szCs w:val="28"/>
        </w:rPr>
        <w:t>кан</w:t>
      </w:r>
      <w:proofErr w:type="spellEnd"/>
      <w:r w:rsidRPr="00BA446E">
        <w:rPr>
          <w:szCs w:val="28"/>
        </w:rPr>
        <w:t>/км);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>установ</w:t>
      </w:r>
      <w:r w:rsidR="00945DEB">
        <w:rPr>
          <w:szCs w:val="28"/>
        </w:rPr>
        <w:t>ка</w:t>
      </w:r>
      <w:r w:rsidRPr="00BA446E">
        <w:rPr>
          <w:szCs w:val="28"/>
        </w:rPr>
        <w:t xml:space="preserve"> порядка 46 антивандальных телефонов автоматов</w:t>
      </w:r>
      <w:r w:rsidR="00B73EAC" w:rsidRPr="00B73EAC">
        <w:rPr>
          <w:szCs w:val="28"/>
        </w:rPr>
        <w:t xml:space="preserve"> </w:t>
      </w:r>
      <w:r w:rsidR="00B73EAC" w:rsidRPr="00BA446E">
        <w:rPr>
          <w:szCs w:val="28"/>
        </w:rPr>
        <w:t>для общедо</w:t>
      </w:r>
      <w:r w:rsidR="00B73EAC" w:rsidRPr="00BA446E">
        <w:rPr>
          <w:szCs w:val="28"/>
        </w:rPr>
        <w:t>с</w:t>
      </w:r>
      <w:r w:rsidR="00B73EAC" w:rsidRPr="00BA446E">
        <w:rPr>
          <w:szCs w:val="28"/>
        </w:rPr>
        <w:t>тупного пользования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На проектируемых объектах административного, общественно-делового н</w:t>
      </w:r>
      <w:r w:rsidRPr="00BA446E">
        <w:rPr>
          <w:szCs w:val="28"/>
        </w:rPr>
        <w:t>а</w:t>
      </w:r>
      <w:r w:rsidRPr="00BA446E">
        <w:rPr>
          <w:szCs w:val="28"/>
        </w:rPr>
        <w:t>значения и в гостиничных комплексах  предусмотреть:</w:t>
      </w:r>
    </w:p>
    <w:p w:rsidR="0046142C" w:rsidRPr="00BA446E" w:rsidRDefault="00404FA0" w:rsidP="0046142C">
      <w:pPr>
        <w:pStyle w:val="312"/>
        <w:ind w:right="-2"/>
        <w:rPr>
          <w:szCs w:val="28"/>
        </w:rPr>
      </w:pPr>
      <w:r>
        <w:rPr>
          <w:szCs w:val="28"/>
        </w:rPr>
        <w:t xml:space="preserve">строительство ведомственных </w:t>
      </w:r>
      <w:r w:rsidR="0046142C" w:rsidRPr="00BA446E">
        <w:rPr>
          <w:szCs w:val="28"/>
        </w:rPr>
        <w:t>АТС с выходом в город;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строительство систем пожарной и охранной сигнализации;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автоматизированную систему управления и диспетчерского контроля.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подключения проектируемых объектов к телекоммуникационной сети кабельного телевидения, действующего в </w:t>
      </w:r>
      <w:r w:rsidR="0023284C">
        <w:rPr>
          <w:szCs w:val="28"/>
        </w:rPr>
        <w:t>границах планируемой территории</w:t>
      </w:r>
      <w:r w:rsidRPr="00BA446E">
        <w:rPr>
          <w:szCs w:val="28"/>
        </w:rPr>
        <w:t>, н</w:t>
      </w:r>
      <w:r w:rsidRPr="00BA446E">
        <w:rPr>
          <w:szCs w:val="28"/>
        </w:rPr>
        <w:t>е</w:t>
      </w:r>
      <w:r w:rsidRPr="00BA446E">
        <w:rPr>
          <w:szCs w:val="28"/>
        </w:rPr>
        <w:t>обходимо выполнить следующий объем работ: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proofErr w:type="gramStart"/>
      <w:r w:rsidRPr="00BA446E">
        <w:rPr>
          <w:szCs w:val="28"/>
        </w:rPr>
        <w:t>разместить</w:t>
      </w:r>
      <w:proofErr w:type="gramEnd"/>
      <w:r w:rsidRPr="00BA446E">
        <w:rPr>
          <w:szCs w:val="28"/>
        </w:rPr>
        <w:t xml:space="preserve"> технический центр кабельного телевидения (</w:t>
      </w:r>
      <w:r w:rsidR="00BC75F7">
        <w:rPr>
          <w:szCs w:val="28"/>
        </w:rPr>
        <w:t>далее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ТЦКТВ) в здании ЭАТС. Для ТЦКТВ выделить помещение не менее 50</w:t>
      </w:r>
      <w:r w:rsidR="0023284C">
        <w:rPr>
          <w:szCs w:val="28"/>
        </w:rPr>
        <w:t> </w:t>
      </w:r>
      <w:r w:rsidRPr="00BA446E">
        <w:rPr>
          <w:szCs w:val="28"/>
        </w:rPr>
        <w:t>кв.</w:t>
      </w:r>
      <w:r w:rsidR="0023284C">
        <w:rPr>
          <w:szCs w:val="28"/>
        </w:rPr>
        <w:t> </w:t>
      </w:r>
      <w:r w:rsidRPr="00BA446E">
        <w:rPr>
          <w:szCs w:val="28"/>
        </w:rPr>
        <w:t>м;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в проектируемых зданиях построить распределительную сеть (</w:t>
      </w:r>
      <w:r w:rsidR="00404FA0">
        <w:rPr>
          <w:szCs w:val="28"/>
        </w:rPr>
        <w:t>далее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ДРС) с частотным диапазоном 5</w:t>
      </w:r>
      <w:r w:rsidR="00E13AC1">
        <w:rPr>
          <w:szCs w:val="28"/>
        </w:rPr>
        <w:t xml:space="preserve"> </w:t>
      </w:r>
      <w:r w:rsidRPr="00BA446E">
        <w:rPr>
          <w:szCs w:val="28"/>
        </w:rPr>
        <w:t>-</w:t>
      </w:r>
      <w:r w:rsidR="00E13AC1">
        <w:rPr>
          <w:szCs w:val="28"/>
        </w:rPr>
        <w:t xml:space="preserve"> </w:t>
      </w:r>
      <w:r w:rsidRPr="00BA446E">
        <w:rPr>
          <w:szCs w:val="28"/>
        </w:rPr>
        <w:t>682</w:t>
      </w:r>
      <w:r w:rsidR="0023284C">
        <w:rPr>
          <w:szCs w:val="28"/>
        </w:rPr>
        <w:t> </w:t>
      </w:r>
      <w:r w:rsidRPr="00BA446E">
        <w:rPr>
          <w:szCs w:val="28"/>
        </w:rPr>
        <w:t>МГц;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прокладки ДРС в стояках использовать радиочастотный кабель марки  F1160BV. В слаботочном </w:t>
      </w:r>
      <w:proofErr w:type="gramStart"/>
      <w:r w:rsidRPr="00BA446E">
        <w:rPr>
          <w:szCs w:val="28"/>
        </w:rPr>
        <w:t>стояке</w:t>
      </w:r>
      <w:proofErr w:type="gramEnd"/>
      <w:r w:rsidRPr="00BA446E">
        <w:rPr>
          <w:szCs w:val="28"/>
        </w:rPr>
        <w:t xml:space="preserve"> предусмотреть 2 канала скрытой проводки для прокладки стоякового кабеля </w:t>
      </w:r>
      <w:r w:rsidR="00404FA0">
        <w:rPr>
          <w:szCs w:val="28"/>
        </w:rPr>
        <w:t>телевизионного</w:t>
      </w:r>
      <w:r w:rsidRPr="00BA446E">
        <w:rPr>
          <w:szCs w:val="28"/>
        </w:rPr>
        <w:t xml:space="preserve"> с</w:t>
      </w:r>
      <w:r w:rsidR="00B73EAC">
        <w:rPr>
          <w:szCs w:val="28"/>
        </w:rPr>
        <w:t xml:space="preserve">игнала и </w:t>
      </w:r>
      <w:proofErr w:type="spellStart"/>
      <w:r w:rsidR="00B73EAC">
        <w:rPr>
          <w:szCs w:val="28"/>
        </w:rPr>
        <w:t>телематических</w:t>
      </w:r>
      <w:proofErr w:type="spellEnd"/>
      <w:r w:rsidR="00B73EAC">
        <w:rPr>
          <w:szCs w:val="28"/>
        </w:rPr>
        <w:t xml:space="preserve"> услуг (и</w:t>
      </w:r>
      <w:r w:rsidRPr="00BA446E">
        <w:rPr>
          <w:szCs w:val="28"/>
        </w:rPr>
        <w:t>нтернет, телефонизация и др</w:t>
      </w:r>
      <w:r w:rsidR="00404FA0">
        <w:rPr>
          <w:szCs w:val="28"/>
        </w:rPr>
        <w:t>угие</w:t>
      </w:r>
      <w:r w:rsidRPr="00BA446E">
        <w:rPr>
          <w:szCs w:val="28"/>
        </w:rPr>
        <w:t>).</w:t>
      </w:r>
    </w:p>
    <w:p w:rsidR="0046142C" w:rsidRPr="00E13AC1" w:rsidRDefault="0046142C" w:rsidP="0046142C">
      <w:pPr>
        <w:pStyle w:val="312"/>
        <w:ind w:right="-2"/>
        <w:rPr>
          <w:szCs w:val="28"/>
        </w:rPr>
      </w:pPr>
    </w:p>
    <w:p w:rsidR="0046142C" w:rsidRPr="00E13AC1" w:rsidRDefault="0046142C" w:rsidP="00F95407">
      <w:pPr>
        <w:pStyle w:val="2fe"/>
        <w:rPr>
          <w:sz w:val="28"/>
          <w:szCs w:val="28"/>
        </w:rPr>
      </w:pPr>
      <w:bookmarkStart w:id="22" w:name="_Toc405892274"/>
      <w:bookmarkStart w:id="23" w:name="_Toc483472499"/>
      <w:r w:rsidRPr="00E13AC1">
        <w:rPr>
          <w:sz w:val="28"/>
          <w:szCs w:val="28"/>
        </w:rPr>
        <w:t>2.4.</w:t>
      </w:r>
      <w:r w:rsidR="00E13AC1">
        <w:rPr>
          <w:sz w:val="28"/>
          <w:szCs w:val="28"/>
        </w:rPr>
        <w:t>7</w:t>
      </w:r>
      <w:r w:rsidR="00DC6BBA">
        <w:rPr>
          <w:sz w:val="28"/>
          <w:szCs w:val="28"/>
        </w:rPr>
        <w:t>.</w:t>
      </w:r>
      <w:r w:rsidRPr="00E13AC1">
        <w:rPr>
          <w:sz w:val="28"/>
          <w:szCs w:val="28"/>
        </w:rPr>
        <w:t xml:space="preserve"> Дождевая канализация</w:t>
      </w:r>
      <w:bookmarkEnd w:id="22"/>
      <w:bookmarkEnd w:id="23"/>
    </w:p>
    <w:p w:rsidR="0046142C" w:rsidRPr="00E13AC1" w:rsidRDefault="0046142C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Sf1"/>
        <w:ind w:right="-2"/>
      </w:pPr>
      <w:r w:rsidRPr="00BA446E">
        <w:t xml:space="preserve">В </w:t>
      </w:r>
      <w:proofErr w:type="gramStart"/>
      <w:r w:rsidR="0023284C">
        <w:t>проекте</w:t>
      </w:r>
      <w:proofErr w:type="gramEnd"/>
      <w:r w:rsidR="0023284C">
        <w:t xml:space="preserve"> планировки</w:t>
      </w:r>
      <w:r w:rsidRPr="00BA446E">
        <w:t xml:space="preserve"> организация поверхностного водоотвода принята при помощи развитой ливневой сети. Запроектированная система водостоков прол</w:t>
      </w:r>
      <w:r w:rsidRPr="00BA446E">
        <w:t>о</w:t>
      </w:r>
      <w:r w:rsidRPr="00BA446E">
        <w:t xml:space="preserve">жена по проектируемым улицам и </w:t>
      </w:r>
      <w:r w:rsidR="00214EFE">
        <w:t>дорогам местного значения</w:t>
      </w:r>
      <w:r w:rsidRPr="00BA446E">
        <w:t xml:space="preserve"> по направлениям максимальных уклонов рельефа.</w:t>
      </w:r>
    </w:p>
    <w:p w:rsidR="0046142C" w:rsidRPr="00BA446E" w:rsidRDefault="0046142C" w:rsidP="0046142C">
      <w:pPr>
        <w:pStyle w:val="Sf1"/>
        <w:ind w:right="-2"/>
      </w:pPr>
      <w:r w:rsidRPr="00BA446E">
        <w:t>Открытые водостоки представляют собой придорожные водоотводные ло</w:t>
      </w:r>
      <w:r w:rsidRPr="00BA446E">
        <w:t>т</w:t>
      </w:r>
      <w:r w:rsidRPr="00BA446E">
        <w:t xml:space="preserve">ки, расположенные по краям проезжей части, которые собирают поверхностный сток </w:t>
      </w:r>
      <w:r w:rsidR="00B73EAC">
        <w:t xml:space="preserve">с </w:t>
      </w:r>
      <w:r w:rsidR="0023284C">
        <w:t xml:space="preserve">планируемой территории и отводят его </w:t>
      </w:r>
      <w:r w:rsidRPr="00BA446E">
        <w:t xml:space="preserve">в </w:t>
      </w:r>
      <w:proofErr w:type="spellStart"/>
      <w:r w:rsidRPr="00BA446E">
        <w:t>дождеприемные</w:t>
      </w:r>
      <w:proofErr w:type="spellEnd"/>
      <w:r w:rsidRPr="00BA446E">
        <w:t xml:space="preserve"> колодцы закр</w:t>
      </w:r>
      <w:r w:rsidRPr="00BA446E">
        <w:t>ы</w:t>
      </w:r>
      <w:r w:rsidRPr="00BA446E">
        <w:t xml:space="preserve">той водосточной ливневой сети. </w:t>
      </w:r>
    </w:p>
    <w:p w:rsidR="0046142C" w:rsidRPr="00BA446E" w:rsidRDefault="0046142C" w:rsidP="0046142C">
      <w:pPr>
        <w:pStyle w:val="Sf1"/>
        <w:ind w:right="-2"/>
      </w:pPr>
      <w:r w:rsidRPr="00BA446E">
        <w:rPr>
          <w:rFonts w:eastAsia="ArialMT"/>
        </w:rPr>
        <w:t>Вод</w:t>
      </w:r>
      <w:r w:rsidR="00945DEB">
        <w:rPr>
          <w:rFonts w:eastAsia="ArialMT"/>
        </w:rPr>
        <w:t>оотводные лотки на территории</w:t>
      </w:r>
      <w:r w:rsidRPr="00BA446E">
        <w:rPr>
          <w:rFonts w:eastAsia="ArialMT"/>
        </w:rPr>
        <w:t xml:space="preserve"> </w:t>
      </w:r>
      <w:r w:rsidR="00214EFE">
        <w:rPr>
          <w:rFonts w:eastAsia="ArialMT"/>
        </w:rPr>
        <w:t>кварталов</w:t>
      </w:r>
      <w:r w:rsidR="00945DEB">
        <w:rPr>
          <w:rFonts w:eastAsia="ArialMT"/>
        </w:rPr>
        <w:t xml:space="preserve"> </w:t>
      </w:r>
      <w:r w:rsidR="007C7137">
        <w:rPr>
          <w:rFonts w:eastAsia="ArialMT"/>
        </w:rPr>
        <w:t>240</w:t>
      </w:r>
      <w:r w:rsidR="00945DEB">
        <w:rPr>
          <w:rFonts w:eastAsia="ArialMT"/>
        </w:rPr>
        <w:t xml:space="preserve">.01.03.03 и </w:t>
      </w:r>
      <w:r w:rsidR="007C7137">
        <w:rPr>
          <w:rFonts w:eastAsia="ArialMT"/>
        </w:rPr>
        <w:t>240</w:t>
      </w:r>
      <w:r w:rsidR="00945DEB">
        <w:rPr>
          <w:rFonts w:eastAsia="ArialMT"/>
        </w:rPr>
        <w:t xml:space="preserve">.02.01.02 </w:t>
      </w:r>
      <w:r w:rsidRPr="00BA446E">
        <w:rPr>
          <w:rFonts w:eastAsia="ArialMT"/>
        </w:rPr>
        <w:t>рекомендуется выполнить вдоль проезжей части из монолитного бетона (глубина лотка в начальной точке 0,3</w:t>
      </w:r>
      <w:r w:rsidR="00E13AC1">
        <w:rPr>
          <w:rFonts w:eastAsia="ArialMT"/>
        </w:rPr>
        <w:t xml:space="preserve"> </w:t>
      </w:r>
      <w:r w:rsidRPr="00BA446E">
        <w:rPr>
          <w:rFonts w:eastAsia="ArialMT"/>
        </w:rPr>
        <w:t>-</w:t>
      </w:r>
      <w:r w:rsidR="00E13AC1">
        <w:rPr>
          <w:rFonts w:eastAsia="ArialMT"/>
        </w:rPr>
        <w:t xml:space="preserve"> </w:t>
      </w:r>
      <w:r w:rsidR="00BC75F7">
        <w:rPr>
          <w:rFonts w:eastAsia="ArialMT"/>
        </w:rPr>
        <w:t>0,4 м, размер по дну канала</w:t>
      </w:r>
      <w:r w:rsidR="00E13AC1">
        <w:rPr>
          <w:rFonts w:eastAsia="ArialMT"/>
        </w:rPr>
        <w:t xml:space="preserve"> </w:t>
      </w:r>
      <w:r w:rsidR="00BC75F7">
        <w:rPr>
          <w:rFonts w:eastAsia="ArialMT"/>
        </w:rPr>
        <w:t>0,4</w:t>
      </w:r>
      <w:r w:rsidR="00E13AC1">
        <w:rPr>
          <w:rFonts w:eastAsia="ArialMT"/>
        </w:rPr>
        <w:t xml:space="preserve"> </w:t>
      </w:r>
      <w:r w:rsidRPr="00BA446E">
        <w:rPr>
          <w:rFonts w:eastAsia="ArialMT"/>
        </w:rPr>
        <w:t>-</w:t>
      </w:r>
      <w:r w:rsidR="00E13AC1">
        <w:rPr>
          <w:rFonts w:eastAsia="ArialMT"/>
        </w:rPr>
        <w:t xml:space="preserve"> </w:t>
      </w:r>
      <w:r w:rsidRPr="00BA446E">
        <w:rPr>
          <w:rFonts w:eastAsia="ArialMT"/>
        </w:rPr>
        <w:t>0,5 м, крутизна о</w:t>
      </w:r>
      <w:r w:rsidRPr="00BA446E">
        <w:rPr>
          <w:rFonts w:eastAsia="ArialMT"/>
        </w:rPr>
        <w:t>т</w:t>
      </w:r>
      <w:r w:rsidRPr="00BA446E">
        <w:rPr>
          <w:rFonts w:eastAsia="ArialMT"/>
        </w:rPr>
        <w:t xml:space="preserve">косов 2:1). </w:t>
      </w:r>
      <w:r w:rsidRPr="00BA446E">
        <w:t xml:space="preserve">В </w:t>
      </w:r>
      <w:proofErr w:type="gramStart"/>
      <w:r w:rsidRPr="00BA446E">
        <w:t>местах</w:t>
      </w:r>
      <w:proofErr w:type="gramEnd"/>
      <w:r w:rsidRPr="00BA446E">
        <w:t xml:space="preserve"> пересечения водоотводных лотков с автодорогами устраив</w:t>
      </w:r>
      <w:r w:rsidRPr="00BA446E">
        <w:t>а</w:t>
      </w:r>
      <w:r w:rsidRPr="00BA446E">
        <w:t xml:space="preserve">ются трубчатые железобетонные переезды </w:t>
      </w:r>
      <w:r w:rsidRPr="00BA446E">
        <w:rPr>
          <w:rFonts w:eastAsia="ArialMT"/>
        </w:rPr>
        <w:t>Д 400</w:t>
      </w:r>
      <w:r w:rsidR="0023284C">
        <w:rPr>
          <w:rFonts w:eastAsia="ArialMT"/>
        </w:rPr>
        <w:t> </w:t>
      </w:r>
      <w:r w:rsidRPr="00BA446E">
        <w:rPr>
          <w:rFonts w:eastAsia="ArialMT"/>
        </w:rPr>
        <w:t>мм</w:t>
      </w:r>
      <w:r w:rsidRPr="00BA446E">
        <w:t>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Планировочная структура позволяет разбить </w:t>
      </w:r>
      <w:r w:rsidR="0023284C">
        <w:t xml:space="preserve">планируемую </w:t>
      </w:r>
      <w:r w:rsidRPr="00BA446E">
        <w:t>территорию на 10 бассейнов поверхностного стока, имеющих самостоятельные выпуски ливн</w:t>
      </w:r>
      <w:r w:rsidRPr="00BA446E">
        <w:t>е</w:t>
      </w:r>
      <w:r w:rsidRPr="00BA446E">
        <w:t>вой канализации. Перед сбросом поверхностный сток в распределительной кам</w:t>
      </w:r>
      <w:r w:rsidRPr="00BA446E">
        <w:t>е</w:t>
      </w:r>
      <w:r w:rsidRPr="00BA446E">
        <w:t xml:space="preserve">ре разделяется </w:t>
      </w:r>
      <w:proofErr w:type="gramStart"/>
      <w:r w:rsidRPr="00BA446E">
        <w:t>на</w:t>
      </w:r>
      <w:proofErr w:type="gramEnd"/>
      <w:r w:rsidRPr="00BA446E">
        <w:t xml:space="preserve"> загрязненный и условно чистый. Загрязненная часть стока п</w:t>
      </w:r>
      <w:r w:rsidRPr="00BA446E">
        <w:t>о</w:t>
      </w:r>
      <w:r w:rsidRPr="00BA446E">
        <w:t>ступает на очистные сооружения, а остальная часть стока считается условно чи</w:t>
      </w:r>
      <w:r w:rsidRPr="00BA446E">
        <w:t>с</w:t>
      </w:r>
      <w:r w:rsidRPr="00BA446E">
        <w:t>той и сбрасывается в прилегающий водоем.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Проектом планировки предполагается строительство микрорайона </w:t>
      </w:r>
      <w:r w:rsidR="007C7137">
        <w:t>240</w:t>
      </w:r>
      <w:r w:rsidRPr="00BA446E">
        <w:t xml:space="preserve">.01.08 на территории рекультивации </w:t>
      </w:r>
      <w:proofErr w:type="spellStart"/>
      <w:r w:rsidRPr="00BA446E">
        <w:t>золоотвала</w:t>
      </w:r>
      <w:proofErr w:type="spellEnd"/>
      <w:r w:rsidRPr="00BA446E">
        <w:t xml:space="preserve"> № 1 ТЭЦ-5. Проект рекультивации пр</w:t>
      </w:r>
      <w:r w:rsidRPr="00BA446E">
        <w:t>е</w:t>
      </w:r>
      <w:r w:rsidRPr="00BA446E">
        <w:t>дусматривает сбо</w:t>
      </w:r>
      <w:r w:rsidR="0023284C">
        <w:t>р дождевого и талого стока с не</w:t>
      </w:r>
      <w:r w:rsidRPr="00BA446E">
        <w:t xml:space="preserve">застроенных территорий </w:t>
      </w:r>
      <w:proofErr w:type="spellStart"/>
      <w:r w:rsidRPr="00BA446E">
        <w:t>золоо</w:t>
      </w:r>
      <w:r w:rsidRPr="00BA446E">
        <w:t>т</w:t>
      </w:r>
      <w:r w:rsidRPr="00BA446E">
        <w:t>вала</w:t>
      </w:r>
      <w:proofErr w:type="spellEnd"/>
      <w:r w:rsidRPr="00BA446E">
        <w:t xml:space="preserve"> и прилегающей водосборной площади </w:t>
      </w:r>
      <w:proofErr w:type="spellStart"/>
      <w:r w:rsidRPr="00BA446E">
        <w:t>Новолуговского</w:t>
      </w:r>
      <w:proofErr w:type="spellEnd"/>
      <w:r w:rsidRPr="00BA446E">
        <w:t xml:space="preserve"> сельсовета по сист</w:t>
      </w:r>
      <w:r w:rsidRPr="00BA446E">
        <w:t>е</w:t>
      </w:r>
      <w:r w:rsidRPr="00BA446E">
        <w:t>ме на</w:t>
      </w:r>
      <w:r w:rsidR="0023284C">
        <w:t>горных канав в коллектор</w:t>
      </w:r>
      <w:r w:rsidR="009F6512">
        <w:t xml:space="preserve"> </w:t>
      </w:r>
      <w:r w:rsidR="0023284C">
        <w:t>Д 1000 </w:t>
      </w:r>
      <w:r w:rsidRPr="00BA446E">
        <w:t>мм</w:t>
      </w:r>
      <w:r w:rsidR="00B73EAC">
        <w:t>,</w:t>
      </w:r>
      <w:r w:rsidRPr="00BA446E">
        <w:t xml:space="preserve"> отводящий сток в р</w:t>
      </w:r>
      <w:r w:rsidR="00404FA0">
        <w:t>. </w:t>
      </w:r>
      <w:r w:rsidRPr="00BA446E">
        <w:t>Иню (реконстру</w:t>
      </w:r>
      <w:r w:rsidRPr="00BA446E">
        <w:t>к</w:t>
      </w:r>
      <w:r w:rsidRPr="00BA446E">
        <w:t>ция существующего коллектора Д</w:t>
      </w:r>
      <w:r w:rsidR="0023284C">
        <w:t> </w:t>
      </w:r>
      <w:r w:rsidRPr="00BA446E">
        <w:t>700</w:t>
      </w:r>
      <w:r w:rsidR="0023284C">
        <w:t> мм</w:t>
      </w:r>
      <w:r w:rsidRPr="00BA446E">
        <w:t xml:space="preserve">). При застройке </w:t>
      </w:r>
      <w:proofErr w:type="spellStart"/>
      <w:r w:rsidRPr="00BA446E">
        <w:t>золоотвала</w:t>
      </w:r>
      <w:proofErr w:type="spellEnd"/>
      <w:r w:rsidRPr="00BA446E">
        <w:t xml:space="preserve"> предусмо</w:t>
      </w:r>
      <w:r w:rsidRPr="00BA446E">
        <w:t>т</w:t>
      </w:r>
      <w:r w:rsidRPr="00BA446E">
        <w:lastRenderedPageBreak/>
        <w:t xml:space="preserve">рено строительство очистных сооружений ливневой сети на территории жилых микрорайонов с выпуском очищенных стоков </w:t>
      </w:r>
      <w:r w:rsidR="00DC6BBA">
        <w:t>в</w:t>
      </w:r>
      <w:r w:rsidRPr="00BA446E">
        <w:t xml:space="preserve"> указанный коллектор </w:t>
      </w:r>
      <w:r w:rsidR="009F426A">
        <w:t xml:space="preserve">и </w:t>
      </w:r>
      <w:r w:rsidRPr="00BA446E">
        <w:t>с дал</w:t>
      </w:r>
      <w:r w:rsidRPr="00BA446E">
        <w:t>ь</w:t>
      </w:r>
      <w:r w:rsidRPr="00BA446E">
        <w:t>н</w:t>
      </w:r>
      <w:r w:rsidR="0023284C">
        <w:t>ейшим выпуском в р.</w:t>
      </w:r>
      <w:r w:rsidR="00404FA0">
        <w:t> </w:t>
      </w:r>
      <w:r w:rsidR="009F6512">
        <w:t xml:space="preserve">Иню. </w:t>
      </w:r>
    </w:p>
    <w:p w:rsidR="0046142C" w:rsidRPr="00BA446E" w:rsidRDefault="0046142C" w:rsidP="0046142C">
      <w:pPr>
        <w:pStyle w:val="Sf1"/>
        <w:ind w:right="-2"/>
      </w:pPr>
      <w:r w:rsidRPr="00BA446E">
        <w:t>Проектом</w:t>
      </w:r>
      <w:r w:rsidR="0023284C">
        <w:t xml:space="preserve"> планировки </w:t>
      </w:r>
      <w:r w:rsidRPr="00BA446E">
        <w:t>предусмотрены следующие мероприятия:</w:t>
      </w:r>
    </w:p>
    <w:p w:rsidR="0046142C" w:rsidRPr="00BA446E" w:rsidRDefault="0046142C" w:rsidP="0046142C">
      <w:pPr>
        <w:pStyle w:val="Sf1"/>
        <w:ind w:right="-2"/>
      </w:pPr>
      <w:r w:rsidRPr="00BA446E">
        <w:t>спрямление русла р</w:t>
      </w:r>
      <w:r w:rsidR="00DC6BBA">
        <w:t>.</w:t>
      </w:r>
      <w:r w:rsidRPr="00BA446E">
        <w:t xml:space="preserve"> </w:t>
      </w:r>
      <w:proofErr w:type="spellStart"/>
      <w:r w:rsidRPr="00BA446E">
        <w:t>Плющихи</w:t>
      </w:r>
      <w:proofErr w:type="spellEnd"/>
      <w:r w:rsidRPr="00BA446E">
        <w:t xml:space="preserve"> на участке строительства магистрал</w:t>
      </w:r>
      <w:r w:rsidR="00214EFE">
        <w:t>ьной улицы общегородского значения</w:t>
      </w:r>
      <w:r w:rsidRPr="00BA446E">
        <w:t xml:space="preserve"> непрерывного движения </w:t>
      </w:r>
      <w:r w:rsidR="00404FA0" w:rsidRPr="00BA446E">
        <w:rPr>
          <w:szCs w:val="28"/>
        </w:rPr>
        <w:t>«</w:t>
      </w:r>
      <w:r w:rsidRPr="00BA446E">
        <w:t>Юго-Западный</w:t>
      </w:r>
      <w:r w:rsidR="00404FA0" w:rsidRPr="00BA446E">
        <w:rPr>
          <w:szCs w:val="28"/>
        </w:rPr>
        <w:t>»</w:t>
      </w:r>
      <w:r w:rsidRPr="00BA446E">
        <w:t xml:space="preserve"> тра</w:t>
      </w:r>
      <w:r w:rsidRPr="00BA446E">
        <w:t>н</w:t>
      </w:r>
      <w:r w:rsidRPr="00BA446E">
        <w:t>зит 1,5 км русла;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строительство 4 </w:t>
      </w:r>
      <w:r w:rsidR="00945DEB">
        <w:t>ливневых очистных сооружений</w:t>
      </w:r>
      <w:r w:rsidRPr="00BA446E">
        <w:t xml:space="preserve"> </w:t>
      </w:r>
      <w:r w:rsidR="00945DEB">
        <w:t xml:space="preserve">(далее </w:t>
      </w:r>
      <w:r w:rsidR="00945DEB">
        <w:rPr>
          <w:szCs w:val="28"/>
        </w:rPr>
        <w:t>–</w:t>
      </w:r>
      <w:r w:rsidR="00945DEB" w:rsidRPr="00BA446E">
        <w:rPr>
          <w:szCs w:val="28"/>
        </w:rPr>
        <w:t xml:space="preserve"> </w:t>
      </w:r>
      <w:r w:rsidRPr="00BA446E">
        <w:t>ЛОС</w:t>
      </w:r>
      <w:r w:rsidR="00945DEB">
        <w:t>)</w:t>
      </w:r>
      <w:r w:rsidR="009F426A">
        <w:t xml:space="preserve"> </w:t>
      </w:r>
      <w:r w:rsidRPr="00BA446E">
        <w:t>-</w:t>
      </w:r>
      <w:r w:rsidR="009F426A">
        <w:t xml:space="preserve"> </w:t>
      </w:r>
      <w:r w:rsidRPr="00BA446E">
        <w:t>1, 2, 3,</w:t>
      </w:r>
      <w:r w:rsidR="00DC6BBA">
        <w:t xml:space="preserve"> </w:t>
      </w:r>
      <w:r w:rsidRPr="00BA446E">
        <w:t>4 в устьях как существующих</w:t>
      </w:r>
      <w:r w:rsidR="009F426A">
        <w:t xml:space="preserve"> </w:t>
      </w:r>
      <w:r w:rsidRPr="00BA446E">
        <w:t>ЛОС</w:t>
      </w:r>
      <w:r w:rsidR="009F426A">
        <w:t xml:space="preserve"> </w:t>
      </w:r>
      <w:r w:rsidRPr="00BA446E">
        <w:t>-</w:t>
      </w:r>
      <w:r w:rsidR="009F426A">
        <w:t xml:space="preserve"> </w:t>
      </w:r>
      <w:r w:rsidRPr="00BA446E">
        <w:t>1,</w:t>
      </w:r>
      <w:r w:rsidR="00DC6BBA">
        <w:t xml:space="preserve"> </w:t>
      </w:r>
      <w:r w:rsidRPr="00BA446E">
        <w:t>4</w:t>
      </w:r>
      <w:r w:rsidR="009F426A">
        <w:t>,</w:t>
      </w:r>
      <w:r w:rsidRPr="00BA446E">
        <w:t xml:space="preserve"> так и проектируемых ливневых колле</w:t>
      </w:r>
      <w:r w:rsidR="00DC2022">
        <w:t>кт</w:t>
      </w:r>
      <w:r w:rsidR="00DC2022">
        <w:t>о</w:t>
      </w:r>
      <w:r w:rsidR="00DC2022">
        <w:t>ров со сбросом очищенного ст</w:t>
      </w:r>
      <w:r w:rsidRPr="00BA446E">
        <w:t>ока в р</w:t>
      </w:r>
      <w:r w:rsidR="00DC6BBA">
        <w:t>.</w:t>
      </w:r>
      <w:r w:rsidRPr="00BA446E">
        <w:t xml:space="preserve"> </w:t>
      </w:r>
      <w:proofErr w:type="spellStart"/>
      <w:r w:rsidRPr="00BA446E">
        <w:t>Плющиху</w:t>
      </w:r>
      <w:proofErr w:type="spellEnd"/>
      <w:r w:rsidRPr="00BA446E">
        <w:t>;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очистных сооружений ливневой канализации ЛОС-5 со сбр</w:t>
      </w:r>
      <w:r w:rsidRPr="00BA446E">
        <w:t>о</w:t>
      </w:r>
      <w:r w:rsidR="00DC2022">
        <w:t>сом очищенного ст</w:t>
      </w:r>
      <w:r w:rsidRPr="00BA446E">
        <w:t>ока в р</w:t>
      </w:r>
      <w:r>
        <w:t>.</w:t>
      </w:r>
      <w:r w:rsidR="00404FA0">
        <w:t> </w:t>
      </w:r>
      <w:r>
        <w:t>Камыш</w:t>
      </w:r>
      <w:r w:rsidR="001C795D">
        <w:t>енк</w:t>
      </w:r>
      <w:r w:rsidR="00DC6BBA">
        <w:t>у</w:t>
      </w:r>
      <w:r w:rsidRPr="00BA446E">
        <w:t>;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очистных сооружений ливневой канализации ЛОС-6 со сбр</w:t>
      </w:r>
      <w:r w:rsidRPr="00BA446E">
        <w:t>о</w:t>
      </w:r>
      <w:r w:rsidR="00DC2022">
        <w:t>сом очищенного ст</w:t>
      </w:r>
      <w:r w:rsidRPr="00BA446E">
        <w:t>ока в р.</w:t>
      </w:r>
      <w:r w:rsidR="00404FA0">
        <w:t> </w:t>
      </w:r>
      <w:r w:rsidRPr="00BA446E">
        <w:t>Иню;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реконструкция коллектора </w:t>
      </w:r>
      <w:proofErr w:type="spellStart"/>
      <w:r w:rsidRPr="00BA446E">
        <w:t>золоотвала</w:t>
      </w:r>
      <w:proofErr w:type="spellEnd"/>
      <w:r w:rsidRPr="00BA446E">
        <w:t xml:space="preserve"> № 1 до Д 1000;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очистных сооружений ливневой сети на территории микр</w:t>
      </w:r>
      <w:r w:rsidRPr="00BA446E">
        <w:t>о</w:t>
      </w:r>
      <w:r w:rsidRPr="00BA446E">
        <w:t xml:space="preserve">района </w:t>
      </w:r>
      <w:r w:rsidR="007C7137">
        <w:t>240</w:t>
      </w:r>
      <w:r w:rsidRPr="00BA446E">
        <w:t>.01.08 со сбросом через коллектор Д 1000 в р.</w:t>
      </w:r>
      <w:r w:rsidR="009F426A">
        <w:t xml:space="preserve"> </w:t>
      </w:r>
      <w:r w:rsidRPr="00BA446E">
        <w:t>Иню.</w:t>
      </w:r>
    </w:p>
    <w:p w:rsidR="0046142C" w:rsidRPr="00BA446E" w:rsidRDefault="0046142C" w:rsidP="0046142C">
      <w:pPr>
        <w:pStyle w:val="Sf1"/>
        <w:ind w:right="-2"/>
      </w:pPr>
      <w:r w:rsidRPr="00BA446E">
        <w:t>Среднегодовой объем поверхностных сточных вод, образующихся на сел</w:t>
      </w:r>
      <w:r w:rsidRPr="00BA446E">
        <w:t>и</w:t>
      </w:r>
      <w:r w:rsidRPr="00BA446E">
        <w:t>тебных территориях в период выпадения дождей, таяния снега и мойки дорожных покрытий</w:t>
      </w:r>
      <w:r w:rsidR="00DC6BBA">
        <w:t>,</w:t>
      </w:r>
      <w:r w:rsidRPr="00BA446E">
        <w:t xml:space="preserve"> определен в соответствии с </w:t>
      </w:r>
      <w:r w:rsidR="007C7137">
        <w:t>«</w:t>
      </w:r>
      <w:r w:rsidRPr="00BA446E">
        <w:t>СП 32.13330.2012</w:t>
      </w:r>
      <w:r w:rsidR="007C7137">
        <w:t xml:space="preserve">. </w:t>
      </w:r>
      <w:r w:rsidRPr="00BA446E">
        <w:t>Канализация. Нару</w:t>
      </w:r>
      <w:r w:rsidRPr="00BA446E">
        <w:t>ж</w:t>
      </w:r>
      <w:r w:rsidRPr="00BA446E">
        <w:t>ные сети</w:t>
      </w:r>
      <w:r w:rsidR="00945DEB">
        <w:t xml:space="preserve"> и сооружения. Актуализированная редакция </w:t>
      </w:r>
      <w:proofErr w:type="spellStart"/>
      <w:r w:rsidR="00945DEB">
        <w:t>СНиП</w:t>
      </w:r>
      <w:proofErr w:type="spellEnd"/>
      <w:r w:rsidR="00945DEB">
        <w:t xml:space="preserve"> 2.04.03-85</w:t>
      </w:r>
      <w:r w:rsidR="007C7137">
        <w:t>»</w:t>
      </w:r>
      <w:r w:rsidR="00945DEB">
        <w:t xml:space="preserve"> (с Изм</w:t>
      </w:r>
      <w:r w:rsidR="00945DEB">
        <w:t>е</w:t>
      </w:r>
      <w:r w:rsidR="00945DEB">
        <w:t>нением № 1)</w:t>
      </w:r>
      <w:r w:rsidRPr="00BA446E">
        <w:t>.</w:t>
      </w:r>
    </w:p>
    <w:p w:rsidR="0046142C" w:rsidRPr="00BA446E" w:rsidRDefault="0046142C" w:rsidP="0046142C">
      <w:pPr>
        <w:pStyle w:val="Sf1"/>
        <w:ind w:right="-2"/>
        <w:rPr>
          <w:lang w:eastAsia="en-US"/>
        </w:rPr>
      </w:pPr>
      <w:r w:rsidRPr="00BA446E">
        <w:rPr>
          <w:lang w:eastAsia="en-US"/>
        </w:rPr>
        <w:t xml:space="preserve">Для сокращения объема талых вод на территории населенных пунктов в зимний период необходимо предусматривать организацию уборки и вывоза снега с депонированием на «сухих» </w:t>
      </w:r>
      <w:proofErr w:type="spellStart"/>
      <w:r w:rsidRPr="00BA446E">
        <w:rPr>
          <w:lang w:eastAsia="en-US"/>
        </w:rPr>
        <w:t>снегосвалках</w:t>
      </w:r>
      <w:proofErr w:type="spellEnd"/>
      <w:r w:rsidRPr="00BA446E">
        <w:rPr>
          <w:lang w:eastAsia="en-US"/>
        </w:rPr>
        <w:t xml:space="preserve">, либо его сброс в </w:t>
      </w:r>
      <w:proofErr w:type="spellStart"/>
      <w:r w:rsidRPr="00BA446E">
        <w:rPr>
          <w:lang w:eastAsia="en-US"/>
        </w:rPr>
        <w:t>снегоплавильные</w:t>
      </w:r>
      <w:proofErr w:type="spellEnd"/>
      <w:r w:rsidRPr="00BA446E">
        <w:rPr>
          <w:lang w:eastAsia="en-US"/>
        </w:rPr>
        <w:t xml:space="preserve"> камеры с последующим отводом талых вод в водосточную сеть.</w:t>
      </w:r>
    </w:p>
    <w:p w:rsidR="0046142C" w:rsidRDefault="0046142C" w:rsidP="0046142C">
      <w:pPr>
        <w:pStyle w:val="Sf1"/>
        <w:ind w:right="-2"/>
        <w:rPr>
          <w:lang w:eastAsia="en-US"/>
        </w:rPr>
      </w:pPr>
      <w:r w:rsidRPr="00BA446E">
        <w:rPr>
          <w:lang w:eastAsia="en-US"/>
        </w:rPr>
        <w:t>Объ</w:t>
      </w:r>
      <w:r w:rsidR="00A67892">
        <w:rPr>
          <w:lang w:eastAsia="en-US"/>
        </w:rPr>
        <w:t>е</w:t>
      </w:r>
      <w:r w:rsidRPr="00BA446E">
        <w:rPr>
          <w:lang w:eastAsia="en-US"/>
        </w:rPr>
        <w:t>м дождевого и талого стока</w:t>
      </w:r>
      <w:r w:rsidR="00DC6BBA">
        <w:rPr>
          <w:lang w:eastAsia="en-US"/>
        </w:rPr>
        <w:t>,</w:t>
      </w:r>
      <w:r w:rsidRPr="00BA446E">
        <w:rPr>
          <w:lang w:eastAsia="en-US"/>
        </w:rPr>
        <w:t xml:space="preserve"> поступающего на очистные сооружения</w:t>
      </w:r>
      <w:r w:rsidR="009F426A">
        <w:rPr>
          <w:lang w:eastAsia="en-US"/>
        </w:rPr>
        <w:t>,</w:t>
      </w:r>
      <w:r w:rsidRPr="00BA446E">
        <w:rPr>
          <w:lang w:eastAsia="en-US"/>
        </w:rPr>
        <w:t xml:space="preserve"> привед</w:t>
      </w:r>
      <w:r w:rsidR="00DC6BBA">
        <w:rPr>
          <w:lang w:eastAsia="en-US"/>
        </w:rPr>
        <w:t>е</w:t>
      </w:r>
      <w:r w:rsidRPr="00BA446E">
        <w:rPr>
          <w:lang w:eastAsia="en-US"/>
        </w:rPr>
        <w:t>н в таблице</w:t>
      </w:r>
      <w:r>
        <w:rPr>
          <w:lang w:eastAsia="en-US"/>
        </w:rPr>
        <w:t xml:space="preserve"> 9</w:t>
      </w:r>
      <w:r w:rsidRPr="00BA446E">
        <w:rPr>
          <w:lang w:eastAsia="en-US"/>
        </w:rPr>
        <w:t>.</w:t>
      </w:r>
    </w:p>
    <w:p w:rsidR="009F426A" w:rsidRPr="00BA446E" w:rsidRDefault="009F426A" w:rsidP="0046142C">
      <w:pPr>
        <w:pStyle w:val="Sf1"/>
        <w:ind w:right="-2"/>
        <w:rPr>
          <w:lang w:eastAsia="en-US"/>
        </w:rPr>
      </w:pPr>
    </w:p>
    <w:p w:rsidR="0046142C" w:rsidRDefault="0046142C" w:rsidP="006A349E">
      <w:pPr>
        <w:tabs>
          <w:tab w:val="left" w:pos="709"/>
        </w:tabs>
        <w:suppressAutoHyphens/>
        <w:spacing w:line="276" w:lineRule="atLeast"/>
        <w:ind w:firstLine="0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Таблица 9</w:t>
      </w:r>
    </w:p>
    <w:p w:rsidR="006A349E" w:rsidRDefault="006A349E" w:rsidP="006A349E">
      <w:pPr>
        <w:tabs>
          <w:tab w:val="left" w:pos="709"/>
        </w:tabs>
        <w:suppressAutoHyphens/>
        <w:spacing w:line="276" w:lineRule="atLeast"/>
        <w:ind w:firstLine="0"/>
        <w:jc w:val="right"/>
        <w:rPr>
          <w:rFonts w:eastAsia="SimSun"/>
          <w:sz w:val="22"/>
          <w:szCs w:val="22"/>
          <w:lang w:eastAsia="en-US"/>
        </w:rPr>
      </w:pPr>
    </w:p>
    <w:p w:rsidR="009F426A" w:rsidRDefault="009F426A" w:rsidP="009F426A">
      <w:pPr>
        <w:suppressAutoHyphens/>
        <w:spacing w:line="276" w:lineRule="atLeast"/>
        <w:ind w:firstLine="0"/>
        <w:jc w:val="center"/>
        <w:rPr>
          <w:rFonts w:eastAsia="SimSun"/>
          <w:sz w:val="22"/>
          <w:szCs w:val="22"/>
          <w:lang w:eastAsia="en-US"/>
        </w:rPr>
      </w:pPr>
      <w:r w:rsidRPr="00BA446E">
        <w:rPr>
          <w:lang w:eastAsia="en-US"/>
        </w:rPr>
        <w:t>Объ</w:t>
      </w:r>
      <w:r>
        <w:rPr>
          <w:lang w:eastAsia="en-US"/>
        </w:rPr>
        <w:t>е</w:t>
      </w:r>
      <w:r w:rsidRPr="00BA446E">
        <w:rPr>
          <w:lang w:eastAsia="en-US"/>
        </w:rPr>
        <w:t>м дождевого и талого стока</w:t>
      </w:r>
      <w:r>
        <w:rPr>
          <w:lang w:eastAsia="en-US"/>
        </w:rPr>
        <w:t>,</w:t>
      </w:r>
      <w:r w:rsidRPr="00BA446E">
        <w:rPr>
          <w:lang w:eastAsia="en-US"/>
        </w:rPr>
        <w:t xml:space="preserve"> поступающего на очистные сооружения</w:t>
      </w:r>
    </w:p>
    <w:p w:rsidR="009F426A" w:rsidRPr="00EF1424" w:rsidRDefault="009F426A" w:rsidP="006A349E">
      <w:pPr>
        <w:tabs>
          <w:tab w:val="left" w:pos="709"/>
        </w:tabs>
        <w:suppressAutoHyphens/>
        <w:spacing w:line="276" w:lineRule="atLeast"/>
        <w:ind w:firstLine="0"/>
        <w:jc w:val="right"/>
        <w:rPr>
          <w:rFonts w:eastAsia="SimSun"/>
          <w:sz w:val="22"/>
          <w:szCs w:val="22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4A0"/>
      </w:tblPr>
      <w:tblGrid>
        <w:gridCol w:w="1146"/>
        <w:gridCol w:w="1414"/>
        <w:gridCol w:w="1706"/>
        <w:gridCol w:w="1983"/>
        <w:gridCol w:w="1843"/>
        <w:gridCol w:w="1851"/>
      </w:tblGrid>
      <w:tr w:rsidR="00D2157C" w:rsidRPr="00DC6BBA" w:rsidTr="00D2157C">
        <w:trPr>
          <w:trHeight w:val="919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42C" w:rsidRPr="00DC6BBA" w:rsidRDefault="006A349E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Номер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бассейна стока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42C" w:rsidRPr="00DC6BBA" w:rsidRDefault="006A349E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Номер</w:t>
            </w:r>
          </w:p>
          <w:p w:rsidR="0046142C" w:rsidRPr="00DC6BBA" w:rsidRDefault="006A349E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46142C" w:rsidRPr="00DC6BBA">
              <w:rPr>
                <w:rFonts w:eastAsia="Calibri"/>
                <w:szCs w:val="28"/>
                <w:lang w:eastAsia="en-US"/>
              </w:rPr>
              <w:t>чистного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сооруж</w:t>
            </w:r>
            <w:r w:rsidRPr="00DC6BBA">
              <w:rPr>
                <w:rFonts w:eastAsia="Calibri"/>
                <w:szCs w:val="28"/>
                <w:lang w:eastAsia="en-US"/>
              </w:rPr>
              <w:t>е</w:t>
            </w:r>
            <w:r w:rsidRPr="00DC6BBA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Площадь </w:t>
            </w:r>
          </w:p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бассейна </w:t>
            </w:r>
          </w:p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стока,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Объ</w:t>
            </w:r>
            <w:r w:rsidR="006A349E">
              <w:rPr>
                <w:rFonts w:eastAsia="Calibri"/>
                <w:szCs w:val="28"/>
                <w:lang w:eastAsia="en-US"/>
              </w:rPr>
              <w:t>е</w:t>
            </w:r>
            <w:r w:rsidRPr="00DC6BBA">
              <w:rPr>
                <w:rFonts w:eastAsia="Calibri"/>
                <w:szCs w:val="28"/>
                <w:lang w:eastAsia="en-US"/>
              </w:rPr>
              <w:t xml:space="preserve">м </w:t>
            </w:r>
          </w:p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дождевого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стока,</w:t>
            </w:r>
          </w:p>
          <w:p w:rsidR="0046142C" w:rsidRPr="00DC6BBA" w:rsidRDefault="0046142C" w:rsidP="00D215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тыс.</w:t>
            </w:r>
            <w:r w:rsidR="00D2157C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куб.</w:t>
            </w:r>
            <w:r w:rsidR="00D2157C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м</w:t>
            </w:r>
            <w:r w:rsidRPr="00DC6BBA">
              <w:rPr>
                <w:rFonts w:eastAsia="Calibri"/>
                <w:szCs w:val="28"/>
                <w:lang w:eastAsia="en-US"/>
              </w:rPr>
              <w:t>/год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7C" w:rsidRDefault="0046142C" w:rsidP="00A67892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>Объ</w:t>
            </w:r>
            <w:r w:rsidR="006A349E">
              <w:rPr>
                <w:szCs w:val="28"/>
              </w:rPr>
              <w:t>е</w:t>
            </w:r>
            <w:r w:rsidRPr="00DC6BBA">
              <w:rPr>
                <w:szCs w:val="28"/>
              </w:rPr>
              <w:t xml:space="preserve">м </w:t>
            </w:r>
            <w:proofErr w:type="gramStart"/>
            <w:r w:rsidRPr="00DC6BBA">
              <w:rPr>
                <w:szCs w:val="28"/>
              </w:rPr>
              <w:t>талого</w:t>
            </w:r>
            <w:proofErr w:type="gramEnd"/>
            <w:r w:rsidRPr="00DC6BBA">
              <w:rPr>
                <w:szCs w:val="28"/>
              </w:rPr>
              <w:t xml:space="preserve">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>стока,</w:t>
            </w:r>
          </w:p>
          <w:p w:rsidR="00D2157C" w:rsidRDefault="0046142C" w:rsidP="00D2157C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 xml:space="preserve">тыс.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куб.</w:t>
            </w:r>
            <w:r w:rsidR="00D2157C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м</w:t>
            </w:r>
            <w:r w:rsidRPr="00DC6BBA">
              <w:rPr>
                <w:szCs w:val="28"/>
              </w:rPr>
              <w:t>/</w:t>
            </w:r>
          </w:p>
          <w:p w:rsidR="0046142C" w:rsidRPr="00DC6BBA" w:rsidRDefault="0046142C" w:rsidP="00D2157C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>год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3B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Объ</w:t>
            </w:r>
            <w:r w:rsidR="006A349E">
              <w:rPr>
                <w:rFonts w:eastAsia="Calibri"/>
                <w:szCs w:val="28"/>
                <w:lang w:eastAsia="en-US"/>
              </w:rPr>
              <w:t>е</w:t>
            </w:r>
            <w:r w:rsidRPr="00DC6BBA">
              <w:rPr>
                <w:rFonts w:eastAsia="Calibri"/>
                <w:szCs w:val="28"/>
                <w:lang w:eastAsia="en-US"/>
              </w:rPr>
              <w:t xml:space="preserve">м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моечных вод,</w:t>
            </w:r>
          </w:p>
          <w:p w:rsidR="00D2157C" w:rsidRDefault="0046142C" w:rsidP="00D215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тыс.</w:t>
            </w:r>
            <w:r w:rsidR="00A67892" w:rsidRPr="00DC6BBA">
              <w:rPr>
                <w:rFonts w:eastAsia="Calibri"/>
                <w:szCs w:val="28"/>
                <w:lang w:eastAsia="en-US"/>
              </w:rPr>
              <w:t xml:space="preserve"> куб.</w:t>
            </w:r>
            <w:r w:rsidR="006A349E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м</w:t>
            </w:r>
            <w:r w:rsidRPr="00DC6BBA">
              <w:rPr>
                <w:rFonts w:eastAsia="Calibri"/>
                <w:szCs w:val="28"/>
                <w:lang w:eastAsia="en-US"/>
              </w:rPr>
              <w:t>/</w:t>
            </w:r>
          </w:p>
          <w:p w:rsidR="0046142C" w:rsidRPr="00DC6BBA" w:rsidRDefault="0046142C" w:rsidP="00D215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год</w:t>
            </w:r>
          </w:p>
        </w:tc>
      </w:tr>
    </w:tbl>
    <w:p w:rsidR="00D2157C" w:rsidRPr="00D2157C" w:rsidRDefault="00D2157C" w:rsidP="00D2157C">
      <w:pPr>
        <w:spacing w:line="20" w:lineRule="exact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4A0"/>
      </w:tblPr>
      <w:tblGrid>
        <w:gridCol w:w="1146"/>
        <w:gridCol w:w="1414"/>
        <w:gridCol w:w="1706"/>
        <w:gridCol w:w="1983"/>
        <w:gridCol w:w="1843"/>
        <w:gridCol w:w="1851"/>
      </w:tblGrid>
      <w:tr w:rsidR="00D2157C" w:rsidRPr="00DC6BBA" w:rsidTr="009F426A">
        <w:trPr>
          <w:trHeight w:val="340"/>
          <w:tblHeader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6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ЛОС-1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239,71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256,2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124,6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10,2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ЛОС-2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67,11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71,7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34,9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2,4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ЛОС-3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31,88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34,1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16,6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0,7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ЛОС-4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50,44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53,4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26,2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1,2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179,13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191,5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93,1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5,0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ЛОС-6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115,4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56,2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6,2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ЛОС-7,8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51,81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55,4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26,9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4,4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9F426A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ЛОС-9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41,45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44,3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21,6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1,0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9F426A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43,69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46,7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22,7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2,6</w:t>
            </w:r>
          </w:p>
        </w:tc>
      </w:tr>
      <w:tr w:rsidR="00A67892" w:rsidRPr="00DC6BBA" w:rsidTr="00D2157C">
        <w:trPr>
          <w:trHeight w:val="353"/>
          <w:jc w:val="center"/>
        </w:trPr>
        <w:tc>
          <w:tcPr>
            <w:tcW w:w="21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F003B">
            <w:pPr>
              <w:ind w:firstLine="1276"/>
              <w:jc w:val="left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szCs w:val="28"/>
                <w:lang w:eastAsia="en-US"/>
              </w:rPr>
              <w:t>Итого: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868,7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422,8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33,7</w:t>
            </w:r>
          </w:p>
        </w:tc>
      </w:tr>
    </w:tbl>
    <w:p w:rsidR="009F426A" w:rsidRDefault="009F426A" w:rsidP="0046142C">
      <w:pPr>
        <w:tabs>
          <w:tab w:val="left" w:pos="709"/>
        </w:tabs>
        <w:suppressAutoHyphens/>
        <w:spacing w:line="100" w:lineRule="atLeast"/>
        <w:ind w:right="-2"/>
        <w:rPr>
          <w:rFonts w:eastAsia="Calibri"/>
          <w:iCs/>
          <w:szCs w:val="28"/>
          <w:lang w:eastAsia="en-US"/>
        </w:rPr>
      </w:pPr>
    </w:p>
    <w:p w:rsidR="0046142C" w:rsidRPr="00EF1424" w:rsidRDefault="0046142C" w:rsidP="0046142C">
      <w:pPr>
        <w:tabs>
          <w:tab w:val="left" w:pos="709"/>
        </w:tabs>
        <w:suppressAutoHyphens/>
        <w:spacing w:line="100" w:lineRule="atLeast"/>
        <w:ind w:right="-2"/>
        <w:rPr>
          <w:rFonts w:eastAsia="Calibri"/>
          <w:szCs w:val="28"/>
          <w:lang w:eastAsia="en-US"/>
        </w:rPr>
      </w:pPr>
      <w:r w:rsidRPr="00EF1424">
        <w:rPr>
          <w:rFonts w:eastAsia="Calibri"/>
          <w:iCs/>
          <w:szCs w:val="28"/>
          <w:lang w:eastAsia="en-US"/>
        </w:rPr>
        <w:t>Среднегодовой объ</w:t>
      </w:r>
      <w:r w:rsidR="00A67892">
        <w:rPr>
          <w:rFonts w:eastAsia="Calibri"/>
          <w:iCs/>
          <w:szCs w:val="28"/>
          <w:lang w:eastAsia="en-US"/>
        </w:rPr>
        <w:t>е</w:t>
      </w:r>
      <w:r w:rsidRPr="00EF1424">
        <w:rPr>
          <w:rFonts w:eastAsia="Calibri"/>
          <w:iCs/>
          <w:szCs w:val="28"/>
          <w:lang w:eastAsia="en-US"/>
        </w:rPr>
        <w:t xml:space="preserve">м селитебных сточных вод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г</w:t>
      </w:r>
      <w:proofErr w:type="spellEnd"/>
      <w:r w:rsidRPr="00EF1424">
        <w:rPr>
          <w:rFonts w:eastAsia="Calibri"/>
          <w:szCs w:val="28"/>
          <w:lang w:eastAsia="en-US"/>
        </w:rPr>
        <w:t xml:space="preserve"> =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д</w:t>
      </w:r>
      <w:proofErr w:type="spellEnd"/>
      <w:r w:rsidRPr="00EF1424">
        <w:rPr>
          <w:rFonts w:eastAsia="Calibri"/>
          <w:szCs w:val="28"/>
          <w:lang w:eastAsia="en-US"/>
        </w:rPr>
        <w:t xml:space="preserve"> +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т</w:t>
      </w:r>
      <w:proofErr w:type="spellEnd"/>
      <w:r w:rsidRPr="00EF1424">
        <w:rPr>
          <w:rFonts w:eastAsia="Calibri"/>
          <w:szCs w:val="28"/>
          <w:lang w:eastAsia="en-US"/>
        </w:rPr>
        <w:t xml:space="preserve"> +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м</w:t>
      </w:r>
      <w:proofErr w:type="spellEnd"/>
      <w:r w:rsidRPr="00EF1424">
        <w:rPr>
          <w:rFonts w:eastAsia="Calibri"/>
          <w:szCs w:val="28"/>
          <w:lang w:eastAsia="en-US"/>
        </w:rPr>
        <w:t xml:space="preserve"> = 1325,2 (тыс. куб.</w:t>
      </w:r>
      <w:r w:rsidR="00D2157C">
        <w:rPr>
          <w:rFonts w:eastAsia="Calibri"/>
          <w:szCs w:val="28"/>
          <w:lang w:eastAsia="en-US"/>
        </w:rPr>
        <w:t xml:space="preserve"> </w:t>
      </w:r>
      <w:r w:rsidRPr="00EF1424">
        <w:rPr>
          <w:rFonts w:eastAsia="Calibri"/>
          <w:szCs w:val="28"/>
          <w:lang w:eastAsia="en-US"/>
        </w:rPr>
        <w:t>м)</w:t>
      </w:r>
      <w:r w:rsidR="001C795D">
        <w:rPr>
          <w:rFonts w:eastAsia="Calibri"/>
          <w:szCs w:val="28"/>
          <w:lang w:eastAsia="en-US"/>
        </w:rPr>
        <w:t xml:space="preserve">, где </w:t>
      </w:r>
      <w:proofErr w:type="spellStart"/>
      <w:r w:rsidR="001C795D" w:rsidRPr="00EF1424">
        <w:rPr>
          <w:rFonts w:eastAsia="Calibri"/>
          <w:iCs/>
          <w:szCs w:val="28"/>
          <w:lang w:eastAsia="en-US"/>
        </w:rPr>
        <w:t>W</w:t>
      </w:r>
      <w:r w:rsidR="001C795D">
        <w:rPr>
          <w:rFonts w:eastAsia="Calibri"/>
          <w:szCs w:val="28"/>
          <w:lang w:eastAsia="en-US"/>
        </w:rPr>
        <w:t>д</w:t>
      </w:r>
      <w:proofErr w:type="spellEnd"/>
      <w:r w:rsidR="001C795D">
        <w:rPr>
          <w:rFonts w:eastAsia="Calibri"/>
          <w:szCs w:val="28"/>
          <w:lang w:eastAsia="en-US"/>
        </w:rPr>
        <w:t xml:space="preserve">, </w:t>
      </w:r>
      <w:proofErr w:type="spellStart"/>
      <w:r w:rsidR="001C795D" w:rsidRPr="00EF1424">
        <w:rPr>
          <w:rFonts w:eastAsia="Calibri"/>
          <w:iCs/>
          <w:szCs w:val="28"/>
          <w:lang w:eastAsia="en-US"/>
        </w:rPr>
        <w:t>W</w:t>
      </w:r>
      <w:r w:rsidR="001C795D" w:rsidRPr="00EF1424">
        <w:rPr>
          <w:rFonts w:eastAsia="Calibri"/>
          <w:szCs w:val="28"/>
          <w:lang w:eastAsia="en-US"/>
        </w:rPr>
        <w:t>т</w:t>
      </w:r>
      <w:proofErr w:type="spellEnd"/>
      <w:r w:rsidR="001C795D">
        <w:rPr>
          <w:rFonts w:eastAsia="Calibri"/>
          <w:szCs w:val="28"/>
          <w:lang w:eastAsia="en-US"/>
        </w:rPr>
        <w:t xml:space="preserve"> и </w:t>
      </w:r>
      <w:proofErr w:type="spellStart"/>
      <w:r w:rsidR="001C795D" w:rsidRPr="00EF1424">
        <w:rPr>
          <w:rFonts w:eastAsia="Calibri"/>
          <w:iCs/>
          <w:szCs w:val="28"/>
          <w:lang w:eastAsia="en-US"/>
        </w:rPr>
        <w:t>W</w:t>
      </w:r>
      <w:r w:rsidR="001C795D" w:rsidRPr="00EF1424">
        <w:rPr>
          <w:rFonts w:eastAsia="Calibri"/>
          <w:szCs w:val="28"/>
          <w:lang w:eastAsia="en-US"/>
        </w:rPr>
        <w:t>м</w:t>
      </w:r>
      <w:proofErr w:type="spellEnd"/>
      <w:r w:rsidR="001C795D">
        <w:rPr>
          <w:rFonts w:eastAsia="Calibri"/>
          <w:szCs w:val="28"/>
          <w:lang w:eastAsia="en-US"/>
        </w:rPr>
        <w:t xml:space="preserve"> </w:t>
      </w:r>
      <w:r w:rsidR="001C795D">
        <w:t xml:space="preserve">– среднегодовой объем дождевых, талых и </w:t>
      </w:r>
      <w:proofErr w:type="spellStart"/>
      <w:proofErr w:type="gramStart"/>
      <w:r w:rsidR="001C795D">
        <w:t>поливо-моечных</w:t>
      </w:r>
      <w:proofErr w:type="spellEnd"/>
      <w:proofErr w:type="gramEnd"/>
      <w:r w:rsidR="001C795D">
        <w:t xml:space="preserve"> вод </w:t>
      </w:r>
      <w:r w:rsidR="00D2157C">
        <w:t>(</w:t>
      </w:r>
      <w:r w:rsidR="001C795D">
        <w:t>куб.</w:t>
      </w:r>
      <w:r w:rsidR="00D2157C">
        <w:t xml:space="preserve"> </w:t>
      </w:r>
      <w:r w:rsidR="001C795D">
        <w:t>м</w:t>
      </w:r>
      <w:r w:rsidR="00D2157C">
        <w:t>)</w:t>
      </w:r>
      <w:r w:rsidR="001C795D">
        <w:t>.</w:t>
      </w:r>
      <w:r w:rsidR="001C795D">
        <w:rPr>
          <w:rFonts w:eastAsia="Calibri"/>
          <w:szCs w:val="28"/>
          <w:lang w:eastAsia="en-US"/>
        </w:rPr>
        <w:t xml:space="preserve"> </w:t>
      </w:r>
    </w:p>
    <w:p w:rsidR="0046142C" w:rsidRPr="00BA446E" w:rsidRDefault="0046142C" w:rsidP="0046142C">
      <w:pPr>
        <w:pStyle w:val="Sf1"/>
        <w:ind w:right="-2"/>
      </w:pPr>
      <w:r w:rsidRPr="00BA446E">
        <w:t>Загрязн</w:t>
      </w:r>
      <w:r w:rsidR="00A67892">
        <w:t>е</w:t>
      </w:r>
      <w:r w:rsidRPr="00BA446E">
        <w:t xml:space="preserve">нный сток с </w:t>
      </w:r>
      <w:r w:rsidR="00A767AA">
        <w:t>планируемой</w:t>
      </w:r>
      <w:r w:rsidRPr="00BA446E">
        <w:t xml:space="preserve"> территории поступает в р</w:t>
      </w:r>
      <w:r w:rsidR="00D2157C">
        <w:t>еки</w:t>
      </w:r>
      <w:r w:rsidRPr="00BA446E">
        <w:t xml:space="preserve"> </w:t>
      </w:r>
      <w:proofErr w:type="spellStart"/>
      <w:r w:rsidRPr="00BA446E">
        <w:t>Плющих</w:t>
      </w:r>
      <w:r w:rsidR="00D2157C">
        <w:t>у</w:t>
      </w:r>
      <w:proofErr w:type="spellEnd"/>
      <w:r w:rsidR="00D2157C">
        <w:t xml:space="preserve"> и</w:t>
      </w:r>
      <w:r w:rsidRPr="00BA446E">
        <w:t xml:space="preserve"> Ин</w:t>
      </w:r>
      <w:r w:rsidR="00D2157C">
        <w:t>ю</w:t>
      </w:r>
      <w:r w:rsidRPr="00BA446E">
        <w:t xml:space="preserve">. 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Неорганизованный поверхностный сток </w:t>
      </w:r>
      <w:r w:rsidR="00A767AA">
        <w:t xml:space="preserve">загрязняет речное пространство. </w:t>
      </w:r>
      <w:r w:rsidRPr="00BA446E">
        <w:t>Фильтрация из негерметичных септиков и слив поверхностных вод на повер</w:t>
      </w:r>
      <w:r w:rsidRPr="00BA446E">
        <w:t>х</w:t>
      </w:r>
      <w:r w:rsidRPr="00BA446E">
        <w:t xml:space="preserve">ность земли – основные источники загрязнения почв и грунтовых вод. 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В </w:t>
      </w:r>
      <w:proofErr w:type="gramStart"/>
      <w:r w:rsidRPr="00BA446E">
        <w:t>качестве</w:t>
      </w:r>
      <w:proofErr w:type="gramEnd"/>
      <w:r w:rsidRPr="00BA446E">
        <w:t xml:space="preserve"> мероприятий, исключающих загрязнение поверхностного стока промышленными загрязнениями, являются: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локализация на </w:t>
      </w:r>
      <w:proofErr w:type="spellStart"/>
      <w:r w:rsidRPr="00BA446E">
        <w:t>промплощадках</w:t>
      </w:r>
      <w:proofErr w:type="spellEnd"/>
      <w:r w:rsidRPr="00BA446E">
        <w:t xml:space="preserve"> загрязняющих выбросов через дым</w:t>
      </w:r>
      <w:r w:rsidR="00945DEB">
        <w:t>овые трубы и системы вентиляции;</w:t>
      </w:r>
    </w:p>
    <w:p w:rsidR="0046142C" w:rsidRPr="00BA446E" w:rsidRDefault="0046142C" w:rsidP="0046142C">
      <w:pPr>
        <w:pStyle w:val="Sf1"/>
        <w:ind w:right="-2"/>
      </w:pPr>
      <w:r w:rsidRPr="00BA446E">
        <w:t>устройство автономных систем канализации на всех территориях про</w:t>
      </w:r>
      <w:r w:rsidR="001C795D">
        <w:t>мы</w:t>
      </w:r>
      <w:r w:rsidR="001C795D">
        <w:t>ш</w:t>
      </w:r>
      <w:r w:rsidR="001C795D">
        <w:t xml:space="preserve">ленных </w:t>
      </w:r>
      <w:r w:rsidRPr="00BA446E">
        <w:t>предприятий, локальна</w:t>
      </w:r>
      <w:r w:rsidR="001C795D">
        <w:t>я очистка от всех специфических</w:t>
      </w:r>
      <w:r w:rsidRPr="00BA446E">
        <w:t xml:space="preserve"> для этих пре</w:t>
      </w:r>
      <w:r w:rsidRPr="00BA446E">
        <w:t>д</w:t>
      </w:r>
      <w:r w:rsidRPr="00BA446E">
        <w:t xml:space="preserve">приятий загрязнений и сброс в </w:t>
      </w:r>
      <w:proofErr w:type="gramStart"/>
      <w:r w:rsidRPr="00BA446E">
        <w:t>водопри</w:t>
      </w:r>
      <w:r w:rsidR="00D2157C">
        <w:t>е</w:t>
      </w:r>
      <w:r w:rsidRPr="00BA446E">
        <w:t>мники</w:t>
      </w:r>
      <w:proofErr w:type="gramEnd"/>
      <w:r w:rsidRPr="00BA446E">
        <w:t xml:space="preserve"> и городские системы ливневой к</w:t>
      </w:r>
      <w:r w:rsidRPr="00BA446E">
        <w:t>а</w:t>
      </w:r>
      <w:r w:rsidRPr="00BA446E">
        <w:t xml:space="preserve">нализации в очищенном виде (при необходимости). Локальные системы </w:t>
      </w:r>
      <w:proofErr w:type="spellStart"/>
      <w:r w:rsidRPr="00BA446E">
        <w:t>пром</w:t>
      </w:r>
      <w:r w:rsidR="00C949F4">
        <w:t>-</w:t>
      </w:r>
      <w:r w:rsidRPr="00BA446E">
        <w:t>ливневой</w:t>
      </w:r>
      <w:proofErr w:type="spellEnd"/>
      <w:r w:rsidRPr="00BA446E">
        <w:t xml:space="preserve"> канализации должны принимать весь сток с территории предприятий, не допуская его </w:t>
      </w:r>
      <w:r w:rsidR="00945DEB">
        <w:t xml:space="preserve">попадания </w:t>
      </w:r>
      <w:r w:rsidRPr="00BA446E">
        <w:t>на жилую застройку</w:t>
      </w:r>
      <w:r w:rsidR="00D2157C">
        <w:t xml:space="preserve"> и</w:t>
      </w:r>
      <w:r w:rsidRPr="00BA446E">
        <w:t xml:space="preserve"> </w:t>
      </w:r>
      <w:r w:rsidR="001C795D">
        <w:t>улично-дорожную сеть</w:t>
      </w:r>
      <w:r w:rsidR="009F426A">
        <w:t>;</w:t>
      </w:r>
    </w:p>
    <w:p w:rsidR="0046142C" w:rsidRPr="00BA446E" w:rsidRDefault="00945DEB" w:rsidP="0046142C">
      <w:pPr>
        <w:pStyle w:val="Sf1"/>
        <w:ind w:right="-2"/>
      </w:pPr>
      <w:r>
        <w:t>запрет вывоза</w:t>
      </w:r>
      <w:r w:rsidR="0046142C" w:rsidRPr="00BA446E">
        <w:t xml:space="preserve"> загрязн</w:t>
      </w:r>
      <w:r w:rsidR="00D2157C">
        <w:t>е</w:t>
      </w:r>
      <w:r w:rsidR="0046142C" w:rsidRPr="00BA446E">
        <w:t>нного снега на сельские свалки. Он должен либо складироваться на месте, либо через снеготаялки проходить очистку на очистных сооружениях предприятий.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Мероприятия по инженерной подготовке </w:t>
      </w:r>
      <w:r w:rsidR="00A767AA">
        <w:t xml:space="preserve">планируемой </w:t>
      </w:r>
      <w:r w:rsidRPr="00BA446E">
        <w:t>территории напра</w:t>
      </w:r>
      <w:r w:rsidRPr="00BA446E">
        <w:t>в</w:t>
      </w:r>
      <w:r w:rsidRPr="00BA446E">
        <w:t xml:space="preserve">лены не только на создание более благоприятных условий для строительства и эксплуатации </w:t>
      </w:r>
      <w:r w:rsidR="00DC2022">
        <w:t>объектов капитального строительства</w:t>
      </w:r>
      <w:r w:rsidRPr="00BA446E">
        <w:t>, но и являются важнейшими природоохранными мероприятиями, позволяющими обеспечить нормальные эк</w:t>
      </w:r>
      <w:r w:rsidRPr="00BA446E">
        <w:t>о</w:t>
      </w:r>
      <w:r w:rsidRPr="00BA446E">
        <w:t>логические условия в городе.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ливневой сети с последующей очисткой стока и вертикал</w:t>
      </w:r>
      <w:r w:rsidRPr="00BA446E">
        <w:t>ь</w:t>
      </w:r>
      <w:r w:rsidRPr="00BA446E">
        <w:t xml:space="preserve">ная планировка </w:t>
      </w:r>
      <w:r w:rsidR="00A767AA">
        <w:t xml:space="preserve">планируемой </w:t>
      </w:r>
      <w:r w:rsidRPr="00BA446E">
        <w:t>территории обеспечат организованный отвод и оч</w:t>
      </w:r>
      <w:r w:rsidRPr="00BA446E">
        <w:t>и</w:t>
      </w:r>
      <w:r w:rsidRPr="00BA446E">
        <w:t>стку поверхностных вод и исключат загрязнение водо</w:t>
      </w:r>
      <w:r w:rsidR="006561B4">
        <w:t>е</w:t>
      </w:r>
      <w:r w:rsidRPr="00BA446E">
        <w:t>мов.</w:t>
      </w:r>
    </w:p>
    <w:p w:rsidR="0046142C" w:rsidRPr="00BA446E" w:rsidRDefault="0046142C" w:rsidP="0046142C">
      <w:pPr>
        <w:pStyle w:val="Sf1"/>
        <w:ind w:right="-2"/>
      </w:pPr>
      <w:r w:rsidRPr="00BA446E">
        <w:t>Очистка поверхностного стока производится на очистных сооружениях з</w:t>
      </w:r>
      <w:r w:rsidRPr="00BA446E">
        <w:t>а</w:t>
      </w:r>
      <w:r w:rsidRPr="00BA446E">
        <w:t>крытого типа.</w:t>
      </w:r>
    </w:p>
    <w:p w:rsidR="0046142C" w:rsidRPr="00BA446E" w:rsidRDefault="00364DF7" w:rsidP="0046142C">
      <w:pPr>
        <w:pStyle w:val="Sf1"/>
        <w:ind w:right="-2"/>
      </w:pPr>
      <w:r>
        <w:t xml:space="preserve">В </w:t>
      </w:r>
      <w:proofErr w:type="gramStart"/>
      <w:r>
        <w:t>соответствии</w:t>
      </w:r>
      <w:proofErr w:type="gramEnd"/>
      <w:r>
        <w:t xml:space="preserve"> с </w:t>
      </w:r>
      <w:r w:rsidR="007C7137">
        <w:t>«</w:t>
      </w:r>
      <w:r>
        <w:t>СП 32.13330.2012</w:t>
      </w:r>
      <w:r w:rsidR="007C7137">
        <w:t>.</w:t>
      </w:r>
      <w:r>
        <w:t xml:space="preserve"> </w:t>
      </w:r>
      <w:r w:rsidRPr="00BA446E">
        <w:t>Канализация. Наружные сети</w:t>
      </w:r>
      <w:r>
        <w:t xml:space="preserve"> и с</w:t>
      </w:r>
      <w:r>
        <w:t>о</w:t>
      </w:r>
      <w:r>
        <w:t xml:space="preserve">оружения. Актуализированная редакция </w:t>
      </w:r>
      <w:proofErr w:type="spellStart"/>
      <w:r>
        <w:t>СНиП</w:t>
      </w:r>
      <w:proofErr w:type="spellEnd"/>
      <w:r>
        <w:t xml:space="preserve"> 2.04.03-85</w:t>
      </w:r>
      <w:r w:rsidR="007C7137">
        <w:t>»</w:t>
      </w:r>
      <w:r>
        <w:t xml:space="preserve"> (с Изменением № 1) </w:t>
      </w:r>
      <w:r w:rsidR="0046142C" w:rsidRPr="00BA446E">
        <w:t xml:space="preserve">в проекте </w:t>
      </w:r>
      <w:r w:rsidR="001C795D">
        <w:t xml:space="preserve">планировки </w:t>
      </w:r>
      <w:r w:rsidR="0046142C" w:rsidRPr="00BA446E">
        <w:t>предусмотрена очистка наиболее загрязн</w:t>
      </w:r>
      <w:r w:rsidR="006561B4">
        <w:t>е</w:t>
      </w:r>
      <w:r w:rsidR="0046142C" w:rsidRPr="00BA446E">
        <w:t>нной части повер</w:t>
      </w:r>
      <w:r w:rsidR="0046142C" w:rsidRPr="00BA446E">
        <w:t>х</w:t>
      </w:r>
      <w:r w:rsidR="0046142C" w:rsidRPr="00BA446E">
        <w:t>ностного стока на очистных сооружениях, устраиваемых на устьевых участках коллекторов ливневой канализации перед выпуском в водо</w:t>
      </w:r>
      <w:r w:rsidR="00A67892">
        <w:t>е</w:t>
      </w:r>
      <w:r w:rsidR="0046142C" w:rsidRPr="00BA446E">
        <w:t xml:space="preserve">мы. 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Очистные сооружения поверхностного стока представляют собой комплекс </w:t>
      </w:r>
      <w:r w:rsidR="004A355D">
        <w:t>е</w:t>
      </w:r>
      <w:r w:rsidRPr="00BA446E">
        <w:t>мкостных сооружений, заглубл</w:t>
      </w:r>
      <w:r w:rsidR="006561B4">
        <w:t>е</w:t>
      </w:r>
      <w:r w:rsidRPr="00BA446E">
        <w:t>нных ниже поверхности земли. Очистные с</w:t>
      </w:r>
      <w:r w:rsidRPr="00BA446E">
        <w:t>о</w:t>
      </w:r>
      <w:r w:rsidRPr="00BA446E">
        <w:t xml:space="preserve">оружения предназначены для очистки от плавающего мусора, взвешенных частиц и </w:t>
      </w:r>
      <w:proofErr w:type="spellStart"/>
      <w:r w:rsidRPr="00BA446E">
        <w:t>маслонефтепродуктов</w:t>
      </w:r>
      <w:proofErr w:type="spellEnd"/>
      <w:r w:rsidRPr="00BA446E">
        <w:t>. Задержка плавающего мусора производится съ</w:t>
      </w:r>
      <w:r w:rsidR="004A355D">
        <w:t>е</w:t>
      </w:r>
      <w:r w:rsidRPr="00BA446E">
        <w:t xml:space="preserve">мными </w:t>
      </w:r>
      <w:proofErr w:type="spellStart"/>
      <w:r w:rsidRPr="00BA446E">
        <w:lastRenderedPageBreak/>
        <w:t>мусороулавливающими</w:t>
      </w:r>
      <w:proofErr w:type="spellEnd"/>
      <w:r w:rsidRPr="00BA446E">
        <w:t xml:space="preserve"> реш</w:t>
      </w:r>
      <w:r w:rsidR="004A355D">
        <w:t>е</w:t>
      </w:r>
      <w:r w:rsidRPr="00BA446E">
        <w:t xml:space="preserve">тками. В состав очистных сооружений входят </w:t>
      </w:r>
      <w:proofErr w:type="spellStart"/>
      <w:r w:rsidRPr="00BA446E">
        <w:t>пе</w:t>
      </w:r>
      <w:r w:rsidRPr="00BA446E">
        <w:t>с</w:t>
      </w:r>
      <w:r w:rsidRPr="00BA446E">
        <w:t>коилоуловители</w:t>
      </w:r>
      <w:proofErr w:type="spellEnd"/>
      <w:r w:rsidRPr="00BA446E">
        <w:t xml:space="preserve">, </w:t>
      </w:r>
      <w:proofErr w:type="spellStart"/>
      <w:r w:rsidRPr="00BA446E">
        <w:t>нефтеуловители</w:t>
      </w:r>
      <w:proofErr w:type="spellEnd"/>
      <w:r w:rsidRPr="00BA446E">
        <w:t xml:space="preserve"> и сорбционные фильтры доочистки.</w:t>
      </w:r>
    </w:p>
    <w:p w:rsidR="0046142C" w:rsidRPr="00BA446E" w:rsidRDefault="0046142C" w:rsidP="0046142C">
      <w:pPr>
        <w:pStyle w:val="Sf1"/>
        <w:ind w:right="-2"/>
      </w:pPr>
      <w:proofErr w:type="spellStart"/>
      <w:r w:rsidRPr="00BA446E">
        <w:t>Пескоилоуловители</w:t>
      </w:r>
      <w:proofErr w:type="spellEnd"/>
      <w:r w:rsidRPr="00BA446E">
        <w:t xml:space="preserve"> предназначены для улавливания и сбора песка, взв</w:t>
      </w:r>
      <w:r w:rsidRPr="00BA446E">
        <w:t>е</w:t>
      </w:r>
      <w:r w:rsidRPr="00BA446E">
        <w:t xml:space="preserve">шенных, плавающих веществ. 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Принцип действия </w:t>
      </w:r>
      <w:proofErr w:type="spellStart"/>
      <w:r w:rsidRPr="00BA446E">
        <w:t>пескоилоуловителя</w:t>
      </w:r>
      <w:proofErr w:type="spellEnd"/>
      <w:r w:rsidRPr="00BA446E">
        <w:t xml:space="preserve"> основан на гравитации: сточная вода поступает в при</w:t>
      </w:r>
      <w:r w:rsidR="004A355D">
        <w:t>е</w:t>
      </w:r>
      <w:r w:rsidRPr="00BA446E">
        <w:t>мный отсек установки, где происходит частичное снижение е</w:t>
      </w:r>
      <w:r w:rsidR="004A355D">
        <w:t>е</w:t>
      </w:r>
      <w:r w:rsidRPr="00BA446E">
        <w:t xml:space="preserve"> скорости. Затем в рабочей части уловителя по мере движения воды скорость теч</w:t>
      </w:r>
      <w:r w:rsidRPr="00BA446E">
        <w:t>е</w:t>
      </w:r>
      <w:r w:rsidRPr="00BA446E">
        <w:t>ния снижается до такой степени, что взвешенные вещества, находящиеся в воде, начинают осаждаться на дно отделителя. Скопившийся на дне уловителя осадок удаляется через стояк для откачки осадка. Частично освобожд</w:t>
      </w:r>
      <w:r w:rsidR="006561B4">
        <w:t>е</w:t>
      </w:r>
      <w:r w:rsidRPr="00BA446E">
        <w:t>нная от взвеше</w:t>
      </w:r>
      <w:r w:rsidRPr="00BA446E">
        <w:t>н</w:t>
      </w:r>
      <w:r w:rsidRPr="00BA446E">
        <w:t>ных веществ вода проходит дополнительную очистку на тонкослойных филь</w:t>
      </w:r>
      <w:r w:rsidRPr="00BA446E">
        <w:t>т</w:t>
      </w:r>
      <w:r w:rsidRPr="00BA446E">
        <w:t>рующих блоках.</w:t>
      </w:r>
    </w:p>
    <w:p w:rsidR="0046142C" w:rsidRPr="00BA446E" w:rsidRDefault="0046142C" w:rsidP="0046142C">
      <w:pPr>
        <w:pStyle w:val="Sf1"/>
        <w:ind w:right="-2"/>
      </w:pPr>
      <w:proofErr w:type="spellStart"/>
      <w:r w:rsidRPr="00BA446E">
        <w:t>Нефтеловушки</w:t>
      </w:r>
      <w:proofErr w:type="spellEnd"/>
      <w:r w:rsidRPr="00BA446E">
        <w:t xml:space="preserve"> (</w:t>
      </w:r>
      <w:proofErr w:type="spellStart"/>
      <w:r w:rsidRPr="00BA446E">
        <w:t>нефтеуловители</w:t>
      </w:r>
      <w:proofErr w:type="spellEnd"/>
      <w:r w:rsidRPr="00BA446E">
        <w:t xml:space="preserve">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</w:t>
      </w:r>
      <w:proofErr w:type="spellStart"/>
      <w:r w:rsidRPr="00BA446E">
        <w:t>Нефтеуловитель</w:t>
      </w:r>
      <w:proofErr w:type="spellEnd"/>
      <w:r w:rsidRPr="00BA446E">
        <w:t xml:space="preserve"> эффективно устраняет нефтепродукты из сточных вод. Степень очистки по не</w:t>
      </w:r>
      <w:r w:rsidRPr="00BA446E">
        <w:t>ф</w:t>
      </w:r>
      <w:r w:rsidRPr="00BA446E">
        <w:t>тепродуктам – до 0,3</w:t>
      </w:r>
      <w:r w:rsidR="00A767AA">
        <w:t> </w:t>
      </w:r>
      <w:r w:rsidRPr="00BA446E">
        <w:t xml:space="preserve">мг/л, а </w:t>
      </w:r>
      <w:r w:rsidR="00A767AA">
        <w:t>по взвешенным веществам – до 12 </w:t>
      </w:r>
      <w:r w:rsidRPr="00BA446E">
        <w:t>мг/л. Вода, п</w:t>
      </w:r>
      <w:r w:rsidRPr="00BA446E">
        <w:t>о</w:t>
      </w:r>
      <w:r w:rsidRPr="00BA446E">
        <w:t xml:space="preserve">дающаяся на очистку в </w:t>
      </w:r>
      <w:proofErr w:type="spellStart"/>
      <w:r w:rsidRPr="00BA446E">
        <w:t>нефтеуловитель</w:t>
      </w:r>
      <w:proofErr w:type="spellEnd"/>
      <w:r w:rsidR="006561B4">
        <w:t>,</w:t>
      </w:r>
      <w:r w:rsidRPr="00BA446E">
        <w:t xml:space="preserve"> должна иметь следующие параметры: с</w:t>
      </w:r>
      <w:r w:rsidRPr="00BA446E">
        <w:t>о</w:t>
      </w:r>
      <w:r w:rsidRPr="00BA446E">
        <w:t>держание взвешенных веществ</w:t>
      </w:r>
      <w:r w:rsidR="006561B4">
        <w:t xml:space="preserve"> -</w:t>
      </w:r>
      <w:r w:rsidRPr="00BA446E">
        <w:t xml:space="preserve"> не более 200</w:t>
      </w:r>
      <w:r w:rsidR="00A767AA">
        <w:t> </w:t>
      </w:r>
      <w:r w:rsidRPr="00BA446E">
        <w:t>мг/литр, нефтепродуктов</w:t>
      </w:r>
      <w:r w:rsidR="00A767AA">
        <w:t xml:space="preserve"> </w:t>
      </w:r>
      <w:r w:rsidR="006561B4">
        <w:t xml:space="preserve">- </w:t>
      </w:r>
      <w:r w:rsidR="00A767AA">
        <w:t>не б</w:t>
      </w:r>
      <w:r w:rsidR="00A767AA">
        <w:t>о</w:t>
      </w:r>
      <w:r w:rsidR="00A767AA">
        <w:t>лее 100</w:t>
      </w:r>
      <w:r w:rsidR="006561B4">
        <w:t xml:space="preserve"> </w:t>
      </w:r>
      <w:r w:rsidR="00A767AA">
        <w:t>-</w:t>
      </w:r>
      <w:r w:rsidR="006561B4">
        <w:t xml:space="preserve"> </w:t>
      </w:r>
      <w:r w:rsidR="00A767AA">
        <w:t>120 </w:t>
      </w:r>
      <w:r w:rsidRPr="00BA446E">
        <w:t>мг/литр. Эти параметры обеспечива</w:t>
      </w:r>
      <w:r w:rsidR="006561B4">
        <w:t>е</w:t>
      </w:r>
      <w:r w:rsidRPr="00BA446E">
        <w:t xml:space="preserve">т </w:t>
      </w:r>
      <w:proofErr w:type="gramStart"/>
      <w:r w:rsidRPr="00BA446E">
        <w:t>установленный</w:t>
      </w:r>
      <w:proofErr w:type="gramEnd"/>
      <w:r w:rsidRPr="00BA446E">
        <w:t xml:space="preserve"> перед </w:t>
      </w:r>
      <w:proofErr w:type="spellStart"/>
      <w:r w:rsidRPr="00BA446E">
        <w:t>нефт</w:t>
      </w:r>
      <w:r w:rsidRPr="00BA446E">
        <w:t>е</w:t>
      </w:r>
      <w:r w:rsidRPr="00BA446E">
        <w:t>уловителем</w:t>
      </w:r>
      <w:proofErr w:type="spellEnd"/>
      <w:r w:rsidRPr="00BA446E">
        <w:t xml:space="preserve"> </w:t>
      </w:r>
      <w:proofErr w:type="spellStart"/>
      <w:r w:rsidRPr="00BA446E">
        <w:t>пескоилоуловитель</w:t>
      </w:r>
      <w:proofErr w:type="spellEnd"/>
      <w:r w:rsidRPr="00BA446E">
        <w:t>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В </w:t>
      </w:r>
      <w:proofErr w:type="gramStart"/>
      <w:r w:rsidRPr="00BA446E">
        <w:t>отстойниках</w:t>
      </w:r>
      <w:proofErr w:type="gramEnd"/>
      <w:r w:rsidRPr="00BA446E">
        <w:t xml:space="preserve"> принята система двухступенчатой очистки. Опыт проектир</w:t>
      </w:r>
      <w:r w:rsidRPr="00BA446E">
        <w:t>о</w:t>
      </w:r>
      <w:r w:rsidRPr="00BA446E">
        <w:t>вания аналогичных очистных сооружений показывает, что принятая система оч</w:t>
      </w:r>
      <w:r w:rsidRPr="00BA446E">
        <w:t>и</w:t>
      </w:r>
      <w:r w:rsidRPr="00BA446E">
        <w:t>стки обеспечивает эффект очистки от взвешенных веществ и нефтепродуктов на 95</w:t>
      </w:r>
      <w:r w:rsidR="00A767AA">
        <w:t> </w:t>
      </w:r>
      <w:r w:rsidRPr="00BA446E">
        <w:t>%. Более подробно эффект очистки в зависимости от исходных данных по з</w:t>
      </w:r>
      <w:r w:rsidRPr="00BA446E">
        <w:t>а</w:t>
      </w:r>
      <w:r w:rsidRPr="00BA446E">
        <w:t>грязнениям поверхностного стока должен быть определ</w:t>
      </w:r>
      <w:r w:rsidR="006561B4">
        <w:t>е</w:t>
      </w:r>
      <w:r w:rsidRPr="00BA446E">
        <w:t>н на дальнейших стадиях проектирования.</w:t>
      </w:r>
    </w:p>
    <w:p w:rsidR="0046142C" w:rsidRPr="00BA446E" w:rsidRDefault="0046142C" w:rsidP="0046142C">
      <w:pPr>
        <w:pStyle w:val="Sf1"/>
        <w:ind w:right="-2"/>
      </w:pPr>
      <w:r w:rsidRPr="00BA446E">
        <w:t>Принятая конструкция очистного сооружения обеспечивает очистку п</w:t>
      </w:r>
      <w:r w:rsidRPr="00BA446E">
        <w:t>о</w:t>
      </w:r>
      <w:r w:rsidRPr="00BA446E">
        <w:t xml:space="preserve">верхностного стока до </w:t>
      </w:r>
      <w:r w:rsidR="004A355D">
        <w:t>предельно допустимых концентраций</w:t>
      </w:r>
      <w:r w:rsidRPr="00BA446E">
        <w:t xml:space="preserve"> </w:t>
      </w:r>
      <w:proofErr w:type="spellStart"/>
      <w:r w:rsidRPr="00BA446E">
        <w:t>рыбохозяйственного</w:t>
      </w:r>
      <w:proofErr w:type="spellEnd"/>
      <w:r w:rsidRPr="00BA446E">
        <w:t xml:space="preserve"> водо</w:t>
      </w:r>
      <w:r w:rsidR="004A355D">
        <w:t>е</w:t>
      </w:r>
      <w:r w:rsidRPr="00BA446E">
        <w:t>ма.</w:t>
      </w:r>
    </w:p>
    <w:p w:rsidR="0046142C" w:rsidRPr="006561B4" w:rsidRDefault="0046142C" w:rsidP="0046142C">
      <w:pPr>
        <w:pStyle w:val="Sf1"/>
        <w:ind w:right="-2"/>
        <w:rPr>
          <w:szCs w:val="28"/>
        </w:rPr>
      </w:pPr>
      <w:r w:rsidRPr="006561B4">
        <w:rPr>
          <w:szCs w:val="28"/>
        </w:rPr>
        <w:t xml:space="preserve"> </w:t>
      </w:r>
    </w:p>
    <w:p w:rsidR="006561B4" w:rsidRDefault="0046142C" w:rsidP="0046142C">
      <w:pPr>
        <w:ind w:right="-2" w:firstLine="0"/>
        <w:jc w:val="center"/>
        <w:outlineLvl w:val="0"/>
        <w:rPr>
          <w:b/>
        </w:rPr>
      </w:pPr>
      <w:bookmarkStart w:id="24" w:name="_Toc483472500"/>
      <w:r w:rsidRPr="00BA446E">
        <w:rPr>
          <w:b/>
        </w:rPr>
        <w:t xml:space="preserve">2.5. Мероприятия по защите </w:t>
      </w:r>
      <w:r w:rsidR="001C795D">
        <w:rPr>
          <w:b/>
        </w:rPr>
        <w:t xml:space="preserve">планируемой </w:t>
      </w:r>
      <w:r w:rsidRPr="00BA446E">
        <w:rPr>
          <w:b/>
        </w:rPr>
        <w:t xml:space="preserve">территории от воздействия </w:t>
      </w:r>
    </w:p>
    <w:p w:rsidR="006561B4" w:rsidRDefault="0046142C" w:rsidP="0046142C">
      <w:pPr>
        <w:ind w:right="-2" w:firstLine="0"/>
        <w:jc w:val="center"/>
        <w:outlineLvl w:val="0"/>
        <w:rPr>
          <w:b/>
        </w:rPr>
      </w:pPr>
      <w:r w:rsidRPr="00BA446E">
        <w:rPr>
          <w:b/>
        </w:rPr>
        <w:t>опасных</w:t>
      </w:r>
      <w:bookmarkEnd w:id="24"/>
      <w:r w:rsidRPr="00BA446E">
        <w:rPr>
          <w:b/>
        </w:rPr>
        <w:t xml:space="preserve"> </w:t>
      </w:r>
      <w:bookmarkStart w:id="25" w:name="_Toc483472501"/>
      <w:r w:rsidRPr="00BA446E">
        <w:rPr>
          <w:b/>
        </w:rPr>
        <w:t xml:space="preserve">геологических процессов, чрезвычайных ситуаций </w:t>
      </w:r>
    </w:p>
    <w:p w:rsidR="0046142C" w:rsidRPr="00BA446E" w:rsidRDefault="0046142C" w:rsidP="0046142C">
      <w:pPr>
        <w:ind w:right="-2" w:firstLine="0"/>
        <w:jc w:val="center"/>
        <w:outlineLvl w:val="0"/>
        <w:rPr>
          <w:b/>
        </w:rPr>
      </w:pPr>
      <w:r w:rsidRPr="00BA446E">
        <w:rPr>
          <w:b/>
        </w:rPr>
        <w:t>природного</w:t>
      </w:r>
      <w:bookmarkEnd w:id="25"/>
      <w:r w:rsidRPr="00BA446E">
        <w:rPr>
          <w:b/>
        </w:rPr>
        <w:t xml:space="preserve"> </w:t>
      </w:r>
      <w:bookmarkStart w:id="26" w:name="_Toc483472502"/>
      <w:r w:rsidRPr="00BA446E">
        <w:rPr>
          <w:b/>
        </w:rPr>
        <w:t>и техногенного характера</w:t>
      </w:r>
      <w:bookmarkEnd w:id="26"/>
    </w:p>
    <w:p w:rsidR="0046142C" w:rsidRPr="00BA446E" w:rsidRDefault="0046142C" w:rsidP="0046142C">
      <w:pPr>
        <w:ind w:right="-2"/>
      </w:pPr>
    </w:p>
    <w:p w:rsidR="0046142C" w:rsidRPr="00BA446E" w:rsidRDefault="0046142C" w:rsidP="0046142C">
      <w:pPr>
        <w:shd w:val="clear" w:color="auto" w:fill="FFFFFF"/>
        <w:ind w:right="-2" w:firstLine="720"/>
      </w:pPr>
      <w:r w:rsidRPr="00BA446E">
        <w:t>При</w:t>
      </w:r>
      <w:r w:rsidR="00364DF7">
        <w:t xml:space="preserve"> прорыве дамбы Н</w:t>
      </w:r>
      <w:r w:rsidR="00364DF7" w:rsidRPr="00364DF7">
        <w:t>овосибирск</w:t>
      </w:r>
      <w:r w:rsidR="00364DF7">
        <w:t>ой</w:t>
      </w:r>
      <w:r w:rsidR="00364DF7" w:rsidRPr="00364DF7">
        <w:t xml:space="preserve"> гидроэлектростанци</w:t>
      </w:r>
      <w:r w:rsidR="00364DF7">
        <w:t xml:space="preserve">и </w:t>
      </w:r>
      <w:r w:rsidR="00A767AA">
        <w:t xml:space="preserve">планируемая </w:t>
      </w:r>
      <w:r w:rsidRPr="00BA446E">
        <w:t>территория не попадает в затапливаемую зону.</w:t>
      </w:r>
    </w:p>
    <w:p w:rsidR="0046142C" w:rsidRPr="00BA446E" w:rsidRDefault="0046142C" w:rsidP="0046142C">
      <w:pPr>
        <w:shd w:val="clear" w:color="auto" w:fill="FFFFFF"/>
        <w:ind w:right="-2" w:firstLine="720"/>
      </w:pPr>
      <w:r w:rsidRPr="00BA446E">
        <w:t xml:space="preserve">При авариях на ближайших потенциально опасных объектах </w:t>
      </w:r>
      <w:r w:rsidR="00190E60" w:rsidRPr="00BA446E">
        <w:t xml:space="preserve">– </w:t>
      </w:r>
      <w:r w:rsidRPr="00BA446E">
        <w:t>ТЭЦ-5, Н</w:t>
      </w:r>
      <w:r w:rsidRPr="00BA446E">
        <w:t>о</w:t>
      </w:r>
      <w:r w:rsidRPr="00BA446E">
        <w:t>восибирском линейном производственном управлении магистральных газопров</w:t>
      </w:r>
      <w:r w:rsidRPr="00BA446E">
        <w:t>о</w:t>
      </w:r>
      <w:r w:rsidRPr="00BA446E">
        <w:t>дов</w:t>
      </w:r>
      <w:r w:rsidR="00190E60">
        <w:t xml:space="preserve"> ООО </w:t>
      </w:r>
      <w:r w:rsidRPr="00BA446E">
        <w:t xml:space="preserve">«Газпром </w:t>
      </w:r>
      <w:proofErr w:type="spellStart"/>
      <w:r w:rsidRPr="00BA446E">
        <w:t>Трансгаз</w:t>
      </w:r>
      <w:proofErr w:type="spellEnd"/>
      <w:r w:rsidRPr="00BA446E">
        <w:t xml:space="preserve"> Томск» население, проживающее на п</w:t>
      </w:r>
      <w:r w:rsidR="00A767AA">
        <w:t>ланируемой</w:t>
      </w:r>
      <w:r w:rsidRPr="00BA446E">
        <w:t xml:space="preserve"> территории, не пострадает.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При возникновении аварийных ситуаций, связанных с разливом активных химических отравляющих веществ (далее – АХОВ) на железной дороге, п</w:t>
      </w:r>
      <w:r w:rsidR="00A767AA">
        <w:t>лан</w:t>
      </w:r>
      <w:r w:rsidR="00A767AA">
        <w:t>и</w:t>
      </w:r>
      <w:r w:rsidR="00A767AA">
        <w:t>руемая</w:t>
      </w:r>
      <w:r w:rsidRPr="00BA446E">
        <w:t xml:space="preserve"> территория попадает в зону возможного химического заражения.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lastRenderedPageBreak/>
        <w:t xml:space="preserve">При возникновении аварийных ситуаций, связанных с разливом АХОВ на автомобильной дороге, </w:t>
      </w:r>
      <w:r w:rsidR="00A767AA">
        <w:t>планируемая</w:t>
      </w:r>
      <w:r w:rsidRPr="00BA446E">
        <w:t xml:space="preserve"> территория попадает в зону возможного х</w:t>
      </w:r>
      <w:r w:rsidRPr="00BA446E">
        <w:t>и</w:t>
      </w:r>
      <w:r w:rsidRPr="00BA446E">
        <w:t>мического заражения.</w:t>
      </w:r>
    </w:p>
    <w:p w:rsidR="0046142C" w:rsidRPr="00BA446E" w:rsidRDefault="00A767AA" w:rsidP="0046142C">
      <w:pPr>
        <w:shd w:val="clear" w:color="auto" w:fill="FFFFFF"/>
        <w:tabs>
          <w:tab w:val="left" w:pos="1099"/>
        </w:tabs>
        <w:ind w:right="-2" w:firstLine="720"/>
      </w:pPr>
      <w:r>
        <w:t>Планируемая</w:t>
      </w:r>
      <w:r w:rsidR="0046142C" w:rsidRPr="00BA446E">
        <w:t xml:space="preserve"> территория находится в районе выезда пожарной части № 3 </w:t>
      </w:r>
      <w:r w:rsidR="00527DB0">
        <w:t>федерального государственного каз</w:t>
      </w:r>
      <w:r w:rsidR="006561B4">
        <w:t>е</w:t>
      </w:r>
      <w:r w:rsidR="00527DB0">
        <w:t>нного учреждения</w:t>
      </w:r>
      <w:r w:rsidR="0046142C" w:rsidRPr="00BA446E">
        <w:t xml:space="preserve"> «3 отряд </w:t>
      </w:r>
      <w:r w:rsidR="00FE6A25">
        <w:t>федеральной противопожарной службы</w:t>
      </w:r>
      <w:r w:rsidR="0046142C" w:rsidRPr="00BA446E">
        <w:t xml:space="preserve"> </w:t>
      </w:r>
      <w:r w:rsidR="00FE6A25">
        <w:t xml:space="preserve">по </w:t>
      </w:r>
      <w:r w:rsidR="0046142C" w:rsidRPr="00BA446E">
        <w:t>Новосибирской области».</w:t>
      </w:r>
    </w:p>
    <w:p w:rsidR="0046142C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В связи с отсутствием возможности укрытия жителей п</w:t>
      </w:r>
      <w:r w:rsidR="00A767AA">
        <w:t>ланируемой</w:t>
      </w:r>
      <w:r w:rsidRPr="00BA446E">
        <w:t xml:space="preserve"> терр</w:t>
      </w:r>
      <w:r w:rsidRPr="00BA446E">
        <w:t>и</w:t>
      </w:r>
      <w:r w:rsidRPr="00BA446E">
        <w:t>тории</w:t>
      </w:r>
      <w:r w:rsidR="009F426A">
        <w:t>,</w:t>
      </w:r>
      <w:r w:rsidRPr="00BA446E">
        <w:t xml:space="preserve"> при проектировании необходимо предусмотреть строительство защитных сооружений гражданской обороны, которые в мирное время могут использоваться для хозяйственных нужд. Количество убежищ определяется исходя из количества жителей.</w:t>
      </w:r>
    </w:p>
    <w:p w:rsidR="006561B4" w:rsidRDefault="006561B4" w:rsidP="006561B4">
      <w:pPr>
        <w:shd w:val="clear" w:color="auto" w:fill="FFFFFF"/>
        <w:tabs>
          <w:tab w:val="left" w:pos="1099"/>
        </w:tabs>
        <w:ind w:firstLine="720"/>
      </w:pPr>
    </w:p>
    <w:p w:rsidR="0046142C" w:rsidRPr="00BA446E" w:rsidRDefault="0046142C" w:rsidP="006561B4">
      <w:pPr>
        <w:pStyle w:val="10"/>
        <w:spacing w:before="0" w:after="0"/>
      </w:pPr>
      <w:bookmarkStart w:id="27" w:name="_Toc483472503"/>
      <w:r w:rsidRPr="00BA446E">
        <w:t>3. Положения о размещении объектов капитального строительства</w:t>
      </w:r>
      <w:r w:rsidRPr="00BA446E">
        <w:br/>
        <w:t>федерального, регионального и местного значения</w:t>
      </w:r>
      <w:bookmarkEnd w:id="27"/>
    </w:p>
    <w:p w:rsidR="00C949F4" w:rsidRDefault="00C949F4" w:rsidP="0046142C">
      <w:pPr>
        <w:suppressAutoHyphens/>
        <w:ind w:right="-2" w:firstLine="0"/>
        <w:jc w:val="center"/>
        <w:outlineLvl w:val="0"/>
        <w:rPr>
          <w:b/>
        </w:rPr>
      </w:pPr>
      <w:bookmarkStart w:id="28" w:name="_Toc483472504"/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r w:rsidRPr="00BA446E">
        <w:rPr>
          <w:b/>
        </w:rPr>
        <w:t>3.1. Размещение объектов капитального строительства</w:t>
      </w:r>
      <w:bookmarkEnd w:id="28"/>
      <w:r w:rsidRPr="00BA446E">
        <w:rPr>
          <w:b/>
        </w:rPr>
        <w:t xml:space="preserve"> </w:t>
      </w: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29" w:name="_Toc483472505"/>
      <w:r w:rsidRPr="00BA446E">
        <w:rPr>
          <w:b/>
        </w:rPr>
        <w:t>федерального значения</w:t>
      </w:r>
      <w:bookmarkEnd w:id="29"/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Существующие на</w:t>
      </w:r>
      <w:r w:rsidR="00A767AA">
        <w:t xml:space="preserve"> планируемой</w:t>
      </w:r>
      <w:r w:rsidRPr="00BA446E">
        <w:t xml:space="preserve"> территории объекты капитального стро</w:t>
      </w:r>
      <w:r w:rsidRPr="00BA446E">
        <w:t>и</w:t>
      </w:r>
      <w:r w:rsidRPr="00BA446E">
        <w:t xml:space="preserve">тельства федерального значения (режимные объекты ограниченного </w:t>
      </w:r>
      <w:proofErr w:type="gramStart"/>
      <w:r w:rsidRPr="00BA446E">
        <w:t xml:space="preserve">доступа </w:t>
      </w:r>
      <w:r w:rsidR="00FE6A25">
        <w:t>Главного управления Федеральной службы исполнения наказаний</w:t>
      </w:r>
      <w:proofErr w:type="gramEnd"/>
      <w:r w:rsidR="00FE6A25">
        <w:t xml:space="preserve"> по Новосиби</w:t>
      </w:r>
      <w:r w:rsidR="00FE6A25">
        <w:t>р</w:t>
      </w:r>
      <w:r w:rsidR="00FE6A25">
        <w:t>ской области</w:t>
      </w:r>
      <w:r w:rsidRPr="00BA446E">
        <w:t>) сохраняются на расчетный срок. Размещение новых объектов не предусмотрено.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30" w:name="_Toc483472506"/>
      <w:r w:rsidRPr="00BA446E">
        <w:rPr>
          <w:b/>
        </w:rPr>
        <w:t>3.2. Размещение объектов капитального строительства</w:t>
      </w:r>
      <w:bookmarkEnd w:id="30"/>
      <w:r w:rsidRPr="00BA446E">
        <w:rPr>
          <w:b/>
        </w:rPr>
        <w:t xml:space="preserve"> </w:t>
      </w: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31" w:name="_Toc483472507"/>
      <w:r w:rsidRPr="00BA446E">
        <w:rPr>
          <w:b/>
        </w:rPr>
        <w:t>регионального значения</w:t>
      </w:r>
      <w:bookmarkEnd w:id="31"/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Существующие на</w:t>
      </w:r>
      <w:r w:rsidR="00A767AA">
        <w:t xml:space="preserve"> планируемой</w:t>
      </w:r>
      <w:r w:rsidRPr="00BA446E">
        <w:t xml:space="preserve"> территории объекты капитального стро</w:t>
      </w:r>
      <w:r w:rsidRPr="00BA446E">
        <w:t>и</w:t>
      </w:r>
      <w:r w:rsidRPr="00BA446E">
        <w:t xml:space="preserve">тельства регионального значения сохраняются на расчетный срок </w:t>
      </w:r>
      <w:r w:rsidR="001361B9" w:rsidRPr="00BA446E">
        <w:t xml:space="preserve">– </w:t>
      </w:r>
      <w:r w:rsidRPr="00BA446E">
        <w:t xml:space="preserve">НГПУ, </w:t>
      </w:r>
      <w:r w:rsidR="006825A1" w:rsidRPr="00BA446E">
        <w:t>ко</w:t>
      </w:r>
      <w:r w:rsidR="006825A1" w:rsidRPr="00BA446E">
        <w:t>л</w:t>
      </w:r>
      <w:r w:rsidR="006825A1" w:rsidRPr="00BA446E">
        <w:t xml:space="preserve">ледж телекоммуникаций и информатики </w:t>
      </w:r>
      <w:proofErr w:type="spellStart"/>
      <w:r w:rsidRPr="00BA446E">
        <w:t>СибГУТИ</w:t>
      </w:r>
      <w:proofErr w:type="spellEnd"/>
      <w:r w:rsidRPr="00BA446E">
        <w:t xml:space="preserve">. </w:t>
      </w:r>
    </w:p>
    <w:p w:rsidR="0046142C" w:rsidRPr="00BA446E" w:rsidRDefault="0046142C" w:rsidP="0046142C">
      <w:pPr>
        <w:ind w:right="-2" w:firstLine="708"/>
        <w:rPr>
          <w:szCs w:val="28"/>
        </w:rPr>
      </w:pPr>
      <w:r w:rsidRPr="00BA446E">
        <w:rPr>
          <w:szCs w:val="24"/>
        </w:rPr>
        <w:t xml:space="preserve">В </w:t>
      </w:r>
      <w:proofErr w:type="gramStart"/>
      <w:r w:rsidRPr="00BA446E">
        <w:rPr>
          <w:szCs w:val="24"/>
        </w:rPr>
        <w:t>соответствии</w:t>
      </w:r>
      <w:proofErr w:type="gramEnd"/>
      <w:r w:rsidRPr="00BA446E">
        <w:rPr>
          <w:szCs w:val="24"/>
        </w:rPr>
        <w:t xml:space="preserve"> с </w:t>
      </w:r>
      <w:r w:rsidRPr="00BA446E">
        <w:t xml:space="preserve">Региональными нормативами </w:t>
      </w:r>
      <w:r w:rsidRPr="00BA446E">
        <w:rPr>
          <w:bCs/>
          <w:szCs w:val="28"/>
        </w:rPr>
        <w:t>градостроительного прое</w:t>
      </w:r>
      <w:r w:rsidRPr="00BA446E">
        <w:rPr>
          <w:bCs/>
          <w:szCs w:val="28"/>
        </w:rPr>
        <w:t>к</w:t>
      </w:r>
      <w:r w:rsidRPr="00BA446E">
        <w:rPr>
          <w:bCs/>
          <w:szCs w:val="28"/>
        </w:rPr>
        <w:t>тирования Новосибирской области</w:t>
      </w:r>
      <w:r w:rsidRPr="00BA446E">
        <w:rPr>
          <w:szCs w:val="24"/>
        </w:rPr>
        <w:t xml:space="preserve"> п</w:t>
      </w:r>
      <w:r w:rsidRPr="00BA446E">
        <w:rPr>
          <w:szCs w:val="28"/>
        </w:rPr>
        <w:t>роектом планировки запланировано разм</w:t>
      </w:r>
      <w:r w:rsidRPr="00BA446E">
        <w:rPr>
          <w:szCs w:val="28"/>
        </w:rPr>
        <w:t>е</w:t>
      </w:r>
      <w:r w:rsidRPr="00BA446E">
        <w:rPr>
          <w:szCs w:val="28"/>
        </w:rPr>
        <w:t>щение следующих объектов регионального значения в области здравоохранения: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t>одной</w:t>
      </w:r>
      <w:r w:rsidR="0046142C" w:rsidRPr="00BA446E">
        <w:t xml:space="preserve"> взросло-детск</w:t>
      </w:r>
      <w:r>
        <w:t>ой</w:t>
      </w:r>
      <w:r w:rsidR="0046142C" w:rsidRPr="00BA446E">
        <w:t xml:space="preserve"> поликлиник</w:t>
      </w:r>
      <w:r>
        <w:t>и</w:t>
      </w:r>
      <w:r w:rsidR="0046142C" w:rsidRPr="00BA446E">
        <w:t xml:space="preserve"> на 140 посещений в смену детей и 250 посещений в смену взрослых – микрорайон </w:t>
      </w:r>
      <w:r w:rsidR="007C7137">
        <w:t>240</w:t>
      </w:r>
      <w:r w:rsidR="0046142C" w:rsidRPr="00BA446E">
        <w:t>.01.01;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t>одной</w:t>
      </w:r>
      <w:r w:rsidRPr="00BA446E">
        <w:t xml:space="preserve"> взросло-детск</w:t>
      </w:r>
      <w:r>
        <w:t>ой</w:t>
      </w:r>
      <w:r w:rsidRPr="00BA446E">
        <w:t xml:space="preserve"> поликлиник</w:t>
      </w:r>
      <w:r>
        <w:t>и</w:t>
      </w:r>
      <w:r w:rsidRPr="00BA446E">
        <w:t xml:space="preserve"> </w:t>
      </w:r>
      <w:r w:rsidR="0046142C" w:rsidRPr="00BA446E">
        <w:t xml:space="preserve">на 140 посещений в смену детей и 360 посещений в смену взрослых – микрорайон </w:t>
      </w:r>
      <w:r w:rsidR="007C7137">
        <w:t>240</w:t>
      </w:r>
      <w:r w:rsidR="0046142C" w:rsidRPr="00BA446E">
        <w:t>.01.00;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t>одной</w:t>
      </w:r>
      <w:r w:rsidRPr="00BA446E">
        <w:t xml:space="preserve"> взросло-детск</w:t>
      </w:r>
      <w:r>
        <w:t>ой</w:t>
      </w:r>
      <w:r w:rsidRPr="00BA446E">
        <w:t xml:space="preserve"> поликлиник</w:t>
      </w:r>
      <w:r>
        <w:t>и</w:t>
      </w:r>
      <w:r w:rsidRPr="00BA446E">
        <w:t xml:space="preserve"> </w:t>
      </w:r>
      <w:r w:rsidR="0046142C" w:rsidRPr="00BA446E">
        <w:t xml:space="preserve">на </w:t>
      </w:r>
      <w:r w:rsidR="0046142C">
        <w:t>250</w:t>
      </w:r>
      <w:r w:rsidR="0046142C" w:rsidRPr="00BA446E">
        <w:t xml:space="preserve"> посещений в смену детей и 350 посещений в смену взрослых – микрорайон </w:t>
      </w:r>
      <w:r w:rsidR="007C7137">
        <w:t>240</w:t>
      </w:r>
      <w:r w:rsidR="0046142C" w:rsidRPr="00BA446E">
        <w:t>.01.05;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станци</w:t>
      </w:r>
      <w:r w:rsidR="00C22DB3">
        <w:t>и</w:t>
      </w:r>
      <w:r w:rsidRPr="00BA446E">
        <w:t xml:space="preserve"> скорой и неотложной медицинской помощи на 8 санитарных авт</w:t>
      </w:r>
      <w:r w:rsidRPr="00BA446E">
        <w:t>о</w:t>
      </w:r>
      <w:r w:rsidRPr="00BA446E">
        <w:t xml:space="preserve">мобилей – микрорайон </w:t>
      </w:r>
      <w:r w:rsidR="007C7137">
        <w:t>240</w:t>
      </w:r>
      <w:r w:rsidRPr="00BA446E">
        <w:t>.01.00.</w:t>
      </w:r>
    </w:p>
    <w:p w:rsidR="0046142C" w:rsidRDefault="0046142C" w:rsidP="0046142C">
      <w:pPr>
        <w:shd w:val="clear" w:color="auto" w:fill="FFFFFF"/>
        <w:tabs>
          <w:tab w:val="left" w:pos="1099"/>
        </w:tabs>
        <w:ind w:right="-2" w:firstLine="720"/>
        <w:rPr>
          <w:bCs/>
          <w:szCs w:val="28"/>
        </w:rPr>
      </w:pPr>
      <w:r w:rsidRPr="00BA446E">
        <w:t xml:space="preserve">Все объекты будут размещены с учетом </w:t>
      </w:r>
      <w:r w:rsidRPr="00BA446E">
        <w:rPr>
          <w:bCs/>
          <w:szCs w:val="28"/>
        </w:rPr>
        <w:t>максимально допустимого уровня территориальной доступности.</w:t>
      </w:r>
    </w:p>
    <w:p w:rsidR="0046142C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C22DB3" w:rsidRDefault="00C22DB3" w:rsidP="0046142C">
      <w:pPr>
        <w:shd w:val="clear" w:color="auto" w:fill="FFFFFF"/>
        <w:tabs>
          <w:tab w:val="left" w:pos="1099"/>
        </w:tabs>
        <w:ind w:right="-2" w:firstLine="720"/>
      </w:pPr>
    </w:p>
    <w:p w:rsidR="00C22DB3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32" w:name="_Toc483472508"/>
      <w:r w:rsidRPr="00BA446E">
        <w:rPr>
          <w:b/>
        </w:rPr>
        <w:lastRenderedPageBreak/>
        <w:t>3.3. Размещение объектов капитального строительства местного значения</w:t>
      </w:r>
      <w:bookmarkEnd w:id="32"/>
    </w:p>
    <w:p w:rsidR="00671D9F" w:rsidRDefault="00671D9F" w:rsidP="0046142C">
      <w:pPr>
        <w:shd w:val="clear" w:color="auto" w:fill="FFFFFF"/>
        <w:tabs>
          <w:tab w:val="left" w:pos="1099"/>
        </w:tabs>
        <w:ind w:right="-2" w:firstLine="720"/>
      </w:pPr>
    </w:p>
    <w:p w:rsidR="00671D9F" w:rsidRDefault="00671D9F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Существующие на</w:t>
      </w:r>
      <w:r>
        <w:t xml:space="preserve"> планируемой</w:t>
      </w:r>
      <w:r w:rsidRPr="00BA446E">
        <w:t xml:space="preserve"> территории объекты капитального стро</w:t>
      </w:r>
      <w:r w:rsidRPr="00BA446E">
        <w:t>и</w:t>
      </w:r>
      <w:r w:rsidRPr="00BA446E">
        <w:t>тельства</w:t>
      </w:r>
      <w:r>
        <w:t xml:space="preserve"> местного значения сохраняются на расчетный срок.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Необходимые объекты социальной инфраструктуры будут размещаться как во вновь проектируемых отдельно стоящих зданиях, так и на первых нежилых этажах проектируемых многоэтажных жилых домов, а также во </w:t>
      </w:r>
      <w:proofErr w:type="spellStart"/>
      <w:proofErr w:type="gramStart"/>
      <w:r w:rsidRPr="00BA446E">
        <w:t>встроенно-при-строенных</w:t>
      </w:r>
      <w:proofErr w:type="spellEnd"/>
      <w:proofErr w:type="gramEnd"/>
      <w:r w:rsidRPr="00BA446E">
        <w:t xml:space="preserve"> к ним помещениях. 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Объекты социальной инфраструктуры будут размещаться с учетом их но</w:t>
      </w:r>
      <w:r w:rsidRPr="00BA446E">
        <w:t>р</w:t>
      </w:r>
      <w:r w:rsidRPr="00BA446E">
        <w:t>мативного радиуса обслуживания.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Всего планируются к размещению: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46142C" w:rsidRPr="00BA446E">
        <w:t xml:space="preserve"> общеобразовательная </w:t>
      </w:r>
      <w:r w:rsidR="001361B9">
        <w:t>организация</w:t>
      </w:r>
      <w:r w:rsidR="0046142C" w:rsidRPr="00BA446E">
        <w:t xml:space="preserve"> на 1100 мест – микрорайон </w:t>
      </w:r>
      <w:r w:rsidR="007C7137">
        <w:t>240</w:t>
      </w:r>
      <w:r w:rsidR="0046142C" w:rsidRPr="00BA446E">
        <w:t>.01.01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 xml:space="preserve">одна </w:t>
      </w:r>
      <w:r w:rsidR="0046142C" w:rsidRPr="00BA446E">
        <w:t xml:space="preserve">общеобразовательная </w:t>
      </w:r>
      <w:r w:rsidR="001361B9">
        <w:t>организация</w:t>
      </w:r>
      <w:r w:rsidR="0046142C" w:rsidRPr="00BA446E">
        <w:t xml:space="preserve"> на 1100 мест – микрорайон </w:t>
      </w:r>
      <w:r w:rsidR="007C7137">
        <w:t>240</w:t>
      </w:r>
      <w:r w:rsidR="0046142C" w:rsidRPr="00BA446E">
        <w:t>.01.03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46142C" w:rsidRPr="00BA446E">
        <w:t xml:space="preserve">общеобразовательная </w:t>
      </w:r>
      <w:r w:rsidR="001361B9">
        <w:t>организация</w:t>
      </w:r>
      <w:r w:rsidR="0046142C" w:rsidRPr="00BA446E">
        <w:t xml:space="preserve"> на 1100 мест – микрорайон </w:t>
      </w:r>
      <w:r w:rsidR="007C7137">
        <w:t>240</w:t>
      </w:r>
      <w:r w:rsidR="0046142C" w:rsidRPr="00BA446E">
        <w:t>.01.04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две</w:t>
      </w:r>
      <w:r w:rsidR="0046142C" w:rsidRPr="00BA446E">
        <w:t xml:space="preserve"> общеобразовательные </w:t>
      </w:r>
      <w:r w:rsidR="001361B9">
        <w:t>организации</w:t>
      </w:r>
      <w:r w:rsidR="0046142C" w:rsidRPr="00BA446E">
        <w:t xml:space="preserve"> на 1100 мест каждая – микрорайон </w:t>
      </w:r>
      <w:r w:rsidR="007C7137">
        <w:t>240</w:t>
      </w:r>
      <w:r w:rsidR="0046142C" w:rsidRPr="00BA446E">
        <w:t>.01.05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46142C" w:rsidRPr="00BA446E">
        <w:t xml:space="preserve">общеобразовательная </w:t>
      </w:r>
      <w:r w:rsidR="001361B9">
        <w:t>организация</w:t>
      </w:r>
      <w:r w:rsidR="0046142C" w:rsidRPr="00BA446E">
        <w:t xml:space="preserve"> на 1100 мест – микрорайон </w:t>
      </w:r>
      <w:r w:rsidR="007C7137">
        <w:t>240</w:t>
      </w:r>
      <w:r w:rsidR="0046142C" w:rsidRPr="00BA446E">
        <w:t>.01.08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DC7A07">
        <w:t>организация начального образования</w:t>
      </w:r>
      <w:r w:rsidR="0046142C" w:rsidRPr="00BA446E">
        <w:t xml:space="preserve"> на 300 мест – микрорайон </w:t>
      </w:r>
      <w:r w:rsidR="007C7137">
        <w:t>240</w:t>
      </w:r>
      <w:r w:rsidR="0046142C" w:rsidRPr="00BA446E">
        <w:t>.02.01;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 xml:space="preserve">одна </w:t>
      </w:r>
      <w:r w:rsidR="001361B9">
        <w:t xml:space="preserve">дошкольная образовательная организация </w:t>
      </w:r>
      <w:r w:rsidR="0046142C" w:rsidRPr="00BA446E">
        <w:t xml:space="preserve">на 230 мест – микрорайон </w:t>
      </w:r>
      <w:r w:rsidR="007C7137">
        <w:t>240</w:t>
      </w:r>
      <w:r w:rsidR="0046142C" w:rsidRPr="00BA446E">
        <w:t xml:space="preserve">.01.02; 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1361B9">
        <w:t>дошкольная образовательная организация</w:t>
      </w:r>
      <w:r w:rsidR="0046142C" w:rsidRPr="00BA446E">
        <w:t xml:space="preserve"> на 300 мест – микрорайон </w:t>
      </w:r>
      <w:r w:rsidR="007C7137">
        <w:t>240</w:t>
      </w:r>
      <w:r w:rsidR="0046142C" w:rsidRPr="00BA446E">
        <w:t>.01.03;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1361B9">
        <w:t xml:space="preserve"> дошкольная образовательная организация</w:t>
      </w:r>
      <w:r w:rsidR="001361B9" w:rsidRPr="00BA446E">
        <w:t xml:space="preserve"> </w:t>
      </w:r>
      <w:r w:rsidR="0046142C" w:rsidRPr="00BA446E">
        <w:t xml:space="preserve">на 290 мест – микрорайон </w:t>
      </w:r>
      <w:r w:rsidR="007C7137">
        <w:t>240</w:t>
      </w:r>
      <w:r w:rsidR="0046142C" w:rsidRPr="00BA446E">
        <w:t>.01.04;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две</w:t>
      </w:r>
      <w:r w:rsidRPr="00BA446E">
        <w:t xml:space="preserve"> </w:t>
      </w:r>
      <w:r w:rsidR="001361B9">
        <w:t>дошкольны</w:t>
      </w:r>
      <w:r w:rsidR="006561B4">
        <w:t>е</w:t>
      </w:r>
      <w:r w:rsidR="001361B9">
        <w:t xml:space="preserve"> образовательны</w:t>
      </w:r>
      <w:r w:rsidR="006561B4">
        <w:t>е</w:t>
      </w:r>
      <w:r w:rsidR="001361B9">
        <w:t xml:space="preserve"> организации</w:t>
      </w:r>
      <w:r w:rsidR="0046142C" w:rsidRPr="00BA446E">
        <w:t xml:space="preserve"> на 320 мест кажд</w:t>
      </w:r>
      <w:r w:rsidR="006561B4">
        <w:t>ая</w:t>
      </w:r>
      <w:r w:rsidR="0046142C" w:rsidRPr="00BA446E">
        <w:t xml:space="preserve"> – микр</w:t>
      </w:r>
      <w:r w:rsidR="0046142C" w:rsidRPr="00BA446E">
        <w:t>о</w:t>
      </w:r>
      <w:r w:rsidR="0046142C" w:rsidRPr="00BA446E">
        <w:t xml:space="preserve">район </w:t>
      </w:r>
      <w:r w:rsidR="007C7137">
        <w:t>240</w:t>
      </w:r>
      <w:r w:rsidR="0046142C" w:rsidRPr="00BA446E">
        <w:t xml:space="preserve">.01.05; 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1361B9">
        <w:t>дошкольная образовательная организация</w:t>
      </w:r>
      <w:r w:rsidR="0046142C" w:rsidRPr="00BA446E">
        <w:t xml:space="preserve"> во встроенно-пристроенных</w:t>
      </w:r>
      <w:r w:rsidR="00BC75F7">
        <w:t xml:space="preserve"> помещениях на 40 мест кажд</w:t>
      </w:r>
      <w:r w:rsidR="006561B4">
        <w:t>ая</w:t>
      </w:r>
      <w:r w:rsidR="00BC75F7">
        <w:t> </w:t>
      </w:r>
      <w:r w:rsidR="0046142C" w:rsidRPr="00BA446E">
        <w:t xml:space="preserve">– микрорайон </w:t>
      </w:r>
      <w:r w:rsidR="007C7137">
        <w:t>240</w:t>
      </w:r>
      <w:r w:rsidR="0046142C" w:rsidRPr="00BA446E">
        <w:t>.01.07;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1361B9">
        <w:t>дошкольная образовательная организация</w:t>
      </w:r>
      <w:r w:rsidR="0046142C" w:rsidRPr="00BA446E">
        <w:t xml:space="preserve"> на 190 мест – микрорайон </w:t>
      </w:r>
      <w:r w:rsidR="007C7137">
        <w:t>240</w:t>
      </w:r>
      <w:r w:rsidR="0046142C" w:rsidRPr="00BA446E">
        <w:t>.01.08;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две</w:t>
      </w:r>
      <w:r w:rsidRPr="00BA446E">
        <w:t xml:space="preserve"> </w:t>
      </w:r>
      <w:r w:rsidR="00DC7A07">
        <w:t>дошкольны</w:t>
      </w:r>
      <w:r w:rsidR="006561B4">
        <w:t>е</w:t>
      </w:r>
      <w:r w:rsidR="00DC7A07">
        <w:t xml:space="preserve"> образовательны</w:t>
      </w:r>
      <w:r w:rsidR="006561B4">
        <w:t>е</w:t>
      </w:r>
      <w:r w:rsidR="00DC7A07">
        <w:t xml:space="preserve"> организации</w:t>
      </w:r>
      <w:r w:rsidR="0046142C" w:rsidRPr="00BA446E">
        <w:t xml:space="preserve"> во встроенно-пристроенных</w:t>
      </w:r>
      <w:r w:rsidR="00BC75F7">
        <w:t xml:space="preserve"> помещениях на 60 мест кажд</w:t>
      </w:r>
      <w:r w:rsidR="006561B4">
        <w:t>ая</w:t>
      </w:r>
      <w:r w:rsidR="00BC75F7">
        <w:t> </w:t>
      </w:r>
      <w:r w:rsidR="0046142C" w:rsidRPr="00BA446E">
        <w:t xml:space="preserve">– микрорайон </w:t>
      </w:r>
      <w:r w:rsidR="007C7137">
        <w:t>240</w:t>
      </w:r>
      <w:r w:rsidR="0046142C" w:rsidRPr="00BA446E">
        <w:t>.01.08;</w:t>
      </w:r>
    </w:p>
    <w:p w:rsidR="0046142C" w:rsidRPr="00BA446E" w:rsidRDefault="00C949F4" w:rsidP="0046142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BA446E">
        <w:t xml:space="preserve"> </w:t>
      </w:r>
      <w:r w:rsidR="00DC7A07">
        <w:t>дошкольная образовательная организация</w:t>
      </w:r>
      <w:r w:rsidR="0046142C" w:rsidRPr="00BA446E">
        <w:t xml:space="preserve"> на 100 мест с </w:t>
      </w:r>
      <w:r w:rsidR="00DC7A07">
        <w:t>организацией начального образования</w:t>
      </w:r>
      <w:r w:rsidR="0046142C" w:rsidRPr="00BA446E">
        <w:t xml:space="preserve"> на 300 мест – микрорайон </w:t>
      </w:r>
      <w:r w:rsidR="007C7137">
        <w:t>240</w:t>
      </w:r>
      <w:r w:rsidR="0046142C" w:rsidRPr="00BA446E">
        <w:t xml:space="preserve">.02.01; 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t>ф</w:t>
      </w:r>
      <w:r w:rsidR="00DC7A07">
        <w:t>изкультурно-спортивные комплексы</w:t>
      </w:r>
      <w:r w:rsidR="0046142C" w:rsidRPr="00BA446E">
        <w:t xml:space="preserve"> в кварталах </w:t>
      </w:r>
      <w:r w:rsidR="007C7137">
        <w:t>240</w:t>
      </w:r>
      <w:r w:rsidR="0046142C" w:rsidRPr="00BA446E">
        <w:t xml:space="preserve">.01.02.01, </w:t>
      </w:r>
      <w:r w:rsidR="007C7137">
        <w:t>240</w:t>
      </w:r>
      <w:r w:rsidR="0046142C" w:rsidRPr="00BA446E">
        <w:t xml:space="preserve">.01.01.01, </w:t>
      </w:r>
      <w:r w:rsidR="007C7137">
        <w:t>240</w:t>
      </w:r>
      <w:r w:rsidR="0046142C" w:rsidRPr="00BA446E">
        <w:t xml:space="preserve">.01.03.01, </w:t>
      </w:r>
      <w:r w:rsidR="007C7137">
        <w:t>240</w:t>
      </w:r>
      <w:r w:rsidR="0046142C" w:rsidRPr="00BA446E">
        <w:t>.01.00.04</w:t>
      </w:r>
      <w:r>
        <w:t>;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rPr>
          <w:szCs w:val="24"/>
        </w:rPr>
        <w:t>м</w:t>
      </w:r>
      <w:r w:rsidR="0046142C" w:rsidRPr="00BA446E">
        <w:rPr>
          <w:szCs w:val="24"/>
        </w:rPr>
        <w:t>ногофункциональный компле</w:t>
      </w:r>
      <w:proofErr w:type="gramStart"/>
      <w:r w:rsidR="0046142C" w:rsidRPr="00BA446E">
        <w:rPr>
          <w:szCs w:val="24"/>
        </w:rPr>
        <w:t>кс в кв</w:t>
      </w:r>
      <w:proofErr w:type="gramEnd"/>
      <w:r w:rsidR="0046142C" w:rsidRPr="00BA446E">
        <w:rPr>
          <w:szCs w:val="24"/>
        </w:rPr>
        <w:t xml:space="preserve">артале </w:t>
      </w:r>
      <w:r w:rsidR="007C7137">
        <w:rPr>
          <w:szCs w:val="24"/>
        </w:rPr>
        <w:t>240</w:t>
      </w:r>
      <w:r w:rsidR="0046142C" w:rsidRPr="00BA446E">
        <w:rPr>
          <w:szCs w:val="24"/>
        </w:rPr>
        <w:t>.01.00.02</w:t>
      </w:r>
      <w:r>
        <w:rPr>
          <w:szCs w:val="24"/>
        </w:rPr>
        <w:t>;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t>о</w:t>
      </w:r>
      <w:r w:rsidR="00DC7A07">
        <w:t>рганизации</w:t>
      </w:r>
      <w:r w:rsidR="0046142C" w:rsidRPr="00BA446E">
        <w:t xml:space="preserve"> дополнительного образования в кварталах </w:t>
      </w:r>
      <w:r w:rsidR="007C7137">
        <w:t>240</w:t>
      </w:r>
      <w:r w:rsidR="0046142C" w:rsidRPr="00BA446E">
        <w:t xml:space="preserve">.01.03.01, </w:t>
      </w:r>
      <w:r w:rsidR="007C7137">
        <w:t>240</w:t>
      </w:r>
      <w:r w:rsidR="0046142C" w:rsidRPr="00BA446E">
        <w:t xml:space="preserve">.01.08.01, </w:t>
      </w:r>
      <w:r w:rsidR="007C7137">
        <w:t>240</w:t>
      </w:r>
      <w:r w:rsidR="0046142C" w:rsidRPr="00BA446E">
        <w:t>.02.01.01</w:t>
      </w:r>
      <w:r>
        <w:t>;</w:t>
      </w:r>
    </w:p>
    <w:p w:rsidR="0046142C" w:rsidRPr="00BA446E" w:rsidRDefault="00C22DB3" w:rsidP="0046142C">
      <w:pPr>
        <w:shd w:val="clear" w:color="auto" w:fill="FFFFFF"/>
        <w:tabs>
          <w:tab w:val="left" w:pos="1099"/>
        </w:tabs>
        <w:ind w:right="-2" w:firstLine="720"/>
      </w:pPr>
      <w:r>
        <w:t>м</w:t>
      </w:r>
      <w:r w:rsidR="00DC7A07">
        <w:t xml:space="preserve">ногофункциональные </w:t>
      </w:r>
      <w:proofErr w:type="spellStart"/>
      <w:r w:rsidR="00DC7A07">
        <w:t>культурно-досуговые</w:t>
      </w:r>
      <w:proofErr w:type="spellEnd"/>
      <w:r w:rsidR="00DC7A07">
        <w:t xml:space="preserve"> центры</w:t>
      </w:r>
      <w:r w:rsidR="0046142C" w:rsidRPr="00BA446E">
        <w:t xml:space="preserve"> в кварталах </w:t>
      </w:r>
      <w:r w:rsidR="007C7137">
        <w:t>240</w:t>
      </w:r>
      <w:r w:rsidR="0046142C" w:rsidRPr="00BA446E">
        <w:t xml:space="preserve">.01.03.01, </w:t>
      </w:r>
      <w:r w:rsidR="007C7137">
        <w:t>240</w:t>
      </w:r>
      <w:r w:rsidR="0046142C" w:rsidRPr="00BA446E">
        <w:t>.01.08.01</w:t>
      </w:r>
      <w:r>
        <w:t>.</w:t>
      </w:r>
    </w:p>
    <w:p w:rsidR="0046142C" w:rsidRPr="00BA446E" w:rsidRDefault="0046142C" w:rsidP="0046142C">
      <w:pPr>
        <w:ind w:right="-2" w:firstLine="0"/>
        <w:jc w:val="center"/>
        <w:outlineLvl w:val="0"/>
        <w:rPr>
          <w:b/>
        </w:rPr>
      </w:pPr>
      <w:bookmarkStart w:id="33" w:name="_Toc483472509"/>
      <w:r w:rsidRPr="00BA446E">
        <w:rPr>
          <w:b/>
        </w:rPr>
        <w:lastRenderedPageBreak/>
        <w:t xml:space="preserve">3.4. Система озеленения </w:t>
      </w:r>
      <w:r w:rsidR="00364DF7">
        <w:rPr>
          <w:b/>
        </w:rPr>
        <w:t>планируемой</w:t>
      </w:r>
      <w:r w:rsidRPr="00BA446E">
        <w:rPr>
          <w:b/>
        </w:rPr>
        <w:t xml:space="preserve"> территории</w:t>
      </w:r>
      <w:bookmarkEnd w:id="33"/>
    </w:p>
    <w:p w:rsidR="0046142C" w:rsidRPr="00BA446E" w:rsidRDefault="0046142C" w:rsidP="0046142C">
      <w:pPr>
        <w:ind w:right="-2" w:firstLine="708"/>
      </w:pPr>
    </w:p>
    <w:p w:rsidR="0046142C" w:rsidRPr="00BA446E" w:rsidRDefault="0046142C" w:rsidP="0046142C">
      <w:pPr>
        <w:ind w:right="-2" w:firstLine="708"/>
      </w:pPr>
      <w:r w:rsidRPr="00BA446E">
        <w:t xml:space="preserve">При проектировании новой застройки в расчет </w:t>
      </w:r>
      <w:r w:rsidR="00A767AA">
        <w:t xml:space="preserve">планируемой </w:t>
      </w:r>
      <w:r w:rsidRPr="00BA446E">
        <w:t xml:space="preserve">территории включаются участки природного комплекса с преобладанием растительности и (или) водных объектов, выполняющие </w:t>
      </w:r>
      <w:proofErr w:type="spellStart"/>
      <w:r w:rsidRPr="00BA446E">
        <w:t>средозащитные</w:t>
      </w:r>
      <w:proofErr w:type="spellEnd"/>
      <w:r w:rsidRPr="00BA446E">
        <w:t>, природоохранные, рекре</w:t>
      </w:r>
      <w:r w:rsidRPr="00BA446E">
        <w:t>а</w:t>
      </w:r>
      <w:r w:rsidRPr="00BA446E">
        <w:t xml:space="preserve">ционные, оздоровительные и </w:t>
      </w:r>
      <w:proofErr w:type="spellStart"/>
      <w:r w:rsidRPr="00BA446E">
        <w:t>ландшафтообразующие</w:t>
      </w:r>
      <w:proofErr w:type="spellEnd"/>
      <w:r w:rsidRPr="00BA446E">
        <w:t xml:space="preserve"> функции. </w:t>
      </w:r>
      <w:proofErr w:type="gramStart"/>
      <w:r w:rsidRPr="00BA446E">
        <w:t>В целях обеспеч</w:t>
      </w:r>
      <w:r w:rsidRPr="00BA446E">
        <w:t>е</w:t>
      </w:r>
      <w:r w:rsidRPr="00BA446E">
        <w:t>ния нормативного озеленения жилых территорий предусматривается формиров</w:t>
      </w:r>
      <w:r w:rsidRPr="00BA446E">
        <w:t>а</w:t>
      </w:r>
      <w:r w:rsidRPr="00BA446E">
        <w:t>ние парков, садов, скверов, бульваров, а также земельных участков для стро</w:t>
      </w:r>
      <w:r w:rsidRPr="00BA446E">
        <w:t>и</w:t>
      </w:r>
      <w:r w:rsidRPr="00BA446E">
        <w:t>тельства объектов жилого, общественного, делового, коммунального, производс</w:t>
      </w:r>
      <w:r w:rsidRPr="00BA446E">
        <w:t>т</w:t>
      </w:r>
      <w:r w:rsidRPr="00BA446E">
        <w:t>венного назначения, в пределах которых не менее 70</w:t>
      </w:r>
      <w:r w:rsidR="006825A1">
        <w:t> </w:t>
      </w:r>
      <w:r w:rsidRPr="00BA446E">
        <w:t>% поверхности занято зел</w:t>
      </w:r>
      <w:r w:rsidRPr="00BA446E">
        <w:t>е</w:t>
      </w:r>
      <w:r w:rsidRPr="00BA446E">
        <w:t>ными насаждениями.</w:t>
      </w:r>
      <w:proofErr w:type="gramEnd"/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Проектирование новой застройки проводится с учетом оценки современн</w:t>
      </w:r>
      <w:r w:rsidRPr="00BA446E">
        <w:t>о</w:t>
      </w:r>
      <w:r w:rsidRPr="00BA446E">
        <w:t>го состояния и максимального сохранения существующего растительного покрова (зеленых насаждений, газонов). Объемы, характер и место проведения работ по компенсационному озеленению определяются в каждом конкретном случае по с</w:t>
      </w:r>
      <w:r w:rsidRPr="00BA446E">
        <w:t>о</w:t>
      </w:r>
      <w:r w:rsidRPr="00BA446E">
        <w:t>гласованию с муниципальным казенным учреждением города Новосибирска «</w:t>
      </w:r>
      <w:proofErr w:type="spellStart"/>
      <w:r w:rsidRPr="00BA446E">
        <w:t>Горзеленхоз</w:t>
      </w:r>
      <w:proofErr w:type="spellEnd"/>
      <w:r w:rsidRPr="00BA446E">
        <w:t>».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 xml:space="preserve">Уровень озеленения земельных участков </w:t>
      </w:r>
      <w:r w:rsidR="00671D9F">
        <w:t>дошкольных образовательных о</w:t>
      </w:r>
      <w:r w:rsidR="00671D9F">
        <w:t>р</w:t>
      </w:r>
      <w:r w:rsidR="00671D9F">
        <w:t>ганизаций</w:t>
      </w:r>
      <w:r w:rsidRPr="00BA446E">
        <w:t xml:space="preserve">, </w:t>
      </w:r>
      <w:r w:rsidR="00671D9F">
        <w:t>общеобразовательных организаций</w:t>
      </w:r>
      <w:r w:rsidRPr="00BA446E">
        <w:t xml:space="preserve">, </w:t>
      </w:r>
      <w:r w:rsidR="00585D6D">
        <w:t>объектов здравоохранения</w:t>
      </w:r>
      <w:r w:rsidRPr="00BA446E">
        <w:t xml:space="preserve"> прин</w:t>
      </w:r>
      <w:r w:rsidRPr="00BA446E">
        <w:t>и</w:t>
      </w:r>
      <w:r w:rsidRPr="00BA446E">
        <w:t>мается из расчета озеленения не менее 30</w:t>
      </w:r>
      <w:r w:rsidR="006825A1">
        <w:t> </w:t>
      </w:r>
      <w:r w:rsidRPr="00BA446E">
        <w:t>% от общей площади земельного учас</w:t>
      </w:r>
      <w:r w:rsidRPr="00BA446E">
        <w:t>т</w:t>
      </w:r>
      <w:r w:rsidRPr="00BA446E">
        <w:t>ка.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 xml:space="preserve">Выбор пород деревьев и расстояние от зеленых насаждений до объектов </w:t>
      </w:r>
      <w:r w:rsidR="00585D6D">
        <w:t>к</w:t>
      </w:r>
      <w:r w:rsidR="00585D6D">
        <w:t>а</w:t>
      </w:r>
      <w:r w:rsidR="00585D6D">
        <w:t xml:space="preserve">питального </w:t>
      </w:r>
      <w:r w:rsidRPr="00BA446E">
        <w:t>строительства принимаются в соответствии с требованиями дейс</w:t>
      </w:r>
      <w:r w:rsidRPr="00BA446E">
        <w:t>т</w:t>
      </w:r>
      <w:r w:rsidRPr="00BA446E">
        <w:t>вующего законодательства при соблюдении следующих требований: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обеспечение беспрепятственного подъезда к жилым домам, общественным зданиям;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обеспечение работы пожарной техники;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размещение в охранной зоне теплосети, газопровода, канализации, водопр</w:t>
      </w:r>
      <w:r w:rsidRPr="00BA446E">
        <w:t>о</w:t>
      </w:r>
      <w:r w:rsidRPr="00BA446E">
        <w:t>вода и дренажа (при глуб</w:t>
      </w:r>
      <w:r w:rsidR="00A53B31">
        <w:t>ине заложения сети не менее 0,7 </w:t>
      </w:r>
      <w:r w:rsidRPr="00BA446E">
        <w:t>м) посадок кустарников с неглубокой корневой системой;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 xml:space="preserve">соблюдение расстояний от </w:t>
      </w:r>
      <w:r w:rsidR="00833125">
        <w:t>высоковольтных линий</w:t>
      </w:r>
      <w:r w:rsidRPr="00BA446E">
        <w:t xml:space="preserve"> электропередачи до п</w:t>
      </w:r>
      <w:r w:rsidRPr="00BA446E">
        <w:t>о</w:t>
      </w:r>
      <w:r w:rsidRPr="00BA446E">
        <w:t>садки деревьев в соответствии с правилами устройства электроустановок;</w:t>
      </w:r>
    </w:p>
    <w:p w:rsidR="0046142C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исключение посадки деревьев и ценных пород кустарников в технических зонах прокладки инженерных сетей.</w:t>
      </w:r>
    </w:p>
    <w:p w:rsidR="00A5715E" w:rsidRDefault="00A5715E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9A2E01" w:rsidRDefault="009A2E01" w:rsidP="0046142C">
      <w:pPr>
        <w:autoSpaceDE w:val="0"/>
        <w:autoSpaceDN w:val="0"/>
        <w:adjustRightInd w:val="0"/>
        <w:ind w:right="-2" w:firstLine="708"/>
      </w:pPr>
    </w:p>
    <w:p w:rsidR="0046142C" w:rsidRDefault="0046142C" w:rsidP="006561B4">
      <w:pPr>
        <w:pStyle w:val="10"/>
        <w:ind w:firstLine="0"/>
      </w:pPr>
      <w:bookmarkStart w:id="34" w:name="_Toc483472510"/>
      <w:r w:rsidRPr="00BA446E">
        <w:lastRenderedPageBreak/>
        <w:t>4. Основные показатели развития</w:t>
      </w:r>
      <w:r w:rsidR="00364DF7">
        <w:t xml:space="preserve"> планируемой</w:t>
      </w:r>
      <w:r w:rsidRPr="00BA446E">
        <w:t xml:space="preserve"> территории</w:t>
      </w:r>
      <w:bookmarkEnd w:id="34"/>
    </w:p>
    <w:p w:rsidR="007870CE" w:rsidRPr="007870CE" w:rsidRDefault="007870CE" w:rsidP="007870CE"/>
    <w:p w:rsidR="0046142C" w:rsidRDefault="0046142C" w:rsidP="0046142C">
      <w:pPr>
        <w:ind w:right="-2"/>
        <w:jc w:val="right"/>
      </w:pPr>
      <w:r w:rsidRPr="00BA446E">
        <w:t xml:space="preserve">Таблица </w:t>
      </w:r>
      <w:r w:rsidR="00A66706">
        <w:t>10</w:t>
      </w:r>
    </w:p>
    <w:p w:rsidR="009A2E01" w:rsidRDefault="009A2E01" w:rsidP="0046142C">
      <w:pPr>
        <w:ind w:right="-2"/>
        <w:jc w:val="right"/>
      </w:pPr>
    </w:p>
    <w:p w:rsidR="0046142C" w:rsidRPr="00AA2E72" w:rsidRDefault="0046142C" w:rsidP="0046142C">
      <w:pPr>
        <w:spacing w:line="240" w:lineRule="atLeast"/>
        <w:ind w:right="-2" w:firstLine="0"/>
        <w:jc w:val="center"/>
      </w:pPr>
      <w:r w:rsidRPr="00AA2E72">
        <w:t>Основные технико-экономические показатели</w:t>
      </w:r>
    </w:p>
    <w:p w:rsidR="0046142C" w:rsidRPr="00BA446E" w:rsidRDefault="0046142C" w:rsidP="0046142C">
      <w:pPr>
        <w:ind w:right="-2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4961"/>
        <w:gridCol w:w="1561"/>
        <w:gridCol w:w="1417"/>
        <w:gridCol w:w="1188"/>
      </w:tblGrid>
      <w:tr w:rsidR="0046142C" w:rsidRPr="002061AC" w:rsidTr="002061AC">
        <w:trPr>
          <w:cantSplit/>
          <w:trHeight w:val="472"/>
          <w:tblHeader/>
        </w:trPr>
        <w:tc>
          <w:tcPr>
            <w:tcW w:w="452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№</w:t>
            </w:r>
          </w:p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2061AC">
              <w:rPr>
                <w:szCs w:val="28"/>
              </w:rPr>
              <w:t>п</w:t>
            </w:r>
            <w:proofErr w:type="spellEnd"/>
            <w:proofErr w:type="gramEnd"/>
            <w:r w:rsidRPr="002061AC">
              <w:rPr>
                <w:szCs w:val="28"/>
              </w:rPr>
              <w:t>/</w:t>
            </w:r>
            <w:proofErr w:type="spellStart"/>
            <w:r w:rsidRPr="002061AC">
              <w:rPr>
                <w:szCs w:val="28"/>
              </w:rPr>
              <w:t>п</w:t>
            </w:r>
            <w:proofErr w:type="spellEnd"/>
          </w:p>
        </w:tc>
        <w:tc>
          <w:tcPr>
            <w:tcW w:w="2472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Наименование показателей</w:t>
            </w:r>
          </w:p>
        </w:tc>
        <w:tc>
          <w:tcPr>
            <w:tcW w:w="778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Единица измерения</w:t>
            </w:r>
          </w:p>
        </w:tc>
        <w:tc>
          <w:tcPr>
            <w:tcW w:w="706" w:type="pct"/>
          </w:tcPr>
          <w:p w:rsidR="0046142C" w:rsidRPr="002061AC" w:rsidRDefault="00585D6D" w:rsidP="002061A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Сущес</w:t>
            </w:r>
            <w:r w:rsidRPr="002061AC">
              <w:rPr>
                <w:szCs w:val="28"/>
              </w:rPr>
              <w:t>т</w:t>
            </w:r>
            <w:r w:rsidRPr="002061AC">
              <w:rPr>
                <w:szCs w:val="28"/>
              </w:rPr>
              <w:t>вующее использ</w:t>
            </w:r>
            <w:r w:rsidRPr="002061AC">
              <w:rPr>
                <w:szCs w:val="28"/>
              </w:rPr>
              <w:t>о</w:t>
            </w:r>
            <w:r w:rsidRPr="002061AC">
              <w:rPr>
                <w:szCs w:val="28"/>
              </w:rPr>
              <w:t>вание</w:t>
            </w:r>
          </w:p>
        </w:tc>
        <w:tc>
          <w:tcPr>
            <w:tcW w:w="592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Состо</w:t>
            </w:r>
            <w:r w:rsidRPr="002061AC">
              <w:rPr>
                <w:szCs w:val="28"/>
              </w:rPr>
              <w:t>я</w:t>
            </w:r>
            <w:r w:rsidRPr="002061AC">
              <w:rPr>
                <w:szCs w:val="28"/>
              </w:rPr>
              <w:t>ние на 2030 год</w:t>
            </w:r>
          </w:p>
        </w:tc>
      </w:tr>
    </w:tbl>
    <w:p w:rsidR="0046142C" w:rsidRPr="002061AC" w:rsidRDefault="0046142C" w:rsidP="0046142C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 w:firstLine="0"/>
        <w:jc w:val="left"/>
        <w:rPr>
          <w:sz w:val="2"/>
          <w:szCs w:val="2"/>
        </w:rPr>
      </w:pPr>
      <w:r w:rsidRPr="002061AC">
        <w:rPr>
          <w:sz w:val="2"/>
          <w:szCs w:val="2"/>
        </w:rPr>
        <w:tab/>
      </w:r>
      <w:r w:rsidRPr="002061AC">
        <w:rPr>
          <w:sz w:val="2"/>
          <w:szCs w:val="2"/>
        </w:rPr>
        <w:tab/>
      </w:r>
      <w:r w:rsidRPr="002061AC">
        <w:rPr>
          <w:sz w:val="2"/>
          <w:szCs w:val="2"/>
        </w:rPr>
        <w:tab/>
      </w:r>
      <w:r w:rsidRPr="002061AC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4959"/>
        <w:gridCol w:w="1559"/>
        <w:gridCol w:w="1421"/>
        <w:gridCol w:w="1188"/>
      </w:tblGrid>
      <w:tr w:rsidR="0046142C" w:rsidRPr="002061AC" w:rsidTr="002061AC">
        <w:trPr>
          <w:tblHeader/>
        </w:trPr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</w:t>
            </w:r>
          </w:p>
        </w:tc>
        <w:tc>
          <w:tcPr>
            <w:tcW w:w="2471" w:type="pct"/>
            <w:vAlign w:val="center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</w:t>
            </w:r>
          </w:p>
        </w:tc>
        <w:tc>
          <w:tcPr>
            <w:tcW w:w="777" w:type="pct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</w:t>
            </w:r>
          </w:p>
        </w:tc>
        <w:tc>
          <w:tcPr>
            <w:tcW w:w="708" w:type="pct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</w:t>
            </w:r>
          </w:p>
        </w:tc>
        <w:tc>
          <w:tcPr>
            <w:tcW w:w="592" w:type="pct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</w:t>
            </w:r>
          </w:p>
        </w:tc>
      </w:tr>
      <w:tr w:rsidR="0046142C" w:rsidRPr="002061AC" w:rsidTr="002061AC">
        <w:tc>
          <w:tcPr>
            <w:tcW w:w="5000" w:type="pct"/>
            <w:gridSpan w:val="5"/>
            <w:vAlign w:val="center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</w:t>
            </w:r>
            <w:r w:rsidR="002061AC">
              <w:rPr>
                <w:szCs w:val="28"/>
              </w:rPr>
              <w:t> </w:t>
            </w:r>
            <w:r w:rsidRPr="002061AC">
              <w:rPr>
                <w:szCs w:val="28"/>
              </w:rPr>
              <w:t>Территория</w:t>
            </w:r>
          </w:p>
        </w:tc>
      </w:tr>
      <w:tr w:rsidR="0046142C" w:rsidRPr="008B7D0B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</w:t>
            </w:r>
          </w:p>
        </w:tc>
        <w:tc>
          <w:tcPr>
            <w:tcW w:w="2471" w:type="pct"/>
          </w:tcPr>
          <w:p w:rsidR="0046142C" w:rsidRPr="002061AC" w:rsidRDefault="0046142C" w:rsidP="00364DF7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Площадь </w:t>
            </w:r>
            <w:r w:rsidR="00364DF7" w:rsidRPr="002061AC">
              <w:rPr>
                <w:szCs w:val="28"/>
              </w:rPr>
              <w:t>планируемой</w:t>
            </w:r>
            <w:r w:rsidRPr="002061AC">
              <w:rPr>
                <w:szCs w:val="28"/>
              </w:rPr>
              <w:t xml:space="preserve"> территории,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261166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1539,00</w:t>
            </w:r>
          </w:p>
        </w:tc>
        <w:tc>
          <w:tcPr>
            <w:tcW w:w="592" w:type="pct"/>
          </w:tcPr>
          <w:p w:rsidR="0046142C" w:rsidRPr="008B7D0B" w:rsidRDefault="00261166" w:rsidP="00C9119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1539,00</w:t>
            </w:r>
          </w:p>
        </w:tc>
      </w:tr>
      <w:tr w:rsidR="0046142C" w:rsidRPr="008B7D0B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Общественно-деловые зоны, в том чи</w:t>
            </w:r>
            <w:r w:rsidRPr="002061AC">
              <w:rPr>
                <w:szCs w:val="28"/>
              </w:rPr>
              <w:t>с</w:t>
            </w:r>
            <w:r w:rsidRPr="002061AC">
              <w:rPr>
                <w:szCs w:val="28"/>
              </w:rPr>
              <w:t>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174,25</w:t>
            </w:r>
          </w:p>
        </w:tc>
        <w:tc>
          <w:tcPr>
            <w:tcW w:w="592" w:type="pct"/>
          </w:tcPr>
          <w:p w:rsidR="0046142C" w:rsidRPr="008B7D0B" w:rsidRDefault="008B7D0B" w:rsidP="00C91197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257,31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</w:t>
            </w:r>
            <w:r w:rsidR="00A53B31"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77" w:type="pct"/>
          </w:tcPr>
          <w:p w:rsidR="0046142C" w:rsidRPr="008B7D0B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0,6</w:t>
            </w:r>
            <w:r>
              <w:rPr>
                <w:szCs w:val="28"/>
              </w:rPr>
              <w:t>0</w:t>
            </w:r>
          </w:p>
        </w:tc>
        <w:tc>
          <w:tcPr>
            <w:tcW w:w="592" w:type="pct"/>
          </w:tcPr>
          <w:p w:rsidR="0046142C" w:rsidRPr="008B7D0B" w:rsidRDefault="008B7D0B" w:rsidP="00AC1C81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31,38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1.1.1.2</w:t>
            </w:r>
          </w:p>
        </w:tc>
        <w:tc>
          <w:tcPr>
            <w:tcW w:w="2471" w:type="pct"/>
          </w:tcPr>
          <w:p w:rsidR="0046142C" w:rsidRPr="002061AC" w:rsidRDefault="00721FF2" w:rsidP="00A66706">
            <w:pPr>
              <w:ind w:right="-2"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среднего професси</w:t>
            </w:r>
            <w:r w:rsidRPr="00630C5A">
              <w:rPr>
                <w:szCs w:val="28"/>
              </w:rPr>
              <w:t>о</w:t>
            </w:r>
            <w:r w:rsidRPr="00630C5A">
              <w:rPr>
                <w:szCs w:val="28"/>
              </w:rPr>
              <w:t>нальн</w:t>
            </w:r>
            <w:r>
              <w:rPr>
                <w:szCs w:val="28"/>
              </w:rPr>
              <w:t xml:space="preserve">ого и высшего </w:t>
            </w:r>
            <w:r w:rsidRPr="00630C5A">
              <w:rPr>
                <w:szCs w:val="28"/>
              </w:rPr>
              <w:t>образования, нау</w:t>
            </w:r>
            <w:r w:rsidRPr="00630C5A">
              <w:rPr>
                <w:szCs w:val="28"/>
              </w:rPr>
              <w:t>ч</w:t>
            </w:r>
            <w:r w:rsidRPr="00630C5A">
              <w:rPr>
                <w:szCs w:val="28"/>
              </w:rPr>
              <w:t>но-исследовательских организаций</w:t>
            </w:r>
          </w:p>
        </w:tc>
        <w:tc>
          <w:tcPr>
            <w:tcW w:w="777" w:type="pct"/>
          </w:tcPr>
          <w:p w:rsidR="0046142C" w:rsidRPr="008B7D0B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28,23</w:t>
            </w:r>
          </w:p>
        </w:tc>
        <w:tc>
          <w:tcPr>
            <w:tcW w:w="592" w:type="pct"/>
          </w:tcPr>
          <w:p w:rsidR="0046142C" w:rsidRPr="008B7D0B" w:rsidRDefault="008B7D0B" w:rsidP="003B1764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28,05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1.1.1.3</w:t>
            </w:r>
          </w:p>
        </w:tc>
        <w:tc>
          <w:tcPr>
            <w:tcW w:w="2471" w:type="pct"/>
          </w:tcPr>
          <w:p w:rsidR="0046142C" w:rsidRPr="002061AC" w:rsidRDefault="0046142C" w:rsidP="00A6670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</w:t>
            </w:r>
            <w:r w:rsidR="00A66706" w:rsidRPr="002061AC">
              <w:rPr>
                <w:szCs w:val="28"/>
              </w:rPr>
              <w:t>тов</w:t>
            </w:r>
            <w:r w:rsidRPr="002061AC">
              <w:rPr>
                <w:szCs w:val="28"/>
              </w:rPr>
              <w:t xml:space="preserve"> здравоохранения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0,00</w:t>
            </w:r>
          </w:p>
        </w:tc>
        <w:tc>
          <w:tcPr>
            <w:tcW w:w="592" w:type="pct"/>
          </w:tcPr>
          <w:p w:rsidR="0046142C" w:rsidRPr="008B7D0B" w:rsidRDefault="008B7D0B" w:rsidP="003B1764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4,63</w:t>
            </w:r>
          </w:p>
        </w:tc>
      </w:tr>
      <w:tr w:rsidR="0046142C" w:rsidRPr="008B7D0B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1.1.1.4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специализированной обществе</w:t>
            </w:r>
            <w:r w:rsidRPr="002061AC">
              <w:rPr>
                <w:szCs w:val="28"/>
              </w:rPr>
              <w:t>н</w:t>
            </w:r>
            <w:r w:rsidRPr="002061AC">
              <w:rPr>
                <w:szCs w:val="28"/>
              </w:rPr>
              <w:t>ной застройки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12,59</w:t>
            </w:r>
          </w:p>
        </w:tc>
        <w:tc>
          <w:tcPr>
            <w:tcW w:w="592" w:type="pct"/>
          </w:tcPr>
          <w:p w:rsidR="003B1764" w:rsidRPr="008B7D0B" w:rsidRDefault="008B7D0B" w:rsidP="003B1764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14,24</w:t>
            </w:r>
          </w:p>
        </w:tc>
      </w:tr>
      <w:tr w:rsidR="0046142C" w:rsidRPr="008B7D0B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1.1.1.5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дошкольного, начальн</w:t>
            </w:r>
            <w:r w:rsidRPr="002061AC">
              <w:rPr>
                <w:szCs w:val="28"/>
              </w:rPr>
              <w:t>о</w:t>
            </w:r>
            <w:r w:rsidRPr="002061AC">
              <w:rPr>
                <w:szCs w:val="28"/>
              </w:rPr>
              <w:t>го общего, основного общего и средн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го общего образования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8,79</w:t>
            </w:r>
          </w:p>
        </w:tc>
        <w:tc>
          <w:tcPr>
            <w:tcW w:w="592" w:type="pct"/>
          </w:tcPr>
          <w:p w:rsidR="0046142C" w:rsidRPr="008B7D0B" w:rsidRDefault="008B7D0B" w:rsidP="003B1764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37,19</w:t>
            </w:r>
          </w:p>
        </w:tc>
      </w:tr>
      <w:tr w:rsidR="008B7D0B" w:rsidRPr="002061AC" w:rsidTr="002061AC">
        <w:tc>
          <w:tcPr>
            <w:tcW w:w="452" w:type="pct"/>
          </w:tcPr>
          <w:p w:rsidR="008B7D0B" w:rsidRPr="002061AC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1.1.1.6</w:t>
            </w:r>
          </w:p>
        </w:tc>
        <w:tc>
          <w:tcPr>
            <w:tcW w:w="2471" w:type="pct"/>
          </w:tcPr>
          <w:p w:rsidR="008B7D0B" w:rsidRPr="002061AC" w:rsidRDefault="008B7D0B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77" w:type="pct"/>
          </w:tcPr>
          <w:p w:rsidR="008B7D0B" w:rsidRPr="002061AC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8B7D0B" w:rsidRDefault="008B7D0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124,04</w:t>
            </w:r>
          </w:p>
        </w:tc>
        <w:tc>
          <w:tcPr>
            <w:tcW w:w="592" w:type="pct"/>
          </w:tcPr>
          <w:p w:rsidR="008B7D0B" w:rsidRPr="00261166" w:rsidRDefault="008B7D0B" w:rsidP="003B1764">
            <w:pPr>
              <w:ind w:right="-2" w:firstLine="0"/>
              <w:jc w:val="center"/>
              <w:rPr>
                <w:color w:val="FF0000"/>
                <w:szCs w:val="28"/>
              </w:rPr>
            </w:pP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Жилые зоны,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201,62</w:t>
            </w:r>
          </w:p>
        </w:tc>
        <w:tc>
          <w:tcPr>
            <w:tcW w:w="592" w:type="pct"/>
          </w:tcPr>
          <w:p w:rsidR="0046142C" w:rsidRPr="008B7D0B" w:rsidRDefault="008B7D0B" w:rsidP="00F6097F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182,50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застройки жилыми домами см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 xml:space="preserve">шанной этажности </w:t>
            </w:r>
          </w:p>
        </w:tc>
        <w:tc>
          <w:tcPr>
            <w:tcW w:w="777" w:type="pct"/>
          </w:tcPr>
          <w:p w:rsidR="0046142C" w:rsidRPr="008B7D0B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130,42</w:t>
            </w:r>
          </w:p>
        </w:tc>
        <w:tc>
          <w:tcPr>
            <w:tcW w:w="592" w:type="pct"/>
          </w:tcPr>
          <w:p w:rsidR="0046142C" w:rsidRPr="00173C31" w:rsidRDefault="008B7D0B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96,55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1.1.2.2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застройки средне- и малоэтажн</w:t>
            </w:r>
            <w:r w:rsidRPr="002061AC">
              <w:rPr>
                <w:szCs w:val="28"/>
              </w:rPr>
              <w:t>ы</w:t>
            </w:r>
            <w:r w:rsidRPr="002061AC">
              <w:rPr>
                <w:szCs w:val="28"/>
              </w:rPr>
              <w:t xml:space="preserve">ми жилыми домами </w:t>
            </w:r>
          </w:p>
        </w:tc>
        <w:tc>
          <w:tcPr>
            <w:tcW w:w="777" w:type="pct"/>
          </w:tcPr>
          <w:p w:rsidR="0046142C" w:rsidRPr="008B7D0B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-</w:t>
            </w:r>
          </w:p>
        </w:tc>
        <w:tc>
          <w:tcPr>
            <w:tcW w:w="592" w:type="pct"/>
          </w:tcPr>
          <w:p w:rsidR="0046142C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30,05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1.1.2.3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777" w:type="pct"/>
          </w:tcPr>
          <w:p w:rsidR="0046142C" w:rsidRPr="008B7D0B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-</w:t>
            </w:r>
          </w:p>
        </w:tc>
        <w:tc>
          <w:tcPr>
            <w:tcW w:w="592" w:type="pct"/>
          </w:tcPr>
          <w:p w:rsidR="0046142C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6,07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1.1.2.4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застройки индивидуальными ж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 xml:space="preserve">лыми домами </w:t>
            </w:r>
          </w:p>
        </w:tc>
        <w:tc>
          <w:tcPr>
            <w:tcW w:w="777" w:type="pct"/>
          </w:tcPr>
          <w:p w:rsidR="0046142C" w:rsidRPr="008B7D0B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71,20</w:t>
            </w:r>
          </w:p>
        </w:tc>
        <w:tc>
          <w:tcPr>
            <w:tcW w:w="592" w:type="pct"/>
          </w:tcPr>
          <w:p w:rsidR="0046142C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49,83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1.1.3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27,44</w:t>
            </w:r>
          </w:p>
        </w:tc>
        <w:tc>
          <w:tcPr>
            <w:tcW w:w="592" w:type="pct"/>
          </w:tcPr>
          <w:p w:rsidR="0046142C" w:rsidRPr="00173C31" w:rsidRDefault="0046142C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28,92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1.1.3.1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военных и иных режимных объе</w:t>
            </w:r>
            <w:r w:rsidRPr="002061AC">
              <w:rPr>
                <w:szCs w:val="28"/>
              </w:rPr>
              <w:t>к</w:t>
            </w:r>
            <w:r w:rsidRPr="002061AC">
              <w:rPr>
                <w:szCs w:val="28"/>
              </w:rPr>
              <w:t xml:space="preserve">тов и территорий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27,44</w:t>
            </w:r>
          </w:p>
        </w:tc>
        <w:tc>
          <w:tcPr>
            <w:tcW w:w="592" w:type="pct"/>
          </w:tcPr>
          <w:p w:rsidR="0046142C" w:rsidRPr="00173C31" w:rsidRDefault="0046142C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28,92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1.1.4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214,67</w:t>
            </w:r>
          </w:p>
        </w:tc>
        <w:tc>
          <w:tcPr>
            <w:tcW w:w="592" w:type="pct"/>
          </w:tcPr>
          <w:p w:rsidR="0046142C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145,13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1.1.4.1</w:t>
            </w:r>
          </w:p>
        </w:tc>
        <w:tc>
          <w:tcPr>
            <w:tcW w:w="2471" w:type="pct"/>
          </w:tcPr>
          <w:p w:rsidR="0046142C" w:rsidRPr="002061AC" w:rsidRDefault="008B7D0B" w:rsidP="00584036">
            <w:pPr>
              <w:ind w:right="-2" w:firstLine="0"/>
              <w:rPr>
                <w:szCs w:val="28"/>
              </w:rPr>
            </w:pPr>
            <w:r w:rsidRPr="00ED60EC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8B7D0B" w:rsidRDefault="008B7D0B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130,10</w:t>
            </w:r>
          </w:p>
        </w:tc>
        <w:tc>
          <w:tcPr>
            <w:tcW w:w="592" w:type="pct"/>
          </w:tcPr>
          <w:p w:rsidR="0046142C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73,16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1.1.4.2</w:t>
            </w:r>
          </w:p>
        </w:tc>
        <w:tc>
          <w:tcPr>
            <w:tcW w:w="2471" w:type="pct"/>
          </w:tcPr>
          <w:p w:rsidR="00173C31" w:rsidRPr="00630C5A" w:rsidRDefault="00173C31" w:rsidP="006E3E5D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коммунальных и складских объе</w:t>
            </w:r>
            <w:r w:rsidRPr="00630C5A">
              <w:rPr>
                <w:szCs w:val="28"/>
              </w:rPr>
              <w:t>к</w:t>
            </w:r>
            <w:r w:rsidRPr="00630C5A">
              <w:rPr>
                <w:szCs w:val="28"/>
              </w:rPr>
              <w:lastRenderedPageBreak/>
              <w:t xml:space="preserve">тов 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га</w:t>
            </w:r>
          </w:p>
        </w:tc>
        <w:tc>
          <w:tcPr>
            <w:tcW w:w="708" w:type="pct"/>
          </w:tcPr>
          <w:p w:rsidR="00173C31" w:rsidRPr="008B7D0B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84,57</w:t>
            </w:r>
          </w:p>
        </w:tc>
        <w:tc>
          <w:tcPr>
            <w:tcW w:w="592" w:type="pct"/>
          </w:tcPr>
          <w:p w:rsidR="00173C31" w:rsidRPr="00173C31" w:rsidRDefault="00173C31" w:rsidP="006229CD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71,97</w:t>
            </w:r>
          </w:p>
        </w:tc>
      </w:tr>
      <w:tr w:rsidR="00173C31" w:rsidRPr="002061AC" w:rsidTr="002061AC">
        <w:tc>
          <w:tcPr>
            <w:tcW w:w="452" w:type="pct"/>
            <w:shd w:val="clear" w:color="auto" w:fill="auto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1.1.5</w:t>
            </w:r>
          </w:p>
        </w:tc>
        <w:tc>
          <w:tcPr>
            <w:tcW w:w="2471" w:type="pct"/>
            <w:shd w:val="clear" w:color="auto" w:fill="auto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Территории рекреационного назнач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ния, в том числе:</w:t>
            </w:r>
          </w:p>
        </w:tc>
        <w:tc>
          <w:tcPr>
            <w:tcW w:w="777" w:type="pct"/>
            <w:shd w:val="clear" w:color="auto" w:fill="auto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shd w:val="clear" w:color="auto" w:fill="auto"/>
          </w:tcPr>
          <w:p w:rsidR="00173C31" w:rsidRPr="008B7D0B" w:rsidRDefault="00173C31" w:rsidP="00D17149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546,61</w:t>
            </w:r>
          </w:p>
        </w:tc>
        <w:tc>
          <w:tcPr>
            <w:tcW w:w="592" w:type="pct"/>
            <w:shd w:val="clear" w:color="auto" w:fill="auto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561,07</w:t>
            </w:r>
          </w:p>
        </w:tc>
      </w:tr>
      <w:tr w:rsidR="00173C31" w:rsidRPr="002061AC" w:rsidTr="002061AC">
        <w:trPr>
          <w:trHeight w:val="172"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Городские леса, иные природные те</w:t>
            </w:r>
            <w:r w:rsidRPr="002061AC">
              <w:rPr>
                <w:szCs w:val="28"/>
              </w:rPr>
              <w:t>р</w:t>
            </w:r>
            <w:r w:rsidRPr="002061AC">
              <w:rPr>
                <w:szCs w:val="28"/>
              </w:rPr>
              <w:t>ритории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8B7D0B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538,94</w:t>
            </w:r>
          </w:p>
        </w:tc>
        <w:tc>
          <w:tcPr>
            <w:tcW w:w="592" w:type="pct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475,05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1.1.5.2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Парки, скверы, бульвары, иные терр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>тории озеленения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 w:val="restart"/>
          </w:tcPr>
          <w:p w:rsidR="00173C31" w:rsidRPr="008B7D0B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7,67</w:t>
            </w:r>
          </w:p>
          <w:p w:rsidR="00173C31" w:rsidRPr="008B7D0B" w:rsidRDefault="00173C31" w:rsidP="00584036">
            <w:pPr>
              <w:ind w:right="-2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173C31" w:rsidRPr="00173C31" w:rsidRDefault="00173C31" w:rsidP="001A29A1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73,35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благоустройства, отдыха и рекреации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/>
          </w:tcPr>
          <w:p w:rsidR="00173C31" w:rsidRPr="008B7D0B" w:rsidRDefault="00173C31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173C31" w:rsidRPr="00173C31" w:rsidRDefault="00173C31" w:rsidP="001A29A1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12,67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1.1.6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объектов сельскохозяйственного использования 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8B7D0B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10,08</w:t>
            </w:r>
          </w:p>
        </w:tc>
        <w:tc>
          <w:tcPr>
            <w:tcW w:w="592" w:type="pct"/>
          </w:tcPr>
          <w:p w:rsidR="00173C31" w:rsidRPr="00173C31" w:rsidRDefault="00173C31" w:rsidP="006229CD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10,08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Зоны инженерной и транспортной и</w:t>
            </w:r>
            <w:r w:rsidRPr="002061AC">
              <w:rPr>
                <w:szCs w:val="28"/>
              </w:rPr>
              <w:t>н</w:t>
            </w:r>
            <w:r w:rsidRPr="002061AC">
              <w:rPr>
                <w:szCs w:val="28"/>
              </w:rPr>
              <w:t>фраструктур, в том числе: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8B7D0B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360,30</w:t>
            </w:r>
          </w:p>
        </w:tc>
        <w:tc>
          <w:tcPr>
            <w:tcW w:w="592" w:type="pct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353,99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инженерной инфр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 xml:space="preserve">структуры 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173C31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114,37</w:t>
            </w:r>
          </w:p>
        </w:tc>
        <w:tc>
          <w:tcPr>
            <w:tcW w:w="592" w:type="pct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96,62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1.1.7.2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173C31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0,70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173C31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238,82</w:t>
            </w:r>
          </w:p>
        </w:tc>
        <w:tc>
          <w:tcPr>
            <w:tcW w:w="592" w:type="pct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252,80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1.1.7.4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сооружений и коммуникаций ж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лезнодорожного транспорта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173C31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173C31" w:rsidRDefault="00173C31" w:rsidP="00584036">
            <w:pPr>
              <w:ind w:right="-2" w:firstLine="0"/>
              <w:jc w:val="center"/>
              <w:rPr>
                <w:szCs w:val="28"/>
              </w:rPr>
            </w:pPr>
            <w:r w:rsidRPr="00173C31">
              <w:rPr>
                <w:szCs w:val="28"/>
              </w:rPr>
              <w:t>3,87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1.1.7.5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8E7383">
              <w:rPr>
                <w:szCs w:val="28"/>
              </w:rPr>
              <w:t>Зона стоянок легковых автомобилей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173C31" w:rsidRPr="008B7D0B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8B7D0B">
              <w:rPr>
                <w:szCs w:val="28"/>
              </w:rPr>
              <w:t>7,11</w:t>
            </w:r>
          </w:p>
        </w:tc>
        <w:tc>
          <w:tcPr>
            <w:tcW w:w="592" w:type="pct"/>
          </w:tcPr>
          <w:p w:rsidR="00173C31" w:rsidRPr="00261166" w:rsidRDefault="00173C31" w:rsidP="00584036">
            <w:pPr>
              <w:ind w:right="-2" w:firstLine="0"/>
              <w:jc w:val="center"/>
              <w:rPr>
                <w:color w:val="FF0000"/>
                <w:szCs w:val="28"/>
              </w:rPr>
            </w:pPr>
          </w:p>
        </w:tc>
      </w:tr>
      <w:tr w:rsidR="00173C31" w:rsidRPr="002061AC" w:rsidTr="002061AC">
        <w:tc>
          <w:tcPr>
            <w:tcW w:w="452" w:type="pct"/>
            <w:tcBorders>
              <w:top w:val="nil"/>
              <w:bottom w:val="single" w:sz="4" w:space="0" w:color="auto"/>
            </w:tcBorders>
          </w:tcPr>
          <w:p w:rsidR="00173C31" w:rsidRPr="002061AC" w:rsidRDefault="00173C31" w:rsidP="00097D5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</w:t>
            </w:r>
            <w:r w:rsidR="00097D5A">
              <w:rPr>
                <w:szCs w:val="28"/>
              </w:rPr>
              <w:t>2</w:t>
            </w:r>
          </w:p>
        </w:tc>
        <w:tc>
          <w:tcPr>
            <w:tcW w:w="2471" w:type="pct"/>
            <w:tcBorders>
              <w:top w:val="nil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777" w:type="pct"/>
            <w:tcBorders>
              <w:top w:val="nil"/>
            </w:tcBorders>
          </w:tcPr>
          <w:p w:rsidR="00173C31" w:rsidRDefault="00173C31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 м/</w:t>
            </w:r>
          </w:p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708" w:type="pct"/>
            <w:tcBorders>
              <w:top w:val="nil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178,9</w:t>
            </w:r>
          </w:p>
        </w:tc>
        <w:tc>
          <w:tcPr>
            <w:tcW w:w="592" w:type="pct"/>
            <w:tcBorders>
              <w:top w:val="nil"/>
            </w:tcBorders>
          </w:tcPr>
          <w:p w:rsidR="00173C31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72,88</w:t>
            </w:r>
          </w:p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</w:tr>
      <w:tr w:rsidR="00173C31" w:rsidRPr="002061AC" w:rsidTr="002061AC">
        <w:tc>
          <w:tcPr>
            <w:tcW w:w="5000" w:type="pct"/>
            <w:gridSpan w:val="5"/>
          </w:tcPr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</w:t>
            </w:r>
            <w:r>
              <w:rPr>
                <w:szCs w:val="28"/>
              </w:rPr>
              <w:t> </w:t>
            </w:r>
            <w:r w:rsidRPr="002061AC">
              <w:rPr>
                <w:szCs w:val="28"/>
              </w:rPr>
              <w:t>Население</w:t>
            </w:r>
          </w:p>
        </w:tc>
      </w:tr>
      <w:tr w:rsidR="00173C31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2.1</w:t>
            </w:r>
          </w:p>
        </w:tc>
        <w:tc>
          <w:tcPr>
            <w:tcW w:w="2471" w:type="pct"/>
          </w:tcPr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Численность населения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</w:t>
            </w:r>
          </w:p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человек</w:t>
            </w:r>
          </w:p>
        </w:tc>
        <w:tc>
          <w:tcPr>
            <w:tcW w:w="708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31,96</w:t>
            </w:r>
          </w:p>
        </w:tc>
        <w:tc>
          <w:tcPr>
            <w:tcW w:w="59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77,20</w:t>
            </w:r>
          </w:p>
        </w:tc>
      </w:tr>
      <w:tr w:rsidR="00173C31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</w:t>
            </w:r>
          </w:p>
        </w:tc>
        <w:tc>
          <w:tcPr>
            <w:tcW w:w="4548" w:type="pct"/>
            <w:gridSpan w:val="4"/>
          </w:tcPr>
          <w:p w:rsidR="00173C31" w:rsidRPr="002061AC" w:rsidRDefault="00173C31" w:rsidP="00E42C3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жилой застройки района 240.01, в том числе:</w:t>
            </w:r>
          </w:p>
        </w:tc>
      </w:tr>
      <w:tr w:rsidR="00173C31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з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стройки жилыми домами смешанной этажности</w:t>
            </w:r>
          </w:p>
        </w:tc>
        <w:tc>
          <w:tcPr>
            <w:tcW w:w="777" w:type="pct"/>
          </w:tcPr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2061AC">
              <w:rPr>
                <w:szCs w:val="28"/>
              </w:rPr>
              <w:t>/</w:t>
            </w:r>
            <w:proofErr w:type="gramStart"/>
            <w:r w:rsidRPr="002061AC">
              <w:rPr>
                <w:szCs w:val="28"/>
              </w:rPr>
              <w:t>га</w:t>
            </w:r>
            <w:proofErr w:type="gramEnd"/>
          </w:p>
        </w:tc>
        <w:tc>
          <w:tcPr>
            <w:tcW w:w="708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154,08</w:t>
            </w:r>
          </w:p>
        </w:tc>
        <w:tc>
          <w:tcPr>
            <w:tcW w:w="59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327,51</w:t>
            </w:r>
          </w:p>
        </w:tc>
      </w:tr>
      <w:tr w:rsidR="00173C31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2.2.2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з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стройки средне- и малоэтажными ж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 xml:space="preserve">лыми домами </w:t>
            </w:r>
          </w:p>
        </w:tc>
        <w:tc>
          <w:tcPr>
            <w:tcW w:w="777" w:type="pct"/>
          </w:tcPr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2061AC">
              <w:rPr>
                <w:szCs w:val="28"/>
              </w:rPr>
              <w:t>/</w:t>
            </w:r>
            <w:proofErr w:type="gramStart"/>
            <w:r w:rsidRPr="002061AC">
              <w:rPr>
                <w:szCs w:val="28"/>
              </w:rPr>
              <w:t>га</w:t>
            </w:r>
            <w:proofErr w:type="gramEnd"/>
          </w:p>
        </w:tc>
        <w:tc>
          <w:tcPr>
            <w:tcW w:w="708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215,66</w:t>
            </w:r>
          </w:p>
        </w:tc>
      </w:tr>
      <w:tr w:rsidR="00173C31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з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стройки малоэтажными и индивидуал</w:t>
            </w:r>
            <w:r w:rsidRPr="002061AC">
              <w:rPr>
                <w:szCs w:val="28"/>
              </w:rPr>
              <w:t>ь</w:t>
            </w:r>
            <w:r w:rsidRPr="002061AC">
              <w:rPr>
                <w:szCs w:val="28"/>
              </w:rPr>
              <w:t>ными жилыми домами</w:t>
            </w:r>
          </w:p>
        </w:tc>
        <w:tc>
          <w:tcPr>
            <w:tcW w:w="777" w:type="pct"/>
          </w:tcPr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2061AC">
              <w:rPr>
                <w:szCs w:val="28"/>
              </w:rPr>
              <w:t>/</w:t>
            </w:r>
            <w:proofErr w:type="gramStart"/>
            <w:r w:rsidRPr="002061AC">
              <w:rPr>
                <w:szCs w:val="28"/>
              </w:rPr>
              <w:t>га</w:t>
            </w:r>
            <w:proofErr w:type="gramEnd"/>
          </w:p>
        </w:tc>
        <w:tc>
          <w:tcPr>
            <w:tcW w:w="708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34,00</w:t>
            </w:r>
          </w:p>
        </w:tc>
        <w:tc>
          <w:tcPr>
            <w:tcW w:w="59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34,00</w:t>
            </w:r>
          </w:p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</w:tr>
      <w:tr w:rsidR="00173C31" w:rsidRPr="002061AC" w:rsidTr="002061AC">
        <w:tc>
          <w:tcPr>
            <w:tcW w:w="5000" w:type="pct"/>
            <w:gridSpan w:val="5"/>
            <w:vAlign w:val="center"/>
          </w:tcPr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</w:t>
            </w:r>
            <w:r>
              <w:rPr>
                <w:szCs w:val="28"/>
              </w:rPr>
              <w:t> </w:t>
            </w:r>
            <w:r w:rsidRPr="002061AC">
              <w:rPr>
                <w:szCs w:val="28"/>
              </w:rPr>
              <w:t>Жилищный фонд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Средняя обеспеченность населения о</w:t>
            </w:r>
            <w:r w:rsidRPr="002061AC">
              <w:rPr>
                <w:szCs w:val="28"/>
              </w:rPr>
              <w:t>б</w:t>
            </w:r>
            <w:r w:rsidRPr="002061AC">
              <w:rPr>
                <w:szCs w:val="28"/>
              </w:rPr>
              <w:t>щей площадью жилья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 м/чел.</w:t>
            </w:r>
          </w:p>
        </w:tc>
        <w:tc>
          <w:tcPr>
            <w:tcW w:w="708" w:type="pct"/>
          </w:tcPr>
          <w:p w:rsidR="00173C31" w:rsidRPr="002061AC" w:rsidRDefault="00173C31" w:rsidP="00584036">
            <w:pPr>
              <w:tabs>
                <w:tab w:val="left" w:pos="278"/>
                <w:tab w:val="center" w:pos="652"/>
              </w:tabs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22,0</w:t>
            </w:r>
          </w:p>
        </w:tc>
        <w:tc>
          <w:tcPr>
            <w:tcW w:w="59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25,5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3.2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 кв. м</w:t>
            </w:r>
          </w:p>
        </w:tc>
        <w:tc>
          <w:tcPr>
            <w:tcW w:w="708" w:type="pct"/>
            <w:noWrap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774,9</w:t>
            </w:r>
          </w:p>
        </w:tc>
        <w:tc>
          <w:tcPr>
            <w:tcW w:w="592" w:type="pct"/>
            <w:noWrap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1965,4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Убыль жилищного фонда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 кв. м</w:t>
            </w:r>
          </w:p>
        </w:tc>
        <w:tc>
          <w:tcPr>
            <w:tcW w:w="708" w:type="pct"/>
            <w:noWrap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  <w:noWrap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2,4</w:t>
            </w:r>
          </w:p>
        </w:tc>
      </w:tr>
      <w:tr w:rsidR="00173C31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3.4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Объем нового жилищного строительс</w:t>
            </w:r>
            <w:r w:rsidRPr="002061AC">
              <w:rPr>
                <w:szCs w:val="28"/>
              </w:rPr>
              <w:t>т</w:t>
            </w:r>
            <w:r w:rsidRPr="002061AC">
              <w:rPr>
                <w:szCs w:val="28"/>
              </w:rPr>
              <w:t>ва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 кв. м</w:t>
            </w:r>
          </w:p>
        </w:tc>
        <w:tc>
          <w:tcPr>
            <w:tcW w:w="708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1190,5</w:t>
            </w:r>
          </w:p>
        </w:tc>
      </w:tr>
      <w:tr w:rsidR="00173C31" w:rsidRPr="002061AC" w:rsidTr="002061AC">
        <w:tc>
          <w:tcPr>
            <w:tcW w:w="5000" w:type="pct"/>
            <w:gridSpan w:val="5"/>
            <w:vAlign w:val="center"/>
          </w:tcPr>
          <w:p w:rsidR="00173C31" w:rsidRDefault="00173C31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 xml:space="preserve">4. Объекты федерального, регионального, местного значения, объекты </w:t>
            </w:r>
          </w:p>
          <w:p w:rsidR="00173C31" w:rsidRDefault="00173C31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 xml:space="preserve">социально-культурного и коммунально-бытового назначения и иные </w:t>
            </w:r>
          </w:p>
          <w:p w:rsidR="00173C31" w:rsidRPr="002061AC" w:rsidRDefault="00173C31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объекты капитального строительства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4.1</w:t>
            </w:r>
          </w:p>
        </w:tc>
        <w:tc>
          <w:tcPr>
            <w:tcW w:w="2471" w:type="pct"/>
          </w:tcPr>
          <w:p w:rsidR="00173C31" w:rsidRPr="002061AC" w:rsidRDefault="00173C31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Дошкольные образовательные орган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>зации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мест</w:t>
            </w:r>
          </w:p>
        </w:tc>
        <w:tc>
          <w:tcPr>
            <w:tcW w:w="708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1150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3060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4.2</w:t>
            </w:r>
          </w:p>
        </w:tc>
        <w:tc>
          <w:tcPr>
            <w:tcW w:w="2471" w:type="pct"/>
          </w:tcPr>
          <w:p w:rsidR="00173C31" w:rsidRPr="002061AC" w:rsidRDefault="00173C31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мест</w:t>
            </w:r>
          </w:p>
        </w:tc>
        <w:tc>
          <w:tcPr>
            <w:tcW w:w="708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1675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8575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Организации дополнительного образ</w:t>
            </w:r>
            <w:r w:rsidRPr="002061AC">
              <w:rPr>
                <w:szCs w:val="28"/>
              </w:rPr>
              <w:t>о</w:t>
            </w:r>
            <w:r w:rsidRPr="002061AC">
              <w:rPr>
                <w:szCs w:val="28"/>
              </w:rPr>
              <w:t>вания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мест</w:t>
            </w:r>
          </w:p>
        </w:tc>
        <w:tc>
          <w:tcPr>
            <w:tcW w:w="708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253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440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4.4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Поликлиники, в том числе: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708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4.4.1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Детские поликлиники</w:t>
            </w:r>
          </w:p>
        </w:tc>
        <w:tc>
          <w:tcPr>
            <w:tcW w:w="777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посещений в смену</w:t>
            </w:r>
          </w:p>
        </w:tc>
        <w:tc>
          <w:tcPr>
            <w:tcW w:w="708" w:type="pct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530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4.4.2</w:t>
            </w:r>
          </w:p>
        </w:tc>
        <w:tc>
          <w:tcPr>
            <w:tcW w:w="2471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Поликлиники общего типа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посещений в смену</w:t>
            </w:r>
          </w:p>
        </w:tc>
        <w:tc>
          <w:tcPr>
            <w:tcW w:w="708" w:type="pct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960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4.5</w:t>
            </w:r>
          </w:p>
        </w:tc>
        <w:tc>
          <w:tcPr>
            <w:tcW w:w="2471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Физкультурно-спортивные залы, пом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щения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 м пола</w:t>
            </w:r>
          </w:p>
        </w:tc>
        <w:tc>
          <w:tcPr>
            <w:tcW w:w="708" w:type="pct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4980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4.6</w:t>
            </w:r>
          </w:p>
        </w:tc>
        <w:tc>
          <w:tcPr>
            <w:tcW w:w="2471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Бассейны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 м зерк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ла воды</w:t>
            </w:r>
          </w:p>
        </w:tc>
        <w:tc>
          <w:tcPr>
            <w:tcW w:w="708" w:type="pct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1500</w:t>
            </w:r>
          </w:p>
        </w:tc>
      </w:tr>
      <w:tr w:rsidR="00173C31" w:rsidRPr="002061AC" w:rsidTr="002061AC">
        <w:tc>
          <w:tcPr>
            <w:tcW w:w="5000" w:type="pct"/>
            <w:gridSpan w:val="5"/>
          </w:tcPr>
          <w:p w:rsidR="00173C31" w:rsidRPr="002061AC" w:rsidRDefault="00173C31" w:rsidP="00D06499">
            <w:pPr>
              <w:autoSpaceDE w:val="0"/>
              <w:autoSpaceDN w:val="0"/>
              <w:adjustRightInd w:val="0"/>
              <w:ind w:right="-2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 Транспортная инфраструктура</w:t>
            </w:r>
          </w:p>
        </w:tc>
      </w:tr>
      <w:tr w:rsidR="00173C31" w:rsidRPr="002061AC" w:rsidTr="002061AC"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23,0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54,72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Магистральные улицы общегородского значения, в том числе: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28,4</w:t>
            </w:r>
          </w:p>
        </w:tc>
      </w:tr>
      <w:tr w:rsidR="00173C31" w:rsidRPr="002061AC" w:rsidTr="002061AC">
        <w:trPr>
          <w:cantSplit/>
          <w:trHeight w:val="96"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Непрерывного движения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6,5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5.1.1.2</w:t>
            </w:r>
          </w:p>
        </w:tc>
        <w:tc>
          <w:tcPr>
            <w:tcW w:w="2471" w:type="pct"/>
          </w:tcPr>
          <w:p w:rsidR="00173C31" w:rsidRPr="002061AC" w:rsidRDefault="00173C31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Регулируемого движения 1 класса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14,0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Регулируемого движения 2 класса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7,9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5.1.2</w:t>
            </w:r>
          </w:p>
        </w:tc>
        <w:tc>
          <w:tcPr>
            <w:tcW w:w="2471" w:type="pct"/>
          </w:tcPr>
          <w:p w:rsidR="00173C31" w:rsidRPr="002061AC" w:rsidRDefault="00173C31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Улицы и дороги районного значения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5,1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5,68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Проезды 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4,10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5.2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улично-дорожной сети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gramStart"/>
            <w:r w:rsidRPr="002061AC">
              <w:rPr>
                <w:szCs w:val="28"/>
              </w:rPr>
              <w:t>км</w:t>
            </w:r>
            <w:proofErr w:type="gramEnd"/>
            <w:r w:rsidRPr="002061AC">
              <w:rPr>
                <w:szCs w:val="28"/>
              </w:rPr>
              <w:t>/кв. 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1,4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3,4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097D5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</w:t>
            </w:r>
            <w:r w:rsidR="00097D5A">
              <w:rPr>
                <w:szCs w:val="28"/>
              </w:rPr>
              <w:t>3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33,6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097D5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</w:t>
            </w:r>
            <w:r w:rsidR="00097D5A">
              <w:rPr>
                <w:szCs w:val="28"/>
              </w:rPr>
              <w:t>3</w:t>
            </w:r>
            <w:r w:rsidRPr="002061AC">
              <w:rPr>
                <w:szCs w:val="28"/>
              </w:rPr>
              <w:t>.1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Автобуса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23,2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097D5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</w:t>
            </w:r>
            <w:r w:rsidR="00097D5A">
              <w:rPr>
                <w:szCs w:val="28"/>
              </w:rPr>
              <w:t>3</w:t>
            </w:r>
            <w:r w:rsidRPr="002061AC">
              <w:rPr>
                <w:szCs w:val="28"/>
              </w:rPr>
              <w:t>.2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Метрополитена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2,8</w:t>
            </w:r>
          </w:p>
        </w:tc>
      </w:tr>
      <w:tr w:rsidR="00173C31" w:rsidRPr="002061AC" w:rsidTr="002061AC">
        <w:trPr>
          <w:cantSplit/>
        </w:trPr>
        <w:tc>
          <w:tcPr>
            <w:tcW w:w="452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</w:t>
            </w:r>
            <w:r w:rsidR="00097D5A">
              <w:rPr>
                <w:szCs w:val="28"/>
              </w:rPr>
              <w:t>4</w:t>
            </w:r>
          </w:p>
        </w:tc>
        <w:tc>
          <w:tcPr>
            <w:tcW w:w="2471" w:type="pct"/>
          </w:tcPr>
          <w:p w:rsidR="00173C31" w:rsidRPr="002061AC" w:rsidRDefault="00173C31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Парковочных мест в гаражных ко</w:t>
            </w:r>
            <w:r w:rsidRPr="002061AC">
              <w:rPr>
                <w:szCs w:val="28"/>
              </w:rPr>
              <w:t>м</w:t>
            </w:r>
            <w:r w:rsidRPr="002061AC">
              <w:rPr>
                <w:szCs w:val="28"/>
              </w:rPr>
              <w:t xml:space="preserve">плексах </w:t>
            </w:r>
          </w:p>
        </w:tc>
        <w:tc>
          <w:tcPr>
            <w:tcW w:w="777" w:type="pct"/>
          </w:tcPr>
          <w:p w:rsidR="00173C31" w:rsidRPr="002061AC" w:rsidRDefault="00173C31" w:rsidP="0046142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 xml:space="preserve">тыс. </w:t>
            </w:r>
            <w:proofErr w:type="spellStart"/>
            <w:r w:rsidRPr="002061AC">
              <w:rPr>
                <w:szCs w:val="28"/>
              </w:rPr>
              <w:t>маш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>но-мест</w:t>
            </w:r>
            <w:proofErr w:type="spellEnd"/>
          </w:p>
        </w:tc>
        <w:tc>
          <w:tcPr>
            <w:tcW w:w="708" w:type="pct"/>
            <w:vAlign w:val="center"/>
          </w:tcPr>
          <w:p w:rsidR="00173C31" w:rsidRPr="002061AC" w:rsidRDefault="00173C31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173C31" w:rsidRPr="002061AC" w:rsidRDefault="00173C3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28,0</w:t>
            </w:r>
          </w:p>
        </w:tc>
      </w:tr>
    </w:tbl>
    <w:p w:rsidR="0046142C" w:rsidRPr="001A29A1" w:rsidRDefault="0046142C" w:rsidP="00D0649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1A29A1">
        <w:rPr>
          <w:szCs w:val="28"/>
        </w:rPr>
        <w:t>____________</w:t>
      </w:r>
    </w:p>
    <w:p w:rsidR="0046142C" w:rsidRPr="00BA446E" w:rsidRDefault="0046142C" w:rsidP="0046142C">
      <w:pPr>
        <w:ind w:right="-2" w:firstLine="0"/>
        <w:jc w:val="center"/>
      </w:pPr>
    </w:p>
    <w:p w:rsidR="00530C87" w:rsidRDefault="00530C87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E3740A">
      <w:pPr>
        <w:ind w:firstLine="0"/>
        <w:jc w:val="left"/>
        <w:rPr>
          <w:sz w:val="24"/>
          <w:szCs w:val="24"/>
        </w:rPr>
        <w:sectPr w:rsidR="00E3740A" w:rsidSect="00086457">
          <w:headerReference w:type="default" r:id="rId24"/>
          <w:footerReference w:type="default" r:id="rId25"/>
          <w:footerReference w:type="first" r:id="rId26"/>
          <w:pgSz w:w="11906" w:h="16838" w:code="9"/>
          <w:pgMar w:top="1134" w:right="567" w:bottom="709" w:left="1418" w:header="567" w:footer="349" w:gutter="0"/>
          <w:cols w:space="708"/>
          <w:docGrid w:linePitch="381"/>
        </w:sectPr>
      </w:pPr>
    </w:p>
    <w:p w:rsidR="00BF46AF" w:rsidRPr="0005204D" w:rsidRDefault="00D72F50" w:rsidP="00BF46AF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9" style="position:absolute;left:0;text-align:left;margin-left:232.55pt;margin-top:-36.7pt;width:26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aVHgIAADw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CKs8aVHgIAADwEAAAOAAAAAAAAAAAAAAAAAC4CAABkcnMvZTJvRG9jLnhtbFBL&#10;AQItABQABgAIAAAAIQAbujC23wAAAAsBAAAPAAAAAAAAAAAAAAAAAHgEAABkcnMvZG93bnJldi54&#10;bWxQSwUGAAAAAAQABADzAAAAhAUAAAAA&#10;" strokecolor="white"/>
        </w:pict>
      </w:r>
      <w:r w:rsidR="00BF46AF" w:rsidRPr="0005204D">
        <w:rPr>
          <w:szCs w:val="28"/>
        </w:rPr>
        <w:t>Приложение</w:t>
      </w:r>
      <w:r w:rsidR="00BF46AF">
        <w:rPr>
          <w:szCs w:val="28"/>
        </w:rPr>
        <w:t xml:space="preserve"> 2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к постановлению мэрии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города Новосибирска</w:t>
      </w:r>
    </w:p>
    <w:p w:rsidR="00A06419" w:rsidRPr="00A06419" w:rsidRDefault="00BF46AF" w:rsidP="00A06419">
      <w:pPr>
        <w:ind w:left="5040" w:firstLine="1481"/>
        <w:rPr>
          <w:u w:val="single"/>
        </w:rPr>
      </w:pPr>
      <w:r w:rsidRPr="0005204D">
        <w:rPr>
          <w:szCs w:val="28"/>
        </w:rPr>
        <w:t xml:space="preserve">от </w:t>
      </w:r>
      <w:r w:rsidR="00A06419">
        <w:rPr>
          <w:u w:val="single"/>
        </w:rPr>
        <w:t>05.02.2018</w:t>
      </w:r>
      <w:r w:rsidR="00A06419" w:rsidRPr="0014056F">
        <w:t xml:space="preserve"> № </w:t>
      </w:r>
      <w:r w:rsidR="00A06419">
        <w:rPr>
          <w:u w:val="single"/>
        </w:rPr>
        <w:t>405</w:t>
      </w: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64D19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064D19">
        <w:rPr>
          <w:b/>
          <w:szCs w:val="28"/>
        </w:rPr>
        <w:t>ПРОЕКТ</w:t>
      </w:r>
    </w:p>
    <w:p w:rsidR="00097D5A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064D19">
        <w:rPr>
          <w:b/>
          <w:szCs w:val="28"/>
        </w:rPr>
        <w:t xml:space="preserve">межевания территории квартала 240.01.00.08 в границах проекта </w:t>
      </w:r>
    </w:p>
    <w:p w:rsidR="00BF46AF" w:rsidRPr="0005204D" w:rsidRDefault="00BF46AF" w:rsidP="00BF46AF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64D19">
        <w:rPr>
          <w:b/>
          <w:szCs w:val="28"/>
        </w:rPr>
        <w:t>планировки</w:t>
      </w:r>
      <w:r>
        <w:rPr>
          <w:b/>
          <w:szCs w:val="28"/>
        </w:rPr>
        <w:t xml:space="preserve"> </w:t>
      </w:r>
      <w:r w:rsidRPr="00064D19">
        <w:rPr>
          <w:b/>
          <w:szCs w:val="28"/>
        </w:rPr>
        <w:t>территории восточной части Октябрьского района</w:t>
      </w: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5204D" w:rsidRDefault="00BF46AF" w:rsidP="00BF46AF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BF46AF" w:rsidRPr="0005204D" w:rsidRDefault="00BF46AF" w:rsidP="00BF46AF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BF46AF" w:rsidRDefault="00BF46AF" w:rsidP="00BF46AF">
      <w:pPr>
        <w:widowControl w:val="0"/>
        <w:ind w:firstLine="0"/>
        <w:jc w:val="left"/>
        <w:rPr>
          <w:sz w:val="24"/>
          <w:szCs w:val="28"/>
        </w:rPr>
        <w:sectPr w:rsidR="00BF46AF" w:rsidSect="007C7137">
          <w:headerReference w:type="default" r:id="rId27"/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3A6B6C" w:rsidRDefault="00D72F50" w:rsidP="003A6B6C">
      <w:pPr>
        <w:widowControl w:val="0"/>
        <w:ind w:firstLine="0"/>
        <w:jc w:val="right"/>
        <w:rPr>
          <w:szCs w:val="28"/>
        </w:rPr>
        <w:sectPr w:rsidR="003A6B6C" w:rsidSect="003A6B6C">
          <w:footerReference w:type="default" r:id="rId28"/>
          <w:pgSz w:w="16838" w:h="11906" w:orient="landscape"/>
          <w:pgMar w:top="1418" w:right="567" w:bottom="454" w:left="567" w:header="567" w:footer="387" w:gutter="0"/>
          <w:pgNumType w:start="1"/>
          <w:cols w:space="708"/>
          <w:docGrid w:linePitch="381"/>
        </w:sectPr>
      </w:pPr>
      <w:r>
        <w:rPr>
          <w:noProof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543.8pt;margin-top:-3.75pt;width:240.95pt;height:51pt;z-index:251669504;mso-position-horizontal-relative:margin;mso-position-vertical-relative:text;mso-width-relative:margin;mso-height-relative:margin" fillcolor="white [3212]" stroked="f">
            <v:textbox inset="1mm,1mm,1mm,1mm">
              <w:txbxContent>
                <w:p w:rsidR="00D239D1" w:rsidRPr="00847A04" w:rsidRDefault="00D239D1" w:rsidP="003A6B6C">
                  <w:pPr>
                    <w:ind w:firstLine="0"/>
                    <w:rPr>
                      <w:sz w:val="17"/>
                      <w:szCs w:val="17"/>
                    </w:rPr>
                  </w:pPr>
                  <w:r w:rsidRPr="00847A04">
                    <w:rPr>
                      <w:sz w:val="17"/>
                      <w:szCs w:val="17"/>
                    </w:rPr>
                    <w:t>Приложение</w:t>
                  </w:r>
                </w:p>
                <w:p w:rsidR="00D239D1" w:rsidRPr="00847A04" w:rsidRDefault="00D239D1" w:rsidP="003A6B6C">
                  <w:pPr>
                    <w:ind w:firstLine="0"/>
                    <w:rPr>
                      <w:sz w:val="17"/>
                      <w:szCs w:val="17"/>
                    </w:rPr>
                  </w:pPr>
                  <w:r w:rsidRPr="00847A04">
                    <w:rPr>
                      <w:sz w:val="17"/>
                      <w:szCs w:val="17"/>
                    </w:rPr>
                    <w:t>к проекту межевания территории квартала 240.01.00.08 в гран</w:t>
                  </w:r>
                  <w:r w:rsidRPr="00847A04">
                    <w:rPr>
                      <w:sz w:val="17"/>
                      <w:szCs w:val="17"/>
                    </w:rPr>
                    <w:t>и</w:t>
                  </w:r>
                  <w:r w:rsidRPr="00847A04">
                    <w:rPr>
                      <w:sz w:val="17"/>
                      <w:szCs w:val="17"/>
                    </w:rPr>
                    <w:t xml:space="preserve">цах </w:t>
                  </w:r>
                  <w:proofErr w:type="gramStart"/>
                  <w:r w:rsidRPr="00847A04">
                    <w:rPr>
                      <w:sz w:val="17"/>
                      <w:szCs w:val="17"/>
                    </w:rPr>
                    <w:t>проекта планировки территории восточной части Октябр</w:t>
                  </w:r>
                  <w:r w:rsidRPr="00847A04">
                    <w:rPr>
                      <w:sz w:val="17"/>
                      <w:szCs w:val="17"/>
                    </w:rPr>
                    <w:t>ь</w:t>
                  </w:r>
                  <w:r w:rsidRPr="00847A04">
                    <w:rPr>
                      <w:sz w:val="17"/>
                      <w:szCs w:val="17"/>
                    </w:rPr>
                    <w:t>ского района</w:t>
                  </w:r>
                  <w:proofErr w:type="gramEnd"/>
                </w:p>
              </w:txbxContent>
            </v:textbox>
            <w10:wrap anchorx="margin"/>
            <w10:anchorlock/>
          </v:shape>
        </w:pict>
      </w:r>
      <w:r w:rsidR="003A6B6C">
        <w:rPr>
          <w:noProof/>
          <w:szCs w:val="28"/>
        </w:rPr>
        <w:drawing>
          <wp:inline distT="0" distB="0" distL="0" distR="0">
            <wp:extent cx="9109616" cy="6300000"/>
            <wp:effectExtent l="19050" t="0" r="0" b="0"/>
            <wp:docPr id="1" name="Рисунок 8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29" cstate="print"/>
                    <a:srcRect l="6802" t="7741" r="5568" b="6289"/>
                    <a:stretch>
                      <a:fillRect/>
                    </a:stretch>
                  </pic:blipFill>
                  <pic:spPr>
                    <a:xfrm>
                      <a:off x="0" y="0"/>
                      <a:ext cx="9109616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F" w:rsidRPr="005E6E97" w:rsidRDefault="00BF46AF" w:rsidP="00BF46AF">
      <w:pPr>
        <w:ind w:left="6379" w:firstLine="1276"/>
        <w:rPr>
          <w:sz w:val="24"/>
          <w:szCs w:val="24"/>
        </w:rPr>
      </w:pPr>
      <w:r w:rsidRPr="005E6E97">
        <w:rPr>
          <w:sz w:val="24"/>
          <w:szCs w:val="24"/>
        </w:rPr>
        <w:lastRenderedPageBreak/>
        <w:t xml:space="preserve">Приложение </w:t>
      </w:r>
    </w:p>
    <w:p w:rsidR="00BF46AF" w:rsidRPr="005E6E97" w:rsidRDefault="00BF46AF" w:rsidP="00BF46AF">
      <w:pPr>
        <w:ind w:left="6379" w:firstLine="1276"/>
        <w:rPr>
          <w:sz w:val="24"/>
          <w:szCs w:val="24"/>
        </w:rPr>
      </w:pPr>
      <w:r w:rsidRPr="005E6E97">
        <w:rPr>
          <w:sz w:val="24"/>
          <w:szCs w:val="24"/>
        </w:rPr>
        <w:t xml:space="preserve">к чертежу межевания </w:t>
      </w:r>
    </w:p>
    <w:p w:rsidR="00BF46AF" w:rsidRPr="005E6E97" w:rsidRDefault="00BF46AF" w:rsidP="00BF46AF">
      <w:pPr>
        <w:ind w:left="6379" w:firstLine="1276"/>
        <w:rPr>
          <w:sz w:val="24"/>
          <w:szCs w:val="24"/>
        </w:rPr>
      </w:pPr>
      <w:r w:rsidRPr="005E6E97">
        <w:rPr>
          <w:sz w:val="24"/>
          <w:szCs w:val="24"/>
        </w:rPr>
        <w:t xml:space="preserve">территории </w:t>
      </w:r>
    </w:p>
    <w:p w:rsidR="00BF46AF" w:rsidRPr="005E6E97" w:rsidRDefault="00BF46AF" w:rsidP="00BF46AF">
      <w:pPr>
        <w:ind w:left="6379" w:firstLine="0"/>
        <w:rPr>
          <w:sz w:val="24"/>
          <w:szCs w:val="24"/>
        </w:rPr>
      </w:pPr>
    </w:p>
    <w:p w:rsidR="00BF46AF" w:rsidRPr="008768DF" w:rsidRDefault="00BF46AF" w:rsidP="00BF46AF">
      <w:pPr>
        <w:ind w:left="6379" w:firstLine="0"/>
        <w:rPr>
          <w:sz w:val="26"/>
          <w:szCs w:val="26"/>
        </w:rPr>
      </w:pPr>
    </w:p>
    <w:p w:rsidR="00BF46AF" w:rsidRPr="00064D19" w:rsidRDefault="00BF46AF" w:rsidP="00BF46AF">
      <w:pPr>
        <w:ind w:firstLine="0"/>
        <w:jc w:val="center"/>
        <w:rPr>
          <w:b/>
          <w:sz w:val="24"/>
          <w:szCs w:val="24"/>
        </w:rPr>
      </w:pPr>
      <w:r w:rsidRPr="00064D19">
        <w:rPr>
          <w:b/>
          <w:sz w:val="24"/>
          <w:szCs w:val="24"/>
        </w:rPr>
        <w:t>СВЕДЕНИЯ</w:t>
      </w:r>
    </w:p>
    <w:p w:rsidR="00BF46AF" w:rsidRPr="005E6E97" w:rsidRDefault="00BF46AF" w:rsidP="00BF46AF">
      <w:pPr>
        <w:ind w:firstLine="0"/>
        <w:jc w:val="center"/>
        <w:rPr>
          <w:sz w:val="24"/>
          <w:szCs w:val="24"/>
        </w:rPr>
      </w:pPr>
      <w:r w:rsidRPr="00064D19">
        <w:rPr>
          <w:b/>
          <w:sz w:val="24"/>
          <w:szCs w:val="24"/>
        </w:rPr>
        <w:t>об образуемом и изменяемом земельном участке на кадастровом плане территории</w:t>
      </w:r>
    </w:p>
    <w:p w:rsidR="00BF46AF" w:rsidRPr="005E6E97" w:rsidRDefault="00BF46AF" w:rsidP="00BF46AF">
      <w:pPr>
        <w:ind w:firstLine="0"/>
        <w:rPr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835"/>
        <w:gridCol w:w="1701"/>
        <w:gridCol w:w="2359"/>
      </w:tblGrid>
      <w:tr w:rsidR="00BF46AF" w:rsidRPr="005E6E97" w:rsidTr="00BF46AF">
        <w:tc>
          <w:tcPr>
            <w:tcW w:w="1361" w:type="dxa"/>
          </w:tcPr>
          <w:p w:rsidR="00BF46AF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Условный номер </w:t>
            </w:r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644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Учетный</w:t>
            </w:r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номер</w:t>
            </w:r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835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Вид </w:t>
            </w:r>
            <w:proofErr w:type="gramStart"/>
            <w:r w:rsidRPr="005E6E97">
              <w:rPr>
                <w:sz w:val="24"/>
                <w:szCs w:val="24"/>
              </w:rPr>
              <w:t>разрешенного</w:t>
            </w:r>
            <w:proofErr w:type="gramEnd"/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использования</w:t>
            </w:r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701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Площадь</w:t>
            </w:r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образуемого и изменяемого земельного участка и его частей, </w:t>
            </w:r>
            <w:proofErr w:type="gramStart"/>
            <w:r w:rsidRPr="005E6E97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359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Адрес </w:t>
            </w:r>
            <w:proofErr w:type="gramStart"/>
            <w:r w:rsidRPr="005E6E97">
              <w:rPr>
                <w:sz w:val="24"/>
                <w:szCs w:val="24"/>
              </w:rPr>
              <w:t>земельного</w:t>
            </w:r>
            <w:proofErr w:type="gramEnd"/>
          </w:p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участка</w:t>
            </w:r>
          </w:p>
        </w:tc>
      </w:tr>
    </w:tbl>
    <w:p w:rsidR="00BF46AF" w:rsidRPr="005E6E97" w:rsidRDefault="00BF46AF" w:rsidP="00BF46AF">
      <w:pPr>
        <w:ind w:firstLine="0"/>
        <w:jc w:val="left"/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835"/>
        <w:gridCol w:w="1701"/>
        <w:gridCol w:w="2359"/>
      </w:tblGrid>
      <w:tr w:rsidR="00BF46AF" w:rsidRPr="005E6E97" w:rsidTr="00BF46AF">
        <w:trPr>
          <w:tblHeader/>
        </w:trPr>
        <w:tc>
          <w:tcPr>
            <w:tcW w:w="1361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4</w:t>
            </w:r>
          </w:p>
        </w:tc>
        <w:tc>
          <w:tcPr>
            <w:tcW w:w="2359" w:type="dxa"/>
          </w:tcPr>
          <w:p w:rsidR="00BF46AF" w:rsidRPr="005E6E97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5</w:t>
            </w:r>
          </w:p>
        </w:tc>
      </w:tr>
      <w:tr w:rsidR="00BF46AF" w:rsidRPr="005E6E97" w:rsidTr="00BF46AF">
        <w:tc>
          <w:tcPr>
            <w:tcW w:w="1361" w:type="dxa"/>
          </w:tcPr>
          <w:p w:rsidR="00BF46AF" w:rsidRPr="005E6E97" w:rsidRDefault="00BF46AF" w:rsidP="00BF46A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ЗУ</w:t>
            </w:r>
            <w:proofErr w:type="gramStart"/>
            <w:r w:rsidRPr="005E6E97">
              <w:rPr>
                <w:rFonts w:eastAsia="Calibri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644" w:type="dxa"/>
          </w:tcPr>
          <w:p w:rsidR="00BF46AF" w:rsidRPr="005E6E97" w:rsidRDefault="00BF46AF" w:rsidP="00BF46AF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5E6E97">
              <w:rPr>
                <w:sz w:val="24"/>
                <w:szCs w:val="24"/>
              </w:rPr>
              <w:t>54:35:072170</w:t>
            </w:r>
          </w:p>
        </w:tc>
        <w:tc>
          <w:tcPr>
            <w:tcW w:w="2835" w:type="dxa"/>
          </w:tcPr>
          <w:p w:rsidR="00BF46AF" w:rsidRPr="005E6E97" w:rsidRDefault="00BF46AF" w:rsidP="00BF46AF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Склады</w:t>
            </w:r>
          </w:p>
        </w:tc>
        <w:tc>
          <w:tcPr>
            <w:tcW w:w="1701" w:type="dxa"/>
          </w:tcPr>
          <w:p w:rsidR="00BF46AF" w:rsidRPr="005E6E97" w:rsidRDefault="00BF46AF" w:rsidP="00BF46A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1,0501</w:t>
            </w:r>
          </w:p>
        </w:tc>
        <w:tc>
          <w:tcPr>
            <w:tcW w:w="2359" w:type="dxa"/>
          </w:tcPr>
          <w:p w:rsidR="00BF46AF" w:rsidRPr="005E6E97" w:rsidRDefault="00BF46AF" w:rsidP="00BF46AF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Российская Федер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ция, Новосибирская область, город Нов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сибирск, ул. Выбо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ная,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163</w:t>
            </w:r>
          </w:p>
        </w:tc>
      </w:tr>
    </w:tbl>
    <w:p w:rsidR="00BF46AF" w:rsidRDefault="00BF46AF" w:rsidP="00BF46AF">
      <w:pPr>
        <w:widowControl w:val="0"/>
        <w:spacing w:before="48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</w:t>
      </w:r>
      <w:r w:rsidRPr="008768DF">
        <w:rPr>
          <w:sz w:val="24"/>
          <w:szCs w:val="24"/>
        </w:rPr>
        <w:t>________</w:t>
      </w:r>
    </w:p>
    <w:p w:rsidR="00BF46AF" w:rsidRDefault="00BF46AF" w:rsidP="00BF46AF">
      <w:pPr>
        <w:widowControl w:val="0"/>
        <w:ind w:firstLine="0"/>
        <w:jc w:val="left"/>
        <w:rPr>
          <w:szCs w:val="28"/>
        </w:rPr>
        <w:sectPr w:rsidR="00BF46AF" w:rsidSect="005E6E97">
          <w:footerReference w:type="default" r:id="rId30"/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BF46AF" w:rsidRPr="0005204D" w:rsidRDefault="00D72F50" w:rsidP="00BF46AF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7" style="position:absolute;left:0;text-align:left;margin-left:232.55pt;margin-top:-36.7pt;width:26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l8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" strokecolor="white"/>
        </w:pict>
      </w:r>
      <w:r w:rsidR="00BF46AF" w:rsidRPr="0005204D">
        <w:rPr>
          <w:szCs w:val="28"/>
        </w:rPr>
        <w:t>Приложение</w:t>
      </w:r>
      <w:r w:rsidR="00BF46AF">
        <w:rPr>
          <w:szCs w:val="28"/>
        </w:rPr>
        <w:t xml:space="preserve"> 3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к постановлению мэрии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города Новосибирска</w:t>
      </w:r>
    </w:p>
    <w:p w:rsidR="00A06419" w:rsidRPr="00A06419" w:rsidRDefault="00BF46AF" w:rsidP="00A06419">
      <w:pPr>
        <w:ind w:left="5040" w:firstLine="1481"/>
        <w:rPr>
          <w:u w:val="single"/>
        </w:rPr>
      </w:pPr>
      <w:r w:rsidRPr="0005204D">
        <w:rPr>
          <w:szCs w:val="28"/>
        </w:rPr>
        <w:t xml:space="preserve">от </w:t>
      </w:r>
      <w:r w:rsidR="00A06419">
        <w:rPr>
          <w:u w:val="single"/>
        </w:rPr>
        <w:t>05.02.2018</w:t>
      </w:r>
      <w:r w:rsidR="00A06419" w:rsidRPr="0014056F">
        <w:t xml:space="preserve"> № </w:t>
      </w:r>
      <w:r w:rsidR="00A06419">
        <w:rPr>
          <w:u w:val="single"/>
        </w:rPr>
        <w:t>405</w:t>
      </w: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97D5A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097D5A">
        <w:rPr>
          <w:b/>
          <w:szCs w:val="28"/>
        </w:rPr>
        <w:t>ПРОЕКТ</w:t>
      </w:r>
    </w:p>
    <w:p w:rsidR="00097D5A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397F6C">
        <w:rPr>
          <w:b/>
          <w:szCs w:val="28"/>
        </w:rPr>
        <w:t xml:space="preserve">межевания территории квартала 240.01.02.01 в границах проекта </w:t>
      </w:r>
    </w:p>
    <w:p w:rsidR="00BF46AF" w:rsidRPr="0005204D" w:rsidRDefault="00BF46AF" w:rsidP="00BF46AF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397F6C">
        <w:rPr>
          <w:b/>
          <w:szCs w:val="28"/>
        </w:rPr>
        <w:t>планировки</w:t>
      </w:r>
      <w:r>
        <w:rPr>
          <w:b/>
          <w:szCs w:val="28"/>
        </w:rPr>
        <w:t xml:space="preserve"> </w:t>
      </w:r>
      <w:r w:rsidRPr="00397F6C">
        <w:rPr>
          <w:b/>
          <w:szCs w:val="28"/>
        </w:rPr>
        <w:t>территории восточной части Октябрьского района</w:t>
      </w: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5204D" w:rsidRDefault="00BF46AF" w:rsidP="00BF46AF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BF46AF" w:rsidRDefault="00BF46AF" w:rsidP="00BF46AF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BF46AF" w:rsidRDefault="00BF46AF" w:rsidP="00BF46AF">
      <w:pPr>
        <w:widowControl w:val="0"/>
        <w:ind w:firstLine="0"/>
        <w:jc w:val="left"/>
        <w:rPr>
          <w:szCs w:val="28"/>
        </w:rPr>
        <w:sectPr w:rsidR="00BF46AF" w:rsidSect="007C7137"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3A6B6C" w:rsidRDefault="00D72F50" w:rsidP="003A6B6C">
      <w:pPr>
        <w:widowControl w:val="0"/>
        <w:suppressAutoHyphens/>
        <w:ind w:hanging="28"/>
        <w:jc w:val="center"/>
        <w:rPr>
          <w:color w:val="000000" w:themeColor="text1"/>
          <w:sz w:val="24"/>
          <w:szCs w:val="26"/>
        </w:rPr>
        <w:sectPr w:rsidR="003A6B6C" w:rsidSect="003A6B6C">
          <w:headerReference w:type="first" r:id="rId31"/>
          <w:footerReference w:type="first" r:id="rId32"/>
          <w:pgSz w:w="16838" w:h="11906" w:orient="landscape"/>
          <w:pgMar w:top="1418" w:right="567" w:bottom="567" w:left="567" w:header="425" w:footer="0" w:gutter="0"/>
          <w:pgNumType w:start="1"/>
          <w:cols w:space="708"/>
          <w:titlePg/>
          <w:docGrid w:linePitch="381"/>
        </w:sectPr>
      </w:pPr>
      <w:r w:rsidRPr="00D72F50">
        <w:rPr>
          <w:noProof/>
          <w:szCs w:val="28"/>
        </w:rPr>
        <w:lastRenderedPageBreak/>
        <w:pict>
          <v:shape id="_x0000_s1043" type="#_x0000_t202" style="position:absolute;left:0;text-align:left;margin-left:573.45pt;margin-top:-1.35pt;width:223.3pt;height:64.3pt;z-index:251670528;mso-position-horizontal-relative:margin;mso-position-vertical-relative:text;mso-width-relative:margin;mso-height-relative:margin" fillcolor="white [3212]" stroked="f">
            <v:textbox inset="1mm,1mm,1mm,1mm">
              <w:txbxContent>
                <w:p w:rsidR="00D239D1" w:rsidRPr="005B49A7" w:rsidRDefault="00D239D1" w:rsidP="003A6B6C">
                  <w:pPr>
                    <w:ind w:left="142" w:right="147" w:firstLine="0"/>
                    <w:rPr>
                      <w:sz w:val="17"/>
                      <w:szCs w:val="17"/>
                    </w:rPr>
                  </w:pPr>
                  <w:r w:rsidRPr="005B49A7">
                    <w:rPr>
                      <w:sz w:val="17"/>
                      <w:szCs w:val="17"/>
                    </w:rPr>
                    <w:t>Приложение</w:t>
                  </w:r>
                </w:p>
                <w:p w:rsidR="00D239D1" w:rsidRPr="005B49A7" w:rsidRDefault="00D239D1" w:rsidP="003A6B6C">
                  <w:pPr>
                    <w:ind w:left="142" w:right="147" w:firstLine="0"/>
                    <w:rPr>
                      <w:sz w:val="17"/>
                      <w:szCs w:val="17"/>
                    </w:rPr>
                  </w:pPr>
                  <w:r w:rsidRPr="005B49A7">
                    <w:rPr>
                      <w:sz w:val="17"/>
                      <w:szCs w:val="17"/>
                    </w:rPr>
                    <w:t xml:space="preserve">к проекту межевания территории квартала 240.01.02.01 в границах </w:t>
                  </w:r>
                  <w:proofErr w:type="gramStart"/>
                  <w:r w:rsidRPr="005B49A7">
                    <w:rPr>
                      <w:sz w:val="17"/>
                      <w:szCs w:val="17"/>
                    </w:rPr>
                    <w:t>проекта планировки территории восточной части Октябрьского района</w:t>
                  </w:r>
                  <w:proofErr w:type="gramEnd"/>
                </w:p>
              </w:txbxContent>
            </v:textbox>
            <w10:wrap anchorx="margin"/>
            <w10:anchorlock/>
          </v:shape>
        </w:pict>
      </w:r>
      <w:r w:rsidR="003A6B6C">
        <w:rPr>
          <w:noProof/>
          <w:szCs w:val="28"/>
        </w:rPr>
        <w:drawing>
          <wp:inline distT="0" distB="0" distL="0" distR="0">
            <wp:extent cx="9384049" cy="6300000"/>
            <wp:effectExtent l="19050" t="0" r="7601" b="0"/>
            <wp:docPr id="11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33" cstate="print"/>
                    <a:srcRect l="4107" t="6106" r="2102" b="4607"/>
                    <a:stretch>
                      <a:fillRect/>
                    </a:stretch>
                  </pic:blipFill>
                  <pic:spPr>
                    <a:xfrm>
                      <a:off x="0" y="0"/>
                      <a:ext cx="9384049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F" w:rsidRPr="0005204D" w:rsidRDefault="00BF46AF" w:rsidP="00BF46AF">
      <w:pPr>
        <w:widowControl w:val="0"/>
        <w:suppressAutoHyphens/>
        <w:ind w:left="6407" w:firstLine="1106"/>
        <w:jc w:val="left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lastRenderedPageBreak/>
        <w:t>Приложение</w:t>
      </w:r>
    </w:p>
    <w:p w:rsidR="00BF46AF" w:rsidRDefault="00BF46AF" w:rsidP="00BF46AF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к чертежу межевания </w:t>
      </w:r>
    </w:p>
    <w:p w:rsidR="00BF46AF" w:rsidRPr="0005204D" w:rsidRDefault="00BF46AF" w:rsidP="00BF46AF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территории 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color w:val="000000" w:themeColor="text1"/>
          <w:sz w:val="24"/>
          <w:szCs w:val="26"/>
        </w:rPr>
      </w:pPr>
    </w:p>
    <w:p w:rsidR="00BF46AF" w:rsidRPr="0005204D" w:rsidRDefault="00BF46AF" w:rsidP="00BF46AF">
      <w:pPr>
        <w:widowControl w:val="0"/>
        <w:ind w:firstLine="0"/>
        <w:rPr>
          <w:color w:val="000000" w:themeColor="text1"/>
          <w:sz w:val="24"/>
          <w:szCs w:val="26"/>
        </w:rPr>
      </w:pPr>
    </w:p>
    <w:p w:rsidR="00BF46AF" w:rsidRPr="00442301" w:rsidRDefault="00BF46AF" w:rsidP="00BF46AF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442301">
        <w:rPr>
          <w:b/>
          <w:color w:val="000000" w:themeColor="text1"/>
          <w:sz w:val="24"/>
          <w:szCs w:val="24"/>
        </w:rPr>
        <w:t>СВЕДЕНИЯ</w:t>
      </w:r>
    </w:p>
    <w:p w:rsidR="00BF46AF" w:rsidRPr="00AC350A" w:rsidRDefault="00BF46AF" w:rsidP="00BF46AF">
      <w:pPr>
        <w:ind w:firstLine="0"/>
        <w:jc w:val="center"/>
        <w:rPr>
          <w:color w:val="000000" w:themeColor="text1"/>
          <w:sz w:val="24"/>
          <w:szCs w:val="24"/>
        </w:rPr>
      </w:pPr>
      <w:r w:rsidRPr="00442301">
        <w:rPr>
          <w:b/>
          <w:color w:val="000000" w:themeColor="text1"/>
          <w:sz w:val="24"/>
          <w:szCs w:val="24"/>
        </w:rPr>
        <w:t xml:space="preserve">об образуемом земельном участке на кадастровом плане территории </w:t>
      </w:r>
    </w:p>
    <w:p w:rsidR="00BF46AF" w:rsidRPr="005E6E97" w:rsidRDefault="00BF46AF" w:rsidP="00BF46AF">
      <w:pPr>
        <w:ind w:firstLine="0"/>
        <w:jc w:val="center"/>
        <w:rPr>
          <w:color w:val="000000" w:themeColor="text1"/>
          <w:sz w:val="24"/>
          <w:szCs w:val="24"/>
        </w:rPr>
      </w:pPr>
    </w:p>
    <w:tbl>
      <w:tblPr>
        <w:tblW w:w="9978" w:type="dxa"/>
        <w:jc w:val="right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8"/>
        <w:gridCol w:w="1984"/>
        <w:gridCol w:w="2694"/>
        <w:gridCol w:w="1559"/>
        <w:gridCol w:w="2323"/>
      </w:tblGrid>
      <w:tr w:rsidR="00BF46AF" w:rsidRPr="00AC350A" w:rsidTr="00BF46AF">
        <w:trPr>
          <w:tblHeader/>
          <w:jc w:val="right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Условный номер </w:t>
            </w:r>
          </w:p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земельного участка на</w:t>
            </w:r>
            <w:r w:rsidRPr="00AC350A">
              <w:rPr>
                <w:color w:val="000000" w:themeColor="text1"/>
                <w:sz w:val="24"/>
                <w:szCs w:val="24"/>
              </w:rPr>
              <w:br/>
              <w:t>чертеже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Учетный</w:t>
            </w:r>
            <w:r w:rsidRPr="00AC350A">
              <w:rPr>
                <w:color w:val="000000" w:themeColor="text1"/>
                <w:sz w:val="24"/>
                <w:szCs w:val="24"/>
              </w:rPr>
              <w:br/>
              <w:t>номер</w:t>
            </w:r>
          </w:p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Вид 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разрешенного</w:t>
            </w:r>
            <w:proofErr w:type="gramEnd"/>
          </w:p>
          <w:p w:rsidR="00BF46AF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использования образу</w:t>
            </w:r>
            <w:r w:rsidRPr="00AC350A">
              <w:rPr>
                <w:color w:val="000000" w:themeColor="text1"/>
                <w:sz w:val="24"/>
                <w:szCs w:val="24"/>
              </w:rPr>
              <w:t>е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мого земельного участка в соответствии 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AC350A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Площадь </w:t>
            </w:r>
          </w:p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образуемого и изменяем</w:t>
            </w:r>
            <w:r w:rsidRPr="00AC350A"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го земельного участка и его частей, 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323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Адрес</w:t>
            </w:r>
          </w:p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земельного </w:t>
            </w:r>
          </w:p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участка</w:t>
            </w:r>
          </w:p>
        </w:tc>
      </w:tr>
    </w:tbl>
    <w:p w:rsidR="00BF46AF" w:rsidRPr="00AC350A" w:rsidRDefault="00BF46AF" w:rsidP="00BF46AF">
      <w:pPr>
        <w:ind w:firstLine="0"/>
        <w:jc w:val="left"/>
        <w:rPr>
          <w:color w:val="000000" w:themeColor="text1"/>
          <w:sz w:val="4"/>
          <w:szCs w:val="4"/>
        </w:rPr>
      </w:pPr>
    </w:p>
    <w:tbl>
      <w:tblPr>
        <w:tblW w:w="9978" w:type="dxa"/>
        <w:jc w:val="righ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984"/>
        <w:gridCol w:w="2694"/>
        <w:gridCol w:w="1559"/>
        <w:gridCol w:w="2323"/>
      </w:tblGrid>
      <w:tr w:rsidR="00BF46AF" w:rsidRPr="00AC350A" w:rsidTr="00BF46AF">
        <w:trPr>
          <w:tblHeader/>
          <w:jc w:val="right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BF46AF" w:rsidRPr="00AC350A" w:rsidTr="00BF46AF">
        <w:trPr>
          <w:jc w:val="right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ЗУ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54:35:072205</w:t>
            </w:r>
          </w:p>
        </w:tc>
        <w:tc>
          <w:tcPr>
            <w:tcW w:w="2694" w:type="dxa"/>
          </w:tcPr>
          <w:p w:rsidR="00BF46AF" w:rsidRPr="00AC350A" w:rsidRDefault="00BF46AF" w:rsidP="00BF46A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>бразование и просв</w:t>
            </w:r>
            <w:r w:rsidRPr="00AC350A">
              <w:rPr>
                <w:color w:val="000000" w:themeColor="text1"/>
                <w:sz w:val="24"/>
                <w:szCs w:val="24"/>
              </w:rPr>
              <w:t>е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щение;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C350A">
              <w:rPr>
                <w:color w:val="000000" w:themeColor="text1"/>
                <w:sz w:val="24"/>
                <w:szCs w:val="24"/>
              </w:rPr>
              <w:t>ультурное ра</w:t>
            </w:r>
            <w:r w:rsidRPr="00AC350A">
              <w:rPr>
                <w:color w:val="000000" w:themeColor="text1"/>
                <w:sz w:val="24"/>
                <w:szCs w:val="24"/>
              </w:rPr>
              <w:t>з</w:t>
            </w:r>
            <w:r w:rsidRPr="00AC350A">
              <w:rPr>
                <w:color w:val="000000" w:themeColor="text1"/>
                <w:sz w:val="24"/>
                <w:szCs w:val="24"/>
              </w:rPr>
              <w:t>витие</w:t>
            </w:r>
          </w:p>
        </w:tc>
        <w:tc>
          <w:tcPr>
            <w:tcW w:w="1559" w:type="dxa"/>
          </w:tcPr>
          <w:p w:rsidR="00BF46AF" w:rsidRPr="00AC350A" w:rsidRDefault="00BF46AF" w:rsidP="00BF46A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0,7214</w:t>
            </w:r>
          </w:p>
        </w:tc>
        <w:tc>
          <w:tcPr>
            <w:tcW w:w="2323" w:type="dxa"/>
          </w:tcPr>
          <w:p w:rsidR="00BF46AF" w:rsidRPr="00AC350A" w:rsidRDefault="00BF46AF" w:rsidP="00BF46A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Российская Федер</w:t>
            </w:r>
            <w:r w:rsidRPr="00AC350A">
              <w:rPr>
                <w:color w:val="000000" w:themeColor="text1"/>
                <w:sz w:val="24"/>
                <w:szCs w:val="24"/>
              </w:rPr>
              <w:t>а</w:t>
            </w:r>
            <w:r w:rsidRPr="00AC350A">
              <w:rPr>
                <w:color w:val="000000" w:themeColor="text1"/>
                <w:sz w:val="24"/>
                <w:szCs w:val="24"/>
              </w:rPr>
              <w:t>ция, Новосибирская область, город Н</w:t>
            </w:r>
            <w:r w:rsidRPr="00AC350A"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>восибирск, ул.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C350A">
              <w:rPr>
                <w:color w:val="000000" w:themeColor="text1"/>
                <w:sz w:val="24"/>
                <w:szCs w:val="24"/>
              </w:rPr>
              <w:t>В</w:t>
            </w:r>
            <w:r w:rsidRPr="00AC350A">
              <w:rPr>
                <w:color w:val="000000" w:themeColor="text1"/>
                <w:sz w:val="24"/>
                <w:szCs w:val="24"/>
              </w:rPr>
              <w:t>ы</w:t>
            </w:r>
            <w:r w:rsidRPr="00AC350A">
              <w:rPr>
                <w:color w:val="000000" w:themeColor="text1"/>
                <w:sz w:val="24"/>
                <w:szCs w:val="24"/>
              </w:rPr>
              <w:t>борная, 87/3</w:t>
            </w:r>
          </w:p>
        </w:tc>
      </w:tr>
    </w:tbl>
    <w:p w:rsidR="00BF46AF" w:rsidRDefault="00BF46AF" w:rsidP="00BF46AF">
      <w:pPr>
        <w:spacing w:before="480"/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</w:t>
      </w:r>
    </w:p>
    <w:p w:rsidR="00BF46AF" w:rsidRPr="00AC350A" w:rsidRDefault="00BF46AF" w:rsidP="00BF46AF">
      <w:pPr>
        <w:ind w:firstLine="0"/>
        <w:jc w:val="center"/>
        <w:rPr>
          <w:color w:val="000000" w:themeColor="text1"/>
          <w:sz w:val="24"/>
          <w:szCs w:val="24"/>
        </w:rPr>
        <w:sectPr w:rsidR="00BF46AF" w:rsidRPr="00AC350A" w:rsidSect="005E6E97"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BF46AF" w:rsidRPr="0005204D" w:rsidRDefault="00D72F50" w:rsidP="00BF46AF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5" style="position:absolute;left:0;text-align:left;margin-left:232.55pt;margin-top:-36.7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" strokecolor="white"/>
        </w:pict>
      </w:r>
      <w:r w:rsidR="00BF46AF" w:rsidRPr="0005204D">
        <w:rPr>
          <w:szCs w:val="28"/>
        </w:rPr>
        <w:t>Приложение</w:t>
      </w:r>
      <w:r w:rsidR="00BF46AF">
        <w:rPr>
          <w:szCs w:val="28"/>
        </w:rPr>
        <w:t xml:space="preserve"> 4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к постановлению мэрии</w:t>
      </w:r>
    </w:p>
    <w:p w:rsidR="00BF46AF" w:rsidRPr="0005204D" w:rsidRDefault="00BF46AF" w:rsidP="00BF46AF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города Новосибирска</w:t>
      </w:r>
    </w:p>
    <w:p w:rsidR="00A06419" w:rsidRPr="00A06419" w:rsidRDefault="00BF46AF" w:rsidP="00A06419">
      <w:pPr>
        <w:ind w:left="5040" w:firstLine="1481"/>
        <w:rPr>
          <w:u w:val="single"/>
        </w:rPr>
      </w:pPr>
      <w:r w:rsidRPr="0005204D">
        <w:rPr>
          <w:szCs w:val="28"/>
        </w:rPr>
        <w:t xml:space="preserve">от </w:t>
      </w:r>
      <w:r w:rsidR="00A06419">
        <w:rPr>
          <w:u w:val="single"/>
        </w:rPr>
        <w:t>05.02.2018</w:t>
      </w:r>
      <w:r w:rsidR="00A06419" w:rsidRPr="0014056F">
        <w:t xml:space="preserve"> № </w:t>
      </w:r>
      <w:r w:rsidR="00A06419">
        <w:rPr>
          <w:u w:val="single"/>
        </w:rPr>
        <w:t>405</w:t>
      </w: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872576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872576">
        <w:rPr>
          <w:b/>
          <w:szCs w:val="28"/>
        </w:rPr>
        <w:t>ПРОЕКТ</w:t>
      </w:r>
    </w:p>
    <w:p w:rsidR="00097D5A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872576">
        <w:rPr>
          <w:b/>
          <w:szCs w:val="28"/>
        </w:rPr>
        <w:t xml:space="preserve">межевания территории квартала 240.01.03.01 в границах проекта </w:t>
      </w:r>
    </w:p>
    <w:p w:rsidR="00BF46AF" w:rsidRPr="0005204D" w:rsidRDefault="00BF46AF" w:rsidP="00BF46AF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872576">
        <w:rPr>
          <w:b/>
          <w:szCs w:val="28"/>
        </w:rPr>
        <w:t>планировки</w:t>
      </w:r>
      <w:r>
        <w:rPr>
          <w:b/>
          <w:szCs w:val="28"/>
        </w:rPr>
        <w:t xml:space="preserve"> </w:t>
      </w:r>
      <w:r w:rsidRPr="00872576">
        <w:rPr>
          <w:b/>
          <w:szCs w:val="28"/>
        </w:rPr>
        <w:t>территории восточной части Октябрьского района</w:t>
      </w:r>
    </w:p>
    <w:p w:rsidR="00BF46AF" w:rsidRPr="0005204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05204D" w:rsidRDefault="00BF46AF" w:rsidP="00BF46AF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BF46AF" w:rsidRPr="0005204D" w:rsidRDefault="00BF46AF" w:rsidP="00BF46AF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BF46AF" w:rsidRPr="0005204D" w:rsidRDefault="00BF46AF" w:rsidP="00BF46AF">
      <w:pPr>
        <w:widowControl w:val="0"/>
        <w:ind w:firstLine="0"/>
        <w:jc w:val="left"/>
        <w:rPr>
          <w:sz w:val="24"/>
          <w:szCs w:val="24"/>
        </w:rPr>
        <w:sectPr w:rsidR="00BF46AF" w:rsidRPr="0005204D" w:rsidSect="007C7137"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BF46AF" w:rsidRDefault="00D72F50" w:rsidP="00BF46AF">
      <w:pPr>
        <w:widowControl w:val="0"/>
        <w:ind w:firstLine="0"/>
        <w:jc w:val="center"/>
        <w:rPr>
          <w:sz w:val="24"/>
          <w:szCs w:val="24"/>
        </w:rPr>
        <w:sectPr w:rsidR="00BF46AF" w:rsidSect="00BF46AF">
          <w:footerReference w:type="first" r:id="rId34"/>
          <w:pgSz w:w="16838" w:h="11906" w:orient="landscape"/>
          <w:pgMar w:top="1418" w:right="567" w:bottom="454" w:left="567" w:header="340" w:footer="340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lastRenderedPageBreak/>
        <w:pict>
          <v:shape id="_x0000_s1044" type="#_x0000_t202" style="position:absolute;left:0;text-align:left;margin-left:494.45pt;margin-top:5.9pt;width:266.75pt;height:64.3pt;z-index:251658240;mso-position-horizontal-relative:margin;mso-position-vertical-relative:text;mso-width-relative:margin;mso-height-relative:margin" fillcolor="white [3212]" stroked="f">
            <v:textbox style="mso-next-textbox:#_x0000_s1044" inset="1mm,1mm,1mm,1mm">
              <w:txbxContent>
                <w:p w:rsidR="00D239D1" w:rsidRPr="00752204" w:rsidRDefault="00D239D1" w:rsidP="003A6B6C">
                  <w:pPr>
                    <w:ind w:left="709" w:right="147" w:firstLine="0"/>
                    <w:rPr>
                      <w:sz w:val="18"/>
                      <w:szCs w:val="18"/>
                    </w:rPr>
                  </w:pPr>
                  <w:r w:rsidRPr="00752204">
                    <w:rPr>
                      <w:sz w:val="18"/>
                      <w:szCs w:val="18"/>
                    </w:rPr>
                    <w:t>Приложение</w:t>
                  </w:r>
                </w:p>
                <w:p w:rsidR="00D239D1" w:rsidRPr="00752204" w:rsidRDefault="00D239D1" w:rsidP="003A6B6C">
                  <w:pPr>
                    <w:ind w:left="709" w:right="147" w:firstLine="0"/>
                    <w:rPr>
                      <w:sz w:val="18"/>
                      <w:szCs w:val="18"/>
                    </w:rPr>
                  </w:pPr>
                  <w:r w:rsidRPr="00752204">
                    <w:rPr>
                      <w:sz w:val="18"/>
                      <w:szCs w:val="18"/>
                    </w:rPr>
                    <w:t xml:space="preserve">к проекту межевания территории квартала 240.01.03.01 в границах </w:t>
                  </w:r>
                  <w:proofErr w:type="gramStart"/>
                  <w:r w:rsidRPr="00752204">
                    <w:rPr>
                      <w:sz w:val="18"/>
                      <w:szCs w:val="18"/>
                    </w:rPr>
                    <w:t>проекта планировки территории восточной части Октябрьского района</w:t>
                  </w:r>
                  <w:proofErr w:type="gramEnd"/>
                </w:p>
              </w:txbxContent>
            </v:textbox>
            <w10:wrap anchorx="margin"/>
            <w10:anchorlock/>
          </v:shape>
        </w:pict>
      </w:r>
      <w:r w:rsidR="003A6B6C">
        <w:rPr>
          <w:noProof/>
          <w:sz w:val="24"/>
          <w:szCs w:val="24"/>
        </w:rPr>
        <w:drawing>
          <wp:inline distT="0" distB="0" distL="0" distR="0">
            <wp:extent cx="9008745" cy="6099810"/>
            <wp:effectExtent l="19050" t="0" r="1905" b="0"/>
            <wp:docPr id="12" name="Рисунок 0" descr="чертеж отдельно с ЗУ5_1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тдельно с ЗУ5_16.01.jpg"/>
                    <pic:cNvPicPr/>
                  </pic:nvPicPr>
                  <pic:blipFill>
                    <a:blip r:embed="rId35" cstate="print"/>
                    <a:srcRect b="4323"/>
                    <a:stretch>
                      <a:fillRect/>
                    </a:stretch>
                  </pic:blipFill>
                  <pic:spPr>
                    <a:xfrm>
                      <a:off x="0" y="0"/>
                      <a:ext cx="9008745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F" w:rsidRPr="0005204D" w:rsidRDefault="00BF46AF" w:rsidP="00BF46AF">
      <w:pPr>
        <w:widowControl w:val="0"/>
        <w:suppressAutoHyphens/>
        <w:ind w:left="6407" w:firstLine="1106"/>
        <w:jc w:val="left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lastRenderedPageBreak/>
        <w:t>Приложение</w:t>
      </w:r>
    </w:p>
    <w:p w:rsidR="00BF46AF" w:rsidRDefault="00BF46AF" w:rsidP="00BF46AF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к чертежу межевания </w:t>
      </w:r>
    </w:p>
    <w:p w:rsidR="00BF46AF" w:rsidRPr="0005204D" w:rsidRDefault="00BF46AF" w:rsidP="00BF46AF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территории </w:t>
      </w:r>
    </w:p>
    <w:p w:rsidR="00BF46AF" w:rsidRPr="0005204D" w:rsidRDefault="00BF46AF" w:rsidP="00BF46AF">
      <w:pPr>
        <w:widowControl w:val="0"/>
        <w:ind w:firstLine="0"/>
        <w:jc w:val="left"/>
        <w:rPr>
          <w:color w:val="000000" w:themeColor="text1"/>
          <w:sz w:val="24"/>
          <w:szCs w:val="26"/>
        </w:rPr>
      </w:pPr>
    </w:p>
    <w:p w:rsidR="00BF46AF" w:rsidRPr="0005204D" w:rsidRDefault="00BF46AF" w:rsidP="00BF46AF">
      <w:pPr>
        <w:widowControl w:val="0"/>
        <w:ind w:left="5670" w:firstLine="0"/>
        <w:jc w:val="left"/>
        <w:rPr>
          <w:color w:val="000000" w:themeColor="text1"/>
          <w:sz w:val="24"/>
          <w:szCs w:val="26"/>
        </w:rPr>
      </w:pPr>
    </w:p>
    <w:p w:rsidR="00BF46AF" w:rsidRPr="008F46C2" w:rsidRDefault="00BF46AF" w:rsidP="00BF46AF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8F46C2">
        <w:rPr>
          <w:b/>
          <w:color w:val="000000" w:themeColor="text1"/>
          <w:sz w:val="24"/>
          <w:szCs w:val="24"/>
        </w:rPr>
        <w:t>СВЕДЕНИЯ</w:t>
      </w:r>
    </w:p>
    <w:p w:rsidR="00BF46AF" w:rsidRPr="008F46C2" w:rsidRDefault="00BF46AF" w:rsidP="00BF46AF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8F46C2">
        <w:rPr>
          <w:b/>
          <w:color w:val="000000" w:themeColor="text1"/>
          <w:sz w:val="24"/>
          <w:szCs w:val="24"/>
        </w:rPr>
        <w:t xml:space="preserve">об образуемых земельных участках на кадастровом плане территории и </w:t>
      </w:r>
      <w:proofErr w:type="gramStart"/>
      <w:r w:rsidRPr="008F46C2">
        <w:rPr>
          <w:b/>
          <w:color w:val="000000" w:themeColor="text1"/>
          <w:sz w:val="24"/>
          <w:szCs w:val="24"/>
        </w:rPr>
        <w:t>об</w:t>
      </w:r>
      <w:proofErr w:type="gramEnd"/>
      <w:r w:rsidRPr="008F46C2">
        <w:rPr>
          <w:b/>
          <w:color w:val="000000" w:themeColor="text1"/>
          <w:sz w:val="24"/>
          <w:szCs w:val="24"/>
        </w:rPr>
        <w:t xml:space="preserve"> образуемом </w:t>
      </w:r>
    </w:p>
    <w:p w:rsidR="00BF46AF" w:rsidRPr="008F46C2" w:rsidRDefault="00BF46AF" w:rsidP="00BF46AF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8F46C2">
        <w:rPr>
          <w:b/>
          <w:color w:val="000000" w:themeColor="text1"/>
          <w:sz w:val="24"/>
          <w:szCs w:val="24"/>
        </w:rPr>
        <w:t xml:space="preserve">земельном </w:t>
      </w:r>
      <w:proofErr w:type="gramStart"/>
      <w:r w:rsidRPr="008F46C2">
        <w:rPr>
          <w:b/>
          <w:color w:val="000000" w:themeColor="text1"/>
          <w:sz w:val="24"/>
          <w:szCs w:val="24"/>
        </w:rPr>
        <w:t>участке</w:t>
      </w:r>
      <w:proofErr w:type="gramEnd"/>
      <w:r w:rsidRPr="008F46C2">
        <w:rPr>
          <w:b/>
          <w:color w:val="000000" w:themeColor="text1"/>
          <w:sz w:val="24"/>
          <w:szCs w:val="24"/>
        </w:rPr>
        <w:t xml:space="preserve">, который после образования будет относиться к территориям </w:t>
      </w:r>
    </w:p>
    <w:p w:rsidR="00BF46AF" w:rsidRPr="0005204D" w:rsidRDefault="00BF46AF" w:rsidP="00BF46AF">
      <w:pPr>
        <w:ind w:firstLine="0"/>
        <w:jc w:val="center"/>
        <w:rPr>
          <w:color w:val="000000" w:themeColor="text1"/>
          <w:sz w:val="24"/>
          <w:szCs w:val="24"/>
        </w:rPr>
      </w:pPr>
      <w:r w:rsidRPr="008F46C2">
        <w:rPr>
          <w:b/>
          <w:color w:val="000000" w:themeColor="text1"/>
          <w:sz w:val="24"/>
          <w:szCs w:val="24"/>
        </w:rPr>
        <w:t>общего пользования или имуществу общего пользования</w:t>
      </w:r>
    </w:p>
    <w:p w:rsidR="00BF46AF" w:rsidRPr="0005204D" w:rsidRDefault="00BF46AF" w:rsidP="00BF46AF">
      <w:pPr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1559"/>
        <w:gridCol w:w="2694"/>
        <w:gridCol w:w="1559"/>
        <w:gridCol w:w="2835"/>
      </w:tblGrid>
      <w:tr w:rsidR="00BF46AF" w:rsidRPr="0005204D" w:rsidTr="00BF46AF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Условный номер </w:t>
            </w:r>
          </w:p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земельного участка на</w:t>
            </w:r>
            <w:r w:rsidRPr="0005204D">
              <w:rPr>
                <w:color w:val="000000" w:themeColor="text1"/>
                <w:sz w:val="24"/>
                <w:szCs w:val="26"/>
              </w:rPr>
              <w:br/>
              <w:t>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Учетный</w:t>
            </w:r>
            <w:r w:rsidRPr="0005204D">
              <w:rPr>
                <w:color w:val="000000" w:themeColor="text1"/>
                <w:sz w:val="24"/>
                <w:szCs w:val="26"/>
              </w:rPr>
              <w:br/>
              <w:t>номер</w:t>
            </w:r>
          </w:p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Вид </w:t>
            </w:r>
            <w:proofErr w:type="gramStart"/>
            <w:r w:rsidRPr="0005204D">
              <w:rPr>
                <w:color w:val="000000" w:themeColor="text1"/>
                <w:sz w:val="24"/>
                <w:szCs w:val="26"/>
              </w:rPr>
              <w:t>разрешенного</w:t>
            </w:r>
            <w:proofErr w:type="gramEnd"/>
            <w:r w:rsidRPr="0005204D">
              <w:rPr>
                <w:color w:val="000000" w:themeColor="text1"/>
                <w:sz w:val="24"/>
                <w:szCs w:val="26"/>
              </w:rPr>
              <w:t xml:space="preserve"> </w:t>
            </w:r>
          </w:p>
          <w:p w:rsidR="00BF46AF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использования образу</w:t>
            </w:r>
            <w:r w:rsidRPr="0005204D">
              <w:rPr>
                <w:color w:val="000000" w:themeColor="text1"/>
                <w:sz w:val="24"/>
                <w:szCs w:val="26"/>
              </w:rPr>
              <w:t>е</w:t>
            </w:r>
            <w:r w:rsidRPr="0005204D">
              <w:rPr>
                <w:color w:val="000000" w:themeColor="text1"/>
                <w:sz w:val="24"/>
                <w:szCs w:val="26"/>
              </w:rPr>
              <w:t xml:space="preserve">мого земельного участка в соответствии </w:t>
            </w:r>
            <w:proofErr w:type="gramStart"/>
            <w:r w:rsidRPr="0005204D">
              <w:rPr>
                <w:color w:val="000000" w:themeColor="text1"/>
                <w:sz w:val="24"/>
                <w:szCs w:val="26"/>
              </w:rPr>
              <w:t>с</w:t>
            </w:r>
            <w:proofErr w:type="gramEnd"/>
            <w:r w:rsidRPr="0005204D">
              <w:rPr>
                <w:color w:val="000000" w:themeColor="text1"/>
                <w:sz w:val="24"/>
                <w:szCs w:val="26"/>
              </w:rPr>
              <w:t xml:space="preserve"> </w:t>
            </w:r>
          </w:p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проектом планировки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Площадь </w:t>
            </w:r>
          </w:p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образуемого и изменяемого земельного участка, </w:t>
            </w:r>
            <w:proofErr w:type="gramStart"/>
            <w:r w:rsidRPr="0005204D">
              <w:rPr>
                <w:color w:val="000000" w:themeColor="text1"/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Адрес</w:t>
            </w:r>
          </w:p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земельного </w:t>
            </w:r>
          </w:p>
          <w:p w:rsidR="00BF46AF" w:rsidRPr="0005204D" w:rsidRDefault="00BF46AF" w:rsidP="00BF46AF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участка</w:t>
            </w:r>
          </w:p>
        </w:tc>
      </w:tr>
    </w:tbl>
    <w:p w:rsidR="00BF46AF" w:rsidRPr="0005204D" w:rsidRDefault="00BF46AF" w:rsidP="00BF46AF">
      <w:pPr>
        <w:ind w:firstLine="0"/>
        <w:jc w:val="left"/>
        <w:rPr>
          <w:sz w:val="2"/>
          <w:szCs w:val="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59"/>
        <w:gridCol w:w="2694"/>
        <w:gridCol w:w="1559"/>
        <w:gridCol w:w="2835"/>
      </w:tblGrid>
      <w:tr w:rsidR="00BF46AF" w:rsidRPr="004A1914" w:rsidTr="00BF46AF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4A1914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4A1914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BF46AF" w:rsidRPr="004A1914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F46AF" w:rsidRPr="004A1914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F46AF" w:rsidRPr="004A1914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5</w:t>
            </w:r>
          </w:p>
        </w:tc>
      </w:tr>
      <w:tr w:rsidR="00BF46AF" w:rsidRPr="0005204D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ЗУ</w:t>
            </w:r>
            <w:proofErr w:type="gramStart"/>
            <w:r w:rsidRPr="0005204D">
              <w:rPr>
                <w:rFonts w:eastAsia="Calibri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54:35:072130</w:t>
            </w:r>
          </w:p>
        </w:tc>
        <w:tc>
          <w:tcPr>
            <w:tcW w:w="2694" w:type="dxa"/>
          </w:tcPr>
          <w:p w:rsidR="00BF46AF" w:rsidRPr="0005204D" w:rsidRDefault="00BF46AF" w:rsidP="00BF46AF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  <w:highlight w:val="yellow"/>
              </w:rPr>
            </w:pPr>
            <w:r w:rsidRPr="0005204D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</w:tcPr>
          <w:p w:rsidR="00BF46AF" w:rsidRPr="0005204D" w:rsidRDefault="00BF46AF" w:rsidP="00BF46A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0,5712</w:t>
            </w:r>
          </w:p>
        </w:tc>
        <w:tc>
          <w:tcPr>
            <w:tcW w:w="2835" w:type="dxa"/>
          </w:tcPr>
          <w:p w:rsidR="00BF46AF" w:rsidRPr="0005204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Выборная, 154</w:t>
            </w:r>
          </w:p>
        </w:tc>
      </w:tr>
      <w:tr w:rsidR="00BF46AF" w:rsidRPr="0005204D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ЗУ 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firstLine="0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54:35:072130</w:t>
            </w:r>
            <w:r w:rsidR="001767B8">
              <w:rPr>
                <w:sz w:val="24"/>
                <w:szCs w:val="24"/>
              </w:rPr>
              <w:t>;</w:t>
            </w:r>
          </w:p>
          <w:p w:rsidR="00BF46AF" w:rsidRPr="0005204D" w:rsidRDefault="00BF46AF" w:rsidP="00BF46AF">
            <w:pPr>
              <w:ind w:firstLine="0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54:35:072115</w:t>
            </w:r>
          </w:p>
        </w:tc>
        <w:tc>
          <w:tcPr>
            <w:tcW w:w="2694" w:type="dxa"/>
          </w:tcPr>
          <w:p w:rsidR="00BF46AF" w:rsidRPr="0005204D" w:rsidRDefault="00BF46AF" w:rsidP="00BF46AF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559" w:type="dxa"/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1,0132</w:t>
            </w:r>
          </w:p>
        </w:tc>
        <w:tc>
          <w:tcPr>
            <w:tcW w:w="2835" w:type="dxa"/>
          </w:tcPr>
          <w:p w:rsidR="00BF46AF" w:rsidRPr="0005204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Выборная, (144/1)</w:t>
            </w:r>
          </w:p>
        </w:tc>
      </w:tr>
      <w:tr w:rsidR="00BF46AF" w:rsidRPr="0005204D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ЗУ3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ind w:firstLine="0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54:35:072115</w:t>
            </w:r>
          </w:p>
        </w:tc>
        <w:tc>
          <w:tcPr>
            <w:tcW w:w="2694" w:type="dxa"/>
          </w:tcPr>
          <w:p w:rsidR="00BF46AF" w:rsidRPr="0005204D" w:rsidRDefault="00BF46AF" w:rsidP="00BF46AF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Коммунальное обсл</w:t>
            </w:r>
            <w:r w:rsidRPr="0005204D">
              <w:rPr>
                <w:sz w:val="24"/>
                <w:szCs w:val="24"/>
              </w:rPr>
              <w:t>у</w:t>
            </w:r>
            <w:r w:rsidRPr="0005204D">
              <w:rPr>
                <w:sz w:val="24"/>
                <w:szCs w:val="24"/>
              </w:rPr>
              <w:t>живание</w:t>
            </w:r>
          </w:p>
        </w:tc>
        <w:tc>
          <w:tcPr>
            <w:tcW w:w="1559" w:type="dxa"/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0,0219</w:t>
            </w:r>
          </w:p>
        </w:tc>
        <w:tc>
          <w:tcPr>
            <w:tcW w:w="2835" w:type="dxa"/>
          </w:tcPr>
          <w:p w:rsidR="00BF46AF" w:rsidRPr="0005204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Выборная, (144)</w:t>
            </w:r>
          </w:p>
        </w:tc>
      </w:tr>
      <w:tr w:rsidR="00BF46AF" w:rsidRPr="0005204D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ЗУ</w:t>
            </w:r>
            <w:proofErr w:type="gramStart"/>
            <w:r w:rsidRPr="0005204D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54:35:072130</w:t>
            </w:r>
          </w:p>
        </w:tc>
        <w:tc>
          <w:tcPr>
            <w:tcW w:w="2694" w:type="dxa"/>
          </w:tcPr>
          <w:p w:rsidR="00BF46AF" w:rsidRPr="0005204D" w:rsidRDefault="00BF46AF" w:rsidP="00BF46AF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</w:pPr>
            <w:r w:rsidRPr="0005204D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</w:tcPr>
          <w:p w:rsidR="00BF46AF" w:rsidRPr="0005204D" w:rsidRDefault="00BF46AF" w:rsidP="00BF46AF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0,5292</w:t>
            </w:r>
          </w:p>
        </w:tc>
        <w:tc>
          <w:tcPr>
            <w:tcW w:w="2835" w:type="dxa"/>
          </w:tcPr>
          <w:p w:rsidR="00BF46AF" w:rsidRPr="004A1914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05204D">
              <w:rPr>
                <w:sz w:val="24"/>
                <w:szCs w:val="24"/>
              </w:rPr>
              <w:t xml:space="preserve"> </w:t>
            </w:r>
            <w:r w:rsidRPr="0005204D">
              <w:rPr>
                <w:rFonts w:eastAsia="Calibri"/>
                <w:sz w:val="24"/>
                <w:szCs w:val="24"/>
              </w:rPr>
              <w:t>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05204D">
              <w:rPr>
                <w:rFonts w:eastAsia="Calibri"/>
                <w:sz w:val="24"/>
                <w:szCs w:val="24"/>
              </w:rPr>
              <w:t>Рябиновая, 10</w:t>
            </w:r>
          </w:p>
        </w:tc>
      </w:tr>
      <w:tr w:rsidR="00BF46AF" w:rsidRPr="0005204D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C70AF9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C70AF9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 w:rsidRPr="00AA0E77">
              <w:rPr>
                <w:sz w:val="24"/>
                <w:szCs w:val="24"/>
              </w:rPr>
              <w:t>54:35:072130</w:t>
            </w:r>
          </w:p>
        </w:tc>
        <w:tc>
          <w:tcPr>
            <w:tcW w:w="2694" w:type="dxa"/>
          </w:tcPr>
          <w:p w:rsidR="00BF46AF" w:rsidRDefault="00BF46AF" w:rsidP="00BF46AF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</w:pPr>
            <w:r w:rsidRPr="00A237E3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</w:tcPr>
          <w:p w:rsidR="00BF46AF" w:rsidRPr="00C70AF9" w:rsidRDefault="00BF46AF" w:rsidP="00BF46A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0,3525</w:t>
            </w:r>
          </w:p>
        </w:tc>
        <w:tc>
          <w:tcPr>
            <w:tcW w:w="2835" w:type="dxa"/>
          </w:tcPr>
          <w:p w:rsidR="00BF46AF" w:rsidRPr="00ED3DB6" w:rsidRDefault="00BF46AF" w:rsidP="00BF46AF">
            <w:pPr>
              <w:pStyle w:val="Sf1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Новосибирская область, город Новосибирск,</w:t>
            </w:r>
            <w:r w:rsidRPr="00253E10">
              <w:rPr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>ул.</w:t>
            </w:r>
            <w:r>
              <w:rPr>
                <w:rFonts w:eastAsia="Calibri"/>
                <w:sz w:val="24"/>
              </w:rPr>
              <w:t> Рябиновая, 8</w:t>
            </w:r>
          </w:p>
        </w:tc>
      </w:tr>
    </w:tbl>
    <w:p w:rsidR="00BF46AF" w:rsidRDefault="00BF46AF" w:rsidP="00BF46AF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  <w:r>
        <w:rPr>
          <w:szCs w:val="28"/>
        </w:rPr>
        <w:br w:type="page"/>
      </w:r>
    </w:p>
    <w:p w:rsidR="00BF46AF" w:rsidRPr="007C1662" w:rsidRDefault="00D72F50" w:rsidP="00BF46AF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4" style="position:absolute;left:0;text-align:left;margin-left:232.55pt;margin-top:-36.7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N5lmoHgIAADsEAAAOAAAAAAAAAAAAAAAAAC4CAABkcnMvZTJvRG9jLnhtbFBL&#10;AQItABQABgAIAAAAIQAbujC23wAAAAsBAAAPAAAAAAAAAAAAAAAAAHgEAABkcnMvZG93bnJldi54&#10;bWxQSwUGAAAAAAQABADzAAAAhAUAAAAA&#10;" strokecolor="white"/>
        </w:pict>
      </w:r>
      <w:r w:rsidR="00BF46AF" w:rsidRPr="007C1662">
        <w:rPr>
          <w:szCs w:val="28"/>
        </w:rPr>
        <w:t>Приложение</w:t>
      </w:r>
      <w:r w:rsidR="00BF46AF">
        <w:rPr>
          <w:szCs w:val="28"/>
        </w:rPr>
        <w:t xml:space="preserve"> 5</w:t>
      </w:r>
    </w:p>
    <w:p w:rsidR="00BF46AF" w:rsidRPr="007C1662" w:rsidRDefault="00BF46AF" w:rsidP="00BF46AF">
      <w:pPr>
        <w:ind w:left="6521" w:firstLine="0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BF46AF" w:rsidRPr="007C1662" w:rsidRDefault="00BF46AF" w:rsidP="00BF46AF">
      <w:pPr>
        <w:ind w:left="6521" w:firstLine="0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A06419" w:rsidRPr="00A06419" w:rsidRDefault="00BF46AF" w:rsidP="00A06419">
      <w:pPr>
        <w:ind w:left="5040" w:firstLine="1481"/>
        <w:rPr>
          <w:u w:val="single"/>
        </w:rPr>
      </w:pPr>
      <w:r w:rsidRPr="007C1662">
        <w:rPr>
          <w:szCs w:val="28"/>
        </w:rPr>
        <w:t xml:space="preserve">от </w:t>
      </w:r>
      <w:r w:rsidR="00A06419">
        <w:rPr>
          <w:u w:val="single"/>
        </w:rPr>
        <w:t>05.02.2018</w:t>
      </w:r>
      <w:r w:rsidR="00A06419" w:rsidRPr="0014056F">
        <w:t xml:space="preserve"> № </w:t>
      </w:r>
      <w:r w:rsidR="00A06419">
        <w:rPr>
          <w:u w:val="single"/>
        </w:rPr>
        <w:t>405</w:t>
      </w:r>
    </w:p>
    <w:p w:rsidR="00BF46AF" w:rsidRPr="007C1662" w:rsidRDefault="00BF46AF" w:rsidP="00BF46AF">
      <w:pPr>
        <w:rPr>
          <w:szCs w:val="28"/>
        </w:rPr>
      </w:pPr>
    </w:p>
    <w:p w:rsidR="00BF46AF" w:rsidRPr="007C1662" w:rsidRDefault="00BF46AF" w:rsidP="00BF46AF">
      <w:pPr>
        <w:rPr>
          <w:szCs w:val="28"/>
        </w:rPr>
      </w:pPr>
    </w:p>
    <w:p w:rsidR="00BF46AF" w:rsidRPr="008F46C2" w:rsidRDefault="00BF46AF" w:rsidP="00BF46AF">
      <w:pPr>
        <w:ind w:firstLine="0"/>
        <w:jc w:val="center"/>
        <w:rPr>
          <w:b/>
          <w:szCs w:val="28"/>
        </w:rPr>
      </w:pPr>
      <w:r w:rsidRPr="008F46C2">
        <w:rPr>
          <w:b/>
          <w:szCs w:val="28"/>
        </w:rPr>
        <w:t>ПРОЕКТ</w:t>
      </w:r>
    </w:p>
    <w:p w:rsidR="001767B8" w:rsidRDefault="00BF46AF" w:rsidP="00BF46AF">
      <w:pPr>
        <w:ind w:firstLine="0"/>
        <w:jc w:val="center"/>
        <w:rPr>
          <w:b/>
          <w:szCs w:val="28"/>
        </w:rPr>
      </w:pPr>
      <w:r w:rsidRPr="008F46C2">
        <w:rPr>
          <w:b/>
          <w:szCs w:val="28"/>
        </w:rPr>
        <w:t xml:space="preserve">межевания территории квартала 240.01.03.03 в границах проекта </w:t>
      </w:r>
    </w:p>
    <w:p w:rsidR="00BF46AF" w:rsidRPr="008F46C2" w:rsidRDefault="00BF46AF" w:rsidP="00BF46AF">
      <w:pPr>
        <w:ind w:firstLine="0"/>
        <w:jc w:val="center"/>
        <w:rPr>
          <w:b/>
          <w:szCs w:val="28"/>
        </w:rPr>
      </w:pPr>
      <w:r w:rsidRPr="008F46C2">
        <w:rPr>
          <w:b/>
          <w:szCs w:val="28"/>
        </w:rPr>
        <w:t>планировки территории восточной части Октябрьского района</w:t>
      </w:r>
    </w:p>
    <w:p w:rsidR="00BF46AF" w:rsidRPr="007C1662" w:rsidRDefault="00BF46AF" w:rsidP="00BF46AF">
      <w:pPr>
        <w:rPr>
          <w:szCs w:val="28"/>
        </w:rPr>
      </w:pPr>
    </w:p>
    <w:p w:rsidR="00BF46AF" w:rsidRPr="007C1662" w:rsidRDefault="00BF46AF" w:rsidP="00BF46AF">
      <w:pPr>
        <w:rPr>
          <w:szCs w:val="28"/>
        </w:rPr>
      </w:pPr>
      <w:r w:rsidRPr="007C1662">
        <w:rPr>
          <w:szCs w:val="28"/>
        </w:rPr>
        <w:t>Чертеж межевания территории (приложение).</w:t>
      </w:r>
    </w:p>
    <w:p w:rsidR="00BF46AF" w:rsidRPr="007C1662" w:rsidRDefault="00BF46AF" w:rsidP="00BF46AF">
      <w:pPr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F46AF" w:rsidRDefault="00BF46AF" w:rsidP="00BF46AF">
      <w:pPr>
        <w:rPr>
          <w:sz w:val="24"/>
          <w:szCs w:val="24"/>
        </w:rPr>
        <w:sectPr w:rsidR="00BF46AF" w:rsidSect="007C7137">
          <w:headerReference w:type="first" r:id="rId36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BF46AF" w:rsidRDefault="00BF46AF" w:rsidP="00BF46AF">
      <w:pPr>
        <w:ind w:firstLine="0"/>
        <w:jc w:val="center"/>
        <w:rPr>
          <w:sz w:val="24"/>
          <w:szCs w:val="24"/>
        </w:rPr>
        <w:sectPr w:rsidR="00BF46AF" w:rsidSect="00BF46AF">
          <w:footerReference w:type="first" r:id="rId37"/>
          <w:pgSz w:w="16838" w:h="11906" w:orient="landscape"/>
          <w:pgMar w:top="1418" w:right="567" w:bottom="454" w:left="567" w:header="340" w:footer="170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74708" cy="6331571"/>
            <wp:effectExtent l="19050" t="0" r="0" b="0"/>
            <wp:docPr id="5" name="Рисунок 4" descr="Чертеж межевания_1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_15.01.jpg"/>
                    <pic:cNvPicPr/>
                  </pic:nvPicPr>
                  <pic:blipFill>
                    <a:blip r:embed="rId38" cstate="print"/>
                    <a:srcRect l="2852" t="5650" r="2601" b="2825"/>
                    <a:stretch>
                      <a:fillRect/>
                    </a:stretch>
                  </pic:blipFill>
                  <pic:spPr>
                    <a:xfrm>
                      <a:off x="0" y="0"/>
                      <a:ext cx="9074708" cy="63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AF" w:rsidRPr="008409D4" w:rsidRDefault="00BF46AF" w:rsidP="00BF46AF">
      <w:pPr>
        <w:pStyle w:val="aa"/>
        <w:suppressAutoHyphens/>
        <w:ind w:left="6464" w:firstLine="907"/>
        <w:rPr>
          <w:color w:val="000000" w:themeColor="text1"/>
          <w:sz w:val="24"/>
          <w:szCs w:val="26"/>
        </w:rPr>
      </w:pPr>
      <w:r w:rsidRPr="008409D4">
        <w:rPr>
          <w:color w:val="000000" w:themeColor="text1"/>
          <w:sz w:val="24"/>
          <w:szCs w:val="26"/>
        </w:rPr>
        <w:lastRenderedPageBreak/>
        <w:t>Приложение</w:t>
      </w:r>
    </w:p>
    <w:p w:rsidR="00BF46AF" w:rsidRDefault="00BF46AF" w:rsidP="00BF46AF">
      <w:pPr>
        <w:pStyle w:val="aa"/>
        <w:suppressAutoHyphens/>
        <w:ind w:left="6464" w:firstLine="907"/>
        <w:rPr>
          <w:color w:val="000000" w:themeColor="text1"/>
          <w:sz w:val="24"/>
          <w:szCs w:val="26"/>
        </w:rPr>
      </w:pPr>
      <w:r w:rsidRPr="008409D4">
        <w:rPr>
          <w:color w:val="000000" w:themeColor="text1"/>
          <w:sz w:val="24"/>
          <w:szCs w:val="26"/>
        </w:rPr>
        <w:t xml:space="preserve">к чертежу межевания </w:t>
      </w:r>
    </w:p>
    <w:p w:rsidR="00BF46AF" w:rsidRPr="008409D4" w:rsidRDefault="00BF46AF" w:rsidP="00BF46AF">
      <w:pPr>
        <w:pStyle w:val="aa"/>
        <w:suppressAutoHyphens/>
        <w:ind w:left="6464" w:firstLine="907"/>
        <w:rPr>
          <w:color w:val="000000" w:themeColor="text1"/>
          <w:sz w:val="24"/>
          <w:szCs w:val="26"/>
        </w:rPr>
      </w:pPr>
      <w:r w:rsidRPr="008409D4">
        <w:rPr>
          <w:color w:val="000000" w:themeColor="text1"/>
          <w:sz w:val="24"/>
          <w:szCs w:val="26"/>
        </w:rPr>
        <w:t xml:space="preserve">территории </w:t>
      </w:r>
    </w:p>
    <w:p w:rsidR="00BF46AF" w:rsidRPr="008409D4" w:rsidRDefault="00BF46AF" w:rsidP="00BF46AF">
      <w:pPr>
        <w:pStyle w:val="aa"/>
        <w:ind w:left="6464" w:firstLine="0"/>
        <w:rPr>
          <w:color w:val="000000" w:themeColor="text1"/>
          <w:sz w:val="24"/>
          <w:szCs w:val="26"/>
        </w:rPr>
      </w:pPr>
    </w:p>
    <w:p w:rsidR="00BF46AF" w:rsidRPr="008409D4" w:rsidRDefault="00BF46AF" w:rsidP="00BF46AF">
      <w:pPr>
        <w:pStyle w:val="aa"/>
        <w:ind w:left="6464" w:firstLine="0"/>
        <w:rPr>
          <w:color w:val="000000" w:themeColor="text1"/>
          <w:sz w:val="24"/>
          <w:szCs w:val="26"/>
        </w:rPr>
      </w:pPr>
    </w:p>
    <w:p w:rsidR="00BF46AF" w:rsidRPr="00AE62B9" w:rsidRDefault="00BF46AF" w:rsidP="00BF46AF">
      <w:pPr>
        <w:pStyle w:val="Sf1"/>
        <w:ind w:firstLine="0"/>
        <w:jc w:val="center"/>
        <w:rPr>
          <w:b/>
          <w:color w:val="000000" w:themeColor="text1"/>
          <w:sz w:val="24"/>
        </w:rPr>
      </w:pPr>
      <w:r w:rsidRPr="00AE62B9">
        <w:rPr>
          <w:b/>
          <w:color w:val="000000" w:themeColor="text1"/>
          <w:sz w:val="24"/>
        </w:rPr>
        <w:t>СВЕДЕНИЯ</w:t>
      </w:r>
    </w:p>
    <w:p w:rsidR="00BF46AF" w:rsidRPr="00AE62B9" w:rsidRDefault="00BF46AF" w:rsidP="00BF46AF">
      <w:pPr>
        <w:pStyle w:val="Sf1"/>
        <w:ind w:firstLine="0"/>
        <w:jc w:val="center"/>
        <w:rPr>
          <w:b/>
          <w:color w:val="000000" w:themeColor="text1"/>
          <w:sz w:val="24"/>
        </w:rPr>
      </w:pPr>
      <w:r w:rsidRPr="00AE62B9">
        <w:rPr>
          <w:b/>
          <w:color w:val="000000" w:themeColor="text1"/>
          <w:sz w:val="24"/>
        </w:rPr>
        <w:t xml:space="preserve">об образуемых земельных участках на кадастровом плане территории и </w:t>
      </w:r>
      <w:proofErr w:type="gramStart"/>
      <w:r w:rsidRPr="00AE62B9">
        <w:rPr>
          <w:b/>
          <w:color w:val="000000" w:themeColor="text1"/>
          <w:sz w:val="24"/>
        </w:rPr>
        <w:t>об</w:t>
      </w:r>
      <w:proofErr w:type="gramEnd"/>
      <w:r w:rsidRPr="00AE62B9">
        <w:rPr>
          <w:b/>
          <w:color w:val="000000" w:themeColor="text1"/>
          <w:sz w:val="24"/>
        </w:rPr>
        <w:t xml:space="preserve"> образуемом </w:t>
      </w:r>
    </w:p>
    <w:p w:rsidR="00BF46AF" w:rsidRPr="00AE62B9" w:rsidRDefault="00BF46AF" w:rsidP="00BF46AF">
      <w:pPr>
        <w:pStyle w:val="Sf1"/>
        <w:ind w:firstLine="0"/>
        <w:jc w:val="center"/>
        <w:rPr>
          <w:b/>
          <w:color w:val="000000" w:themeColor="text1"/>
          <w:sz w:val="24"/>
        </w:rPr>
      </w:pPr>
      <w:r w:rsidRPr="00AE62B9">
        <w:rPr>
          <w:b/>
          <w:color w:val="000000" w:themeColor="text1"/>
          <w:sz w:val="24"/>
        </w:rPr>
        <w:t xml:space="preserve">земельном </w:t>
      </w:r>
      <w:proofErr w:type="gramStart"/>
      <w:r w:rsidRPr="00AE62B9">
        <w:rPr>
          <w:b/>
          <w:color w:val="000000" w:themeColor="text1"/>
          <w:sz w:val="24"/>
        </w:rPr>
        <w:t>участке</w:t>
      </w:r>
      <w:proofErr w:type="gramEnd"/>
      <w:r w:rsidRPr="00AE62B9">
        <w:rPr>
          <w:b/>
          <w:color w:val="000000" w:themeColor="text1"/>
          <w:sz w:val="24"/>
        </w:rPr>
        <w:t xml:space="preserve">, который после образования будет относиться к территориям </w:t>
      </w:r>
    </w:p>
    <w:p w:rsidR="00BF46AF" w:rsidRPr="00773280" w:rsidRDefault="00BF46AF" w:rsidP="00BF46AF">
      <w:pPr>
        <w:pStyle w:val="Sf1"/>
        <w:ind w:firstLine="0"/>
        <w:jc w:val="center"/>
        <w:rPr>
          <w:color w:val="000000" w:themeColor="text1"/>
          <w:sz w:val="24"/>
        </w:rPr>
      </w:pPr>
      <w:r w:rsidRPr="00AE62B9">
        <w:rPr>
          <w:b/>
          <w:color w:val="000000" w:themeColor="text1"/>
          <w:sz w:val="24"/>
        </w:rPr>
        <w:t>общего пользования или имуществу общего пользования</w:t>
      </w:r>
    </w:p>
    <w:p w:rsidR="00BF46AF" w:rsidRPr="009D1614" w:rsidRDefault="00BF46AF" w:rsidP="00BF46AF">
      <w:pPr>
        <w:pStyle w:val="Sf1"/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10037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1559"/>
        <w:gridCol w:w="2694"/>
        <w:gridCol w:w="1531"/>
        <w:gridCol w:w="2977"/>
      </w:tblGrid>
      <w:tr w:rsidR="00BF46AF" w:rsidRPr="002137FA" w:rsidTr="00BF46AF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 xml:space="preserve">Условный номер </w:t>
            </w:r>
          </w:p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земельного участка на</w:t>
            </w:r>
            <w:r w:rsidRPr="002137FA">
              <w:rPr>
                <w:color w:val="000000" w:themeColor="text1"/>
                <w:sz w:val="24"/>
                <w:szCs w:val="26"/>
              </w:rPr>
              <w:br/>
              <w:t>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Учетный</w:t>
            </w:r>
            <w:r w:rsidRPr="002137FA">
              <w:rPr>
                <w:color w:val="000000" w:themeColor="text1"/>
                <w:sz w:val="24"/>
                <w:szCs w:val="26"/>
              </w:rPr>
              <w:br/>
              <w:t>номер</w:t>
            </w:r>
          </w:p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Вид разрешенного и</w:t>
            </w:r>
            <w:r w:rsidRPr="002137FA">
              <w:rPr>
                <w:color w:val="000000" w:themeColor="text1"/>
                <w:sz w:val="24"/>
                <w:szCs w:val="26"/>
              </w:rPr>
              <w:t>с</w:t>
            </w:r>
            <w:r w:rsidRPr="002137FA">
              <w:rPr>
                <w:color w:val="000000" w:themeColor="text1"/>
                <w:sz w:val="24"/>
                <w:szCs w:val="26"/>
              </w:rPr>
              <w:t>пользования образуем</w:t>
            </w:r>
            <w:r w:rsidRPr="002137FA">
              <w:rPr>
                <w:color w:val="000000" w:themeColor="text1"/>
                <w:sz w:val="24"/>
                <w:szCs w:val="26"/>
              </w:rPr>
              <w:t>о</w:t>
            </w:r>
            <w:r w:rsidRPr="002137FA">
              <w:rPr>
                <w:color w:val="000000" w:themeColor="text1"/>
                <w:sz w:val="24"/>
                <w:szCs w:val="26"/>
              </w:rPr>
              <w:t>го земельного участка в соответствии с прое</w:t>
            </w:r>
            <w:r>
              <w:rPr>
                <w:color w:val="000000" w:themeColor="text1"/>
                <w:sz w:val="24"/>
                <w:szCs w:val="26"/>
              </w:rPr>
              <w:t>к</w:t>
            </w:r>
            <w:r w:rsidRPr="002137FA">
              <w:rPr>
                <w:color w:val="000000" w:themeColor="text1"/>
                <w:sz w:val="24"/>
                <w:szCs w:val="26"/>
              </w:rPr>
              <w:t>том планировки территории</w:t>
            </w:r>
          </w:p>
        </w:tc>
        <w:tc>
          <w:tcPr>
            <w:tcW w:w="1531" w:type="dxa"/>
            <w:tcMar>
              <w:left w:w="57" w:type="dxa"/>
              <w:right w:w="57" w:type="dxa"/>
            </w:tcMar>
          </w:tcPr>
          <w:p w:rsidR="00BF46AF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 xml:space="preserve">Площадь </w:t>
            </w:r>
          </w:p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образуемого и изменяем</w:t>
            </w:r>
            <w:r w:rsidRPr="002137FA">
              <w:rPr>
                <w:color w:val="000000" w:themeColor="text1"/>
                <w:sz w:val="24"/>
                <w:szCs w:val="26"/>
              </w:rPr>
              <w:t>о</w:t>
            </w:r>
            <w:r w:rsidRPr="002137FA">
              <w:rPr>
                <w:color w:val="000000" w:themeColor="text1"/>
                <w:sz w:val="24"/>
                <w:szCs w:val="26"/>
              </w:rPr>
              <w:t>го земельн</w:t>
            </w:r>
            <w:r w:rsidRPr="002137FA">
              <w:rPr>
                <w:color w:val="000000" w:themeColor="text1"/>
                <w:sz w:val="24"/>
                <w:szCs w:val="26"/>
              </w:rPr>
              <w:t>о</w:t>
            </w:r>
            <w:r w:rsidRPr="002137FA">
              <w:rPr>
                <w:color w:val="000000" w:themeColor="text1"/>
                <w:sz w:val="24"/>
                <w:szCs w:val="26"/>
              </w:rPr>
              <w:t xml:space="preserve">го участка, </w:t>
            </w:r>
            <w:proofErr w:type="gramStart"/>
            <w:r w:rsidRPr="002137FA">
              <w:rPr>
                <w:color w:val="000000" w:themeColor="text1"/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Адрес</w:t>
            </w:r>
          </w:p>
          <w:p w:rsidR="00BF46AF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 xml:space="preserve">земельного </w:t>
            </w:r>
          </w:p>
          <w:p w:rsidR="00BF46AF" w:rsidRPr="002137FA" w:rsidRDefault="00BF46AF" w:rsidP="00BF46AF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участка</w:t>
            </w:r>
          </w:p>
        </w:tc>
      </w:tr>
    </w:tbl>
    <w:p w:rsidR="00BF46AF" w:rsidRPr="002137FA" w:rsidRDefault="00BF46AF" w:rsidP="00BF46AF">
      <w:pPr>
        <w:pStyle w:val="Sf1"/>
        <w:ind w:firstLine="0"/>
        <w:jc w:val="left"/>
        <w:rPr>
          <w:sz w:val="2"/>
          <w:szCs w:val="4"/>
        </w:rPr>
      </w:pPr>
    </w:p>
    <w:tbl>
      <w:tblPr>
        <w:tblW w:w="10037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59"/>
        <w:gridCol w:w="2694"/>
        <w:gridCol w:w="1531"/>
        <w:gridCol w:w="2977"/>
      </w:tblGrid>
      <w:tr w:rsidR="00BF46AF" w:rsidRPr="009D1614" w:rsidTr="00BF46AF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2</w:t>
            </w:r>
          </w:p>
        </w:tc>
        <w:tc>
          <w:tcPr>
            <w:tcW w:w="2694" w:type="dxa"/>
          </w:tcPr>
          <w:p w:rsidR="00BF46AF" w:rsidRPr="00F777ED" w:rsidRDefault="00BF46AF" w:rsidP="001767B8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3</w:t>
            </w:r>
          </w:p>
        </w:tc>
        <w:tc>
          <w:tcPr>
            <w:tcW w:w="1531" w:type="dxa"/>
          </w:tcPr>
          <w:p w:rsidR="00BF46AF" w:rsidRPr="00F777ED" w:rsidRDefault="00BF46AF" w:rsidP="00BF46AF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BF46AF" w:rsidRPr="00F777ED" w:rsidRDefault="00BF46AF" w:rsidP="00BF46AF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5</w:t>
            </w:r>
          </w:p>
        </w:tc>
      </w:tr>
      <w:tr w:rsidR="00BF46AF" w:rsidRPr="002137FA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BF46AF" w:rsidRPr="00F777E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Малоэтажная мног</w:t>
            </w:r>
            <w:r w:rsidRPr="00F777ED">
              <w:rPr>
                <w:sz w:val="24"/>
                <w:szCs w:val="24"/>
              </w:rPr>
              <w:t>о</w:t>
            </w:r>
            <w:r w:rsidRPr="00F777ED">
              <w:rPr>
                <w:sz w:val="24"/>
                <w:szCs w:val="24"/>
              </w:rPr>
              <w:t>квартирная жилая з</w:t>
            </w:r>
            <w:r w:rsidRPr="00F777ED">
              <w:rPr>
                <w:sz w:val="24"/>
                <w:szCs w:val="24"/>
              </w:rPr>
              <w:t>а</w:t>
            </w:r>
            <w:r w:rsidRPr="00F777ED">
              <w:rPr>
                <w:sz w:val="24"/>
                <w:szCs w:val="24"/>
              </w:rPr>
              <w:t xml:space="preserve">стройка </w:t>
            </w:r>
          </w:p>
        </w:tc>
        <w:tc>
          <w:tcPr>
            <w:tcW w:w="1531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0,1200</w:t>
            </w:r>
          </w:p>
        </w:tc>
        <w:tc>
          <w:tcPr>
            <w:tcW w:w="2977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19</w:t>
            </w:r>
          </w:p>
        </w:tc>
      </w:tr>
      <w:tr w:rsidR="00BF46AF" w:rsidRPr="002137FA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BF46AF" w:rsidRPr="00F777E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</w:tc>
        <w:tc>
          <w:tcPr>
            <w:tcW w:w="1531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0,0530</w:t>
            </w:r>
          </w:p>
        </w:tc>
        <w:tc>
          <w:tcPr>
            <w:tcW w:w="2977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Клено</w:t>
            </w:r>
            <w:r>
              <w:rPr>
                <w:rFonts w:eastAsia="Calibri"/>
                <w:sz w:val="24"/>
              </w:rPr>
              <w:t>в</w:t>
            </w:r>
            <w:r w:rsidRPr="00F777ED">
              <w:rPr>
                <w:rFonts w:eastAsia="Calibri"/>
                <w:sz w:val="24"/>
              </w:rPr>
              <w:t>ая, 14а</w:t>
            </w:r>
          </w:p>
        </w:tc>
      </w:tr>
      <w:tr w:rsidR="00BF46AF" w:rsidRPr="002137FA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BF46AF" w:rsidRPr="00F777E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Для индивидуального жилищного строител</w:t>
            </w:r>
            <w:r w:rsidRPr="00F777ED">
              <w:rPr>
                <w:sz w:val="24"/>
                <w:szCs w:val="24"/>
              </w:rPr>
              <w:t>ь</w:t>
            </w:r>
            <w:r w:rsidRPr="00F777ED">
              <w:rPr>
                <w:sz w:val="24"/>
                <w:szCs w:val="24"/>
              </w:rPr>
              <w:t xml:space="preserve">ства </w:t>
            </w:r>
          </w:p>
        </w:tc>
        <w:tc>
          <w:tcPr>
            <w:tcW w:w="1531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0,0670</w:t>
            </w:r>
          </w:p>
        </w:tc>
        <w:tc>
          <w:tcPr>
            <w:tcW w:w="2977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57</w:t>
            </w:r>
          </w:p>
        </w:tc>
      </w:tr>
      <w:tr w:rsidR="00BF46AF" w:rsidRPr="002137FA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BF46AF" w:rsidRPr="00F777E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Для индивидуального жилищного строител</w:t>
            </w:r>
            <w:r w:rsidRPr="00F777ED">
              <w:rPr>
                <w:sz w:val="24"/>
                <w:szCs w:val="24"/>
              </w:rPr>
              <w:t>ь</w:t>
            </w:r>
            <w:r w:rsidRPr="00F777ED">
              <w:rPr>
                <w:sz w:val="24"/>
                <w:szCs w:val="24"/>
              </w:rPr>
              <w:t>ства</w:t>
            </w:r>
          </w:p>
        </w:tc>
        <w:tc>
          <w:tcPr>
            <w:tcW w:w="1531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0,0696</w:t>
            </w:r>
          </w:p>
        </w:tc>
        <w:tc>
          <w:tcPr>
            <w:tcW w:w="2977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55</w:t>
            </w:r>
          </w:p>
        </w:tc>
      </w:tr>
      <w:tr w:rsidR="00BF46AF" w:rsidRPr="002137FA" w:rsidTr="00BF46AF">
        <w:tc>
          <w:tcPr>
            <w:tcW w:w="1276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BF46AF" w:rsidRPr="00F777ED" w:rsidRDefault="00BF46AF" w:rsidP="00BF4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Для индивидуального жилищного строител</w:t>
            </w:r>
            <w:r w:rsidRPr="00F777ED">
              <w:rPr>
                <w:sz w:val="24"/>
                <w:szCs w:val="24"/>
              </w:rPr>
              <w:t>ь</w:t>
            </w:r>
            <w:r w:rsidRPr="00F777ED">
              <w:rPr>
                <w:sz w:val="24"/>
                <w:szCs w:val="24"/>
              </w:rPr>
              <w:t>ства</w:t>
            </w:r>
          </w:p>
        </w:tc>
        <w:tc>
          <w:tcPr>
            <w:tcW w:w="1531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0,0747</w:t>
            </w:r>
          </w:p>
        </w:tc>
        <w:tc>
          <w:tcPr>
            <w:tcW w:w="2977" w:type="dxa"/>
          </w:tcPr>
          <w:p w:rsidR="00BF46AF" w:rsidRPr="00F777ED" w:rsidRDefault="00BF46AF" w:rsidP="00BF46AF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53</w:t>
            </w:r>
          </w:p>
        </w:tc>
      </w:tr>
      <w:tr w:rsidR="003E577F" w:rsidRPr="002137FA" w:rsidTr="003E577F">
        <w:tc>
          <w:tcPr>
            <w:tcW w:w="1276" w:type="dxa"/>
            <w:tcMar>
              <w:left w:w="57" w:type="dxa"/>
              <w:right w:w="57" w:type="dxa"/>
            </w:tcMar>
          </w:tcPr>
          <w:p w:rsidR="003E577F" w:rsidRPr="00F777ED" w:rsidRDefault="003E577F" w:rsidP="003E577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 xml:space="preserve">ЗУ 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E577F" w:rsidRPr="00F777ED" w:rsidRDefault="003E577F" w:rsidP="003E577F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3E577F" w:rsidRPr="00F777ED" w:rsidRDefault="003E577F" w:rsidP="003E577F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живание</w:t>
            </w:r>
          </w:p>
        </w:tc>
        <w:tc>
          <w:tcPr>
            <w:tcW w:w="1531" w:type="dxa"/>
          </w:tcPr>
          <w:p w:rsidR="003E577F" w:rsidRPr="00F777ED" w:rsidRDefault="003E577F" w:rsidP="003E577F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</w:t>
            </w:r>
            <w:r>
              <w:rPr>
                <w:rFonts w:eastAsia="Calibri"/>
                <w:sz w:val="24"/>
              </w:rPr>
              <w:t>994</w:t>
            </w:r>
          </w:p>
        </w:tc>
        <w:tc>
          <w:tcPr>
            <w:tcW w:w="2977" w:type="dxa"/>
          </w:tcPr>
          <w:p w:rsidR="003E577F" w:rsidRPr="00F777ED" w:rsidRDefault="003E577F" w:rsidP="003E577F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 xml:space="preserve">Рябиновая, </w:t>
            </w:r>
            <w:r>
              <w:rPr>
                <w:rFonts w:eastAsia="Calibri"/>
                <w:sz w:val="24"/>
              </w:rPr>
              <w:t>3</w:t>
            </w:r>
          </w:p>
        </w:tc>
      </w:tr>
    </w:tbl>
    <w:p w:rsidR="00BF46AF" w:rsidRPr="006B782B" w:rsidRDefault="00BF46AF" w:rsidP="00BF46AF">
      <w:pPr>
        <w:tabs>
          <w:tab w:val="left" w:pos="0"/>
          <w:tab w:val="left" w:pos="1701"/>
        </w:tabs>
        <w:spacing w:before="60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F46AF" w:rsidRDefault="00BF46AF" w:rsidP="00BF46AF">
      <w:pPr>
        <w:widowControl w:val="0"/>
        <w:ind w:firstLine="0"/>
        <w:jc w:val="left"/>
        <w:sectPr w:rsidR="00BF46AF" w:rsidSect="007C7137">
          <w:headerReference w:type="even" r:id="rId39"/>
          <w:headerReference w:type="default" r:id="rId40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BF46AF" w:rsidRPr="0063539D" w:rsidRDefault="00D72F50" w:rsidP="00BF46AF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6" style="position:absolute;left:0;text-align:left;margin-left:232.55pt;margin-top:-36.7pt;width:26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bujC23wAAAAsBAAAPAAAAAAAAAAAAAAAAAHgEAABkcnMvZG93bnJldi54&#10;bWxQSwUGAAAAAAQABADzAAAAhAUAAAAA&#10;" strokecolor="white"/>
        </w:pict>
      </w:r>
      <w:r w:rsidR="00BF46AF" w:rsidRPr="0063539D">
        <w:rPr>
          <w:szCs w:val="28"/>
        </w:rPr>
        <w:t>Приложение</w:t>
      </w:r>
      <w:r w:rsidR="00BF46AF">
        <w:rPr>
          <w:szCs w:val="28"/>
        </w:rPr>
        <w:t xml:space="preserve"> 6</w:t>
      </w:r>
    </w:p>
    <w:p w:rsidR="00BF46AF" w:rsidRPr="0063539D" w:rsidRDefault="00BF46AF" w:rsidP="00BF46AF">
      <w:pPr>
        <w:widowControl w:val="0"/>
        <w:ind w:left="6521" w:firstLine="0"/>
        <w:jc w:val="left"/>
        <w:rPr>
          <w:szCs w:val="28"/>
        </w:rPr>
      </w:pPr>
      <w:r w:rsidRPr="0063539D">
        <w:rPr>
          <w:szCs w:val="28"/>
        </w:rPr>
        <w:t>к постановлению мэрии</w:t>
      </w:r>
    </w:p>
    <w:p w:rsidR="00BF46AF" w:rsidRPr="0063539D" w:rsidRDefault="00BF46AF" w:rsidP="00BF46AF">
      <w:pPr>
        <w:widowControl w:val="0"/>
        <w:ind w:left="6521" w:firstLine="0"/>
        <w:jc w:val="left"/>
        <w:rPr>
          <w:szCs w:val="28"/>
        </w:rPr>
      </w:pPr>
      <w:r w:rsidRPr="0063539D">
        <w:rPr>
          <w:szCs w:val="28"/>
        </w:rPr>
        <w:t>города Новосибирска</w:t>
      </w:r>
    </w:p>
    <w:p w:rsidR="00A06419" w:rsidRPr="00A06419" w:rsidRDefault="00BF46AF" w:rsidP="00A06419">
      <w:pPr>
        <w:ind w:left="5040" w:firstLine="1481"/>
        <w:rPr>
          <w:u w:val="single"/>
        </w:rPr>
      </w:pPr>
      <w:r w:rsidRPr="0063539D">
        <w:rPr>
          <w:szCs w:val="28"/>
        </w:rPr>
        <w:t xml:space="preserve">от </w:t>
      </w:r>
      <w:r w:rsidR="00A06419">
        <w:rPr>
          <w:u w:val="single"/>
        </w:rPr>
        <w:t>05.02.2018</w:t>
      </w:r>
      <w:r w:rsidR="00A06419" w:rsidRPr="0014056F">
        <w:t xml:space="preserve"> № </w:t>
      </w:r>
      <w:r w:rsidR="00A06419">
        <w:rPr>
          <w:u w:val="single"/>
        </w:rPr>
        <w:t>405</w:t>
      </w:r>
    </w:p>
    <w:p w:rsidR="00BF46AF" w:rsidRPr="0063539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63539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C92097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C92097">
        <w:rPr>
          <w:b/>
          <w:szCs w:val="28"/>
        </w:rPr>
        <w:t>ПРОЕКТ</w:t>
      </w:r>
    </w:p>
    <w:p w:rsidR="004123B3" w:rsidRDefault="00BF46AF" w:rsidP="00BF46AF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C92097">
        <w:rPr>
          <w:b/>
          <w:szCs w:val="28"/>
        </w:rPr>
        <w:t xml:space="preserve">межевания территории квартала 240.01.04.01 в границах проекта </w:t>
      </w:r>
    </w:p>
    <w:p w:rsidR="00BF46AF" w:rsidRPr="0063539D" w:rsidRDefault="00BF46AF" w:rsidP="00BF46AF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C92097">
        <w:rPr>
          <w:b/>
          <w:szCs w:val="28"/>
        </w:rPr>
        <w:t>планировки</w:t>
      </w:r>
      <w:r>
        <w:rPr>
          <w:b/>
          <w:szCs w:val="28"/>
        </w:rPr>
        <w:t xml:space="preserve"> </w:t>
      </w:r>
      <w:r w:rsidRPr="00C92097">
        <w:rPr>
          <w:b/>
          <w:szCs w:val="28"/>
        </w:rPr>
        <w:t>территории восточной части Октябрьского района</w:t>
      </w:r>
    </w:p>
    <w:p w:rsidR="00BF46AF" w:rsidRPr="0063539D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63539D" w:rsidRDefault="00BF46AF" w:rsidP="00BF46AF">
      <w:pPr>
        <w:widowControl w:val="0"/>
        <w:rPr>
          <w:szCs w:val="28"/>
        </w:rPr>
      </w:pPr>
      <w:r w:rsidRPr="0063539D">
        <w:rPr>
          <w:szCs w:val="28"/>
        </w:rPr>
        <w:t>Чертеж межевания территории (приложение).</w:t>
      </w:r>
    </w:p>
    <w:p w:rsidR="00BF46AF" w:rsidRPr="0063539D" w:rsidRDefault="00BF46AF" w:rsidP="00BF46AF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63539D">
        <w:rPr>
          <w:szCs w:val="28"/>
        </w:rPr>
        <w:t>____________</w:t>
      </w:r>
    </w:p>
    <w:p w:rsidR="00BF46AF" w:rsidRPr="0063539D" w:rsidRDefault="00BF46AF" w:rsidP="00BF46AF">
      <w:pPr>
        <w:widowControl w:val="0"/>
        <w:ind w:firstLine="0"/>
        <w:jc w:val="left"/>
        <w:rPr>
          <w:sz w:val="24"/>
          <w:szCs w:val="24"/>
        </w:rPr>
        <w:sectPr w:rsidR="00BF46AF" w:rsidRPr="0063539D" w:rsidSect="007C7137">
          <w:headerReference w:type="first" r:id="rId41"/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BF46AF" w:rsidRPr="0063539D" w:rsidRDefault="00EA31B3" w:rsidP="00A81C94">
      <w:pPr>
        <w:widowControl w:val="0"/>
        <w:ind w:firstLine="0"/>
        <w:jc w:val="center"/>
        <w:rPr>
          <w:sz w:val="24"/>
          <w:szCs w:val="24"/>
        </w:rPr>
        <w:sectPr w:rsidR="00BF46AF" w:rsidRPr="0063539D" w:rsidSect="00A81C94">
          <w:footerReference w:type="first" r:id="rId42"/>
          <w:pgSz w:w="16838" w:h="11906" w:orient="landscape"/>
          <w:pgMar w:top="1418" w:right="567" w:bottom="454" w:left="567" w:header="426" w:footer="96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82680" cy="6351104"/>
            <wp:effectExtent l="19050" t="0" r="0" b="0"/>
            <wp:docPr id="3" name="Рисунок 2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43" cstate="print"/>
                    <a:srcRect l="5742" t="6240" r="2085" b="3432"/>
                    <a:stretch>
                      <a:fillRect/>
                    </a:stretch>
                  </pic:blipFill>
                  <pic:spPr>
                    <a:xfrm>
                      <a:off x="0" y="0"/>
                      <a:ext cx="9182680" cy="63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F50">
        <w:rPr>
          <w:noProof/>
          <w:sz w:val="24"/>
          <w:szCs w:val="24"/>
        </w:rPr>
        <w:pict>
          <v:rect id="Rectangle 36" o:spid="_x0000_s1038" style="position:absolute;left:0;text-align:left;margin-left:510.8pt;margin-top:486.9pt;width:17pt;height:1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" stroked="f"/>
        </w:pict>
      </w:r>
    </w:p>
    <w:p w:rsidR="00BF46AF" w:rsidRPr="00ED2918" w:rsidRDefault="00BF46AF" w:rsidP="00ED2918">
      <w:pPr>
        <w:widowControl w:val="0"/>
        <w:suppressAutoHyphens/>
        <w:ind w:left="6663" w:firstLine="0"/>
        <w:jc w:val="left"/>
        <w:rPr>
          <w:color w:val="000000" w:themeColor="text1"/>
          <w:sz w:val="24"/>
          <w:szCs w:val="24"/>
        </w:rPr>
      </w:pPr>
      <w:r w:rsidRPr="00ED2918">
        <w:rPr>
          <w:color w:val="000000" w:themeColor="text1"/>
          <w:sz w:val="24"/>
          <w:szCs w:val="24"/>
        </w:rPr>
        <w:lastRenderedPageBreak/>
        <w:t>Приложение</w:t>
      </w:r>
    </w:p>
    <w:p w:rsidR="00BF46AF" w:rsidRPr="00ED2918" w:rsidRDefault="00BF46AF" w:rsidP="00ED2918">
      <w:pPr>
        <w:widowControl w:val="0"/>
        <w:suppressAutoHyphens/>
        <w:ind w:left="6663" w:firstLine="0"/>
        <w:rPr>
          <w:color w:val="000000" w:themeColor="text1"/>
          <w:sz w:val="24"/>
          <w:szCs w:val="24"/>
        </w:rPr>
      </w:pPr>
      <w:r w:rsidRPr="00ED2918">
        <w:rPr>
          <w:color w:val="000000" w:themeColor="text1"/>
          <w:sz w:val="24"/>
          <w:szCs w:val="24"/>
        </w:rPr>
        <w:t xml:space="preserve">к чертежу межевания территории </w:t>
      </w:r>
    </w:p>
    <w:p w:rsidR="00BF46AF" w:rsidRPr="00ED2918" w:rsidRDefault="00BF46AF" w:rsidP="00ED2918">
      <w:pPr>
        <w:widowControl w:val="0"/>
        <w:ind w:left="6521" w:firstLine="114"/>
        <w:jc w:val="left"/>
        <w:rPr>
          <w:color w:val="000000" w:themeColor="text1"/>
          <w:sz w:val="24"/>
          <w:szCs w:val="24"/>
        </w:rPr>
      </w:pPr>
    </w:p>
    <w:p w:rsidR="00BF46AF" w:rsidRPr="00595558" w:rsidRDefault="00BF46AF" w:rsidP="00BF46AF">
      <w:pPr>
        <w:widowControl w:val="0"/>
        <w:ind w:left="5670" w:firstLine="0"/>
        <w:jc w:val="left"/>
        <w:rPr>
          <w:color w:val="000000" w:themeColor="text1"/>
          <w:sz w:val="27"/>
          <w:szCs w:val="27"/>
        </w:rPr>
      </w:pPr>
    </w:p>
    <w:p w:rsidR="00BF46AF" w:rsidRPr="00595558" w:rsidRDefault="00BF46AF" w:rsidP="00BF46AF">
      <w:pPr>
        <w:ind w:firstLine="0"/>
        <w:jc w:val="center"/>
        <w:rPr>
          <w:b/>
          <w:color w:val="000000" w:themeColor="text1"/>
          <w:sz w:val="27"/>
          <w:szCs w:val="27"/>
        </w:rPr>
      </w:pPr>
      <w:r w:rsidRPr="00595558">
        <w:rPr>
          <w:b/>
          <w:color w:val="000000" w:themeColor="text1"/>
          <w:sz w:val="27"/>
          <w:szCs w:val="27"/>
        </w:rPr>
        <w:t>СВЕДЕНИЯ</w:t>
      </w:r>
    </w:p>
    <w:p w:rsidR="004123B3" w:rsidRDefault="00BF46AF" w:rsidP="003E577F">
      <w:pPr>
        <w:ind w:firstLine="0"/>
        <w:jc w:val="center"/>
        <w:rPr>
          <w:b/>
          <w:color w:val="000000" w:themeColor="text1"/>
          <w:sz w:val="27"/>
          <w:szCs w:val="27"/>
        </w:rPr>
      </w:pPr>
      <w:r w:rsidRPr="00595558">
        <w:rPr>
          <w:b/>
          <w:color w:val="000000" w:themeColor="text1"/>
          <w:sz w:val="27"/>
          <w:szCs w:val="27"/>
        </w:rPr>
        <w:t xml:space="preserve">об образуемых </w:t>
      </w:r>
      <w:r w:rsidR="004123B3">
        <w:rPr>
          <w:b/>
          <w:color w:val="000000" w:themeColor="text1"/>
          <w:sz w:val="27"/>
          <w:szCs w:val="27"/>
        </w:rPr>
        <w:t xml:space="preserve">и изменяемых </w:t>
      </w:r>
      <w:r w:rsidRPr="00595558">
        <w:rPr>
          <w:b/>
          <w:color w:val="000000" w:themeColor="text1"/>
          <w:sz w:val="27"/>
          <w:szCs w:val="27"/>
        </w:rPr>
        <w:t xml:space="preserve">земельных участках </w:t>
      </w:r>
    </w:p>
    <w:p w:rsidR="00BF46AF" w:rsidRPr="00595558" w:rsidRDefault="00BF46AF" w:rsidP="003E577F">
      <w:pPr>
        <w:ind w:firstLine="0"/>
        <w:jc w:val="center"/>
        <w:rPr>
          <w:color w:val="000000" w:themeColor="text1"/>
          <w:sz w:val="27"/>
          <w:szCs w:val="27"/>
        </w:rPr>
      </w:pPr>
      <w:r w:rsidRPr="00595558">
        <w:rPr>
          <w:b/>
          <w:color w:val="000000" w:themeColor="text1"/>
          <w:sz w:val="27"/>
          <w:szCs w:val="27"/>
        </w:rPr>
        <w:t>на кадастровом плане территории</w:t>
      </w:r>
    </w:p>
    <w:p w:rsidR="00BF46AF" w:rsidRPr="003E577F" w:rsidRDefault="00BF46AF" w:rsidP="00BF46AF">
      <w:pPr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9978" w:type="dxa"/>
        <w:jc w:val="righ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134"/>
        <w:gridCol w:w="1701"/>
        <w:gridCol w:w="2268"/>
        <w:gridCol w:w="1418"/>
        <w:gridCol w:w="3457"/>
      </w:tblGrid>
      <w:tr w:rsidR="00BF46AF" w:rsidRPr="00595558" w:rsidTr="00A64937">
        <w:trPr>
          <w:tblHeader/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BF46AF" w:rsidRPr="00595558" w:rsidRDefault="00BF46AF" w:rsidP="00A64937">
            <w:pPr>
              <w:ind w:left="-86" w:right="-57"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>Усло</w:t>
            </w:r>
            <w:r w:rsidRPr="00595558">
              <w:rPr>
                <w:color w:val="000000" w:themeColor="text1"/>
                <w:sz w:val="27"/>
                <w:szCs w:val="27"/>
              </w:rPr>
              <w:t>в</w:t>
            </w:r>
            <w:r w:rsidRPr="00595558">
              <w:rPr>
                <w:color w:val="000000" w:themeColor="text1"/>
                <w:sz w:val="27"/>
                <w:szCs w:val="27"/>
              </w:rPr>
              <w:t>ный н</w:t>
            </w:r>
            <w:r w:rsidRPr="00595558">
              <w:rPr>
                <w:color w:val="000000" w:themeColor="text1"/>
                <w:sz w:val="27"/>
                <w:szCs w:val="27"/>
              </w:rPr>
              <w:t>о</w:t>
            </w:r>
            <w:r w:rsidRPr="00595558">
              <w:rPr>
                <w:color w:val="000000" w:themeColor="text1"/>
                <w:sz w:val="27"/>
                <w:szCs w:val="27"/>
              </w:rPr>
              <w:t>мер з</w:t>
            </w:r>
            <w:r w:rsidRPr="00595558">
              <w:rPr>
                <w:color w:val="000000" w:themeColor="text1"/>
                <w:sz w:val="27"/>
                <w:szCs w:val="27"/>
              </w:rPr>
              <w:t>е</w:t>
            </w:r>
            <w:r w:rsidRPr="00595558">
              <w:rPr>
                <w:color w:val="000000" w:themeColor="text1"/>
                <w:sz w:val="27"/>
                <w:szCs w:val="27"/>
              </w:rPr>
              <w:t>мельного участка на</w:t>
            </w:r>
            <w:r w:rsidR="00A64937">
              <w:rPr>
                <w:color w:val="000000" w:themeColor="text1"/>
                <w:sz w:val="27"/>
                <w:szCs w:val="27"/>
              </w:rPr>
              <w:t xml:space="preserve"> </w:t>
            </w:r>
            <w:r w:rsidRPr="00595558">
              <w:rPr>
                <w:color w:val="000000" w:themeColor="text1"/>
                <w:sz w:val="27"/>
                <w:szCs w:val="27"/>
              </w:rPr>
              <w:t>черт</w:t>
            </w:r>
            <w:r w:rsidRPr="00595558">
              <w:rPr>
                <w:color w:val="000000" w:themeColor="text1"/>
                <w:sz w:val="27"/>
                <w:szCs w:val="27"/>
              </w:rPr>
              <w:t>е</w:t>
            </w:r>
            <w:r w:rsidRPr="00595558">
              <w:rPr>
                <w:color w:val="000000" w:themeColor="text1"/>
                <w:sz w:val="27"/>
                <w:szCs w:val="27"/>
              </w:rPr>
              <w:t>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F46AF" w:rsidRPr="00595558" w:rsidRDefault="00BF46AF" w:rsidP="0024181A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>Учетный</w:t>
            </w:r>
            <w:r w:rsidRPr="00595558">
              <w:rPr>
                <w:color w:val="000000" w:themeColor="text1"/>
                <w:sz w:val="27"/>
                <w:szCs w:val="27"/>
              </w:rPr>
              <w:br/>
              <w:t>номер</w:t>
            </w:r>
            <w:r w:rsidR="0024181A">
              <w:rPr>
                <w:color w:val="000000" w:themeColor="text1"/>
                <w:sz w:val="27"/>
                <w:szCs w:val="27"/>
              </w:rPr>
              <w:t xml:space="preserve"> </w:t>
            </w:r>
            <w:r w:rsidRPr="00595558">
              <w:rPr>
                <w:color w:val="000000" w:themeColor="text1"/>
                <w:sz w:val="27"/>
                <w:szCs w:val="27"/>
              </w:rPr>
              <w:t>кад</w:t>
            </w:r>
            <w:r w:rsidRPr="00595558">
              <w:rPr>
                <w:color w:val="000000" w:themeColor="text1"/>
                <w:sz w:val="27"/>
                <w:szCs w:val="27"/>
              </w:rPr>
              <w:t>а</w:t>
            </w:r>
            <w:r w:rsidRPr="00595558">
              <w:rPr>
                <w:color w:val="000000" w:themeColor="text1"/>
                <w:sz w:val="27"/>
                <w:szCs w:val="27"/>
              </w:rPr>
              <w:t>стрового квартала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BF46AF" w:rsidRPr="00595558" w:rsidRDefault="00BF46AF" w:rsidP="00595558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>Вид разрешенного использования образуемого з</w:t>
            </w:r>
            <w:r w:rsidRPr="00595558">
              <w:rPr>
                <w:color w:val="000000" w:themeColor="text1"/>
                <w:sz w:val="27"/>
                <w:szCs w:val="27"/>
              </w:rPr>
              <w:t>е</w:t>
            </w:r>
            <w:r w:rsidRPr="00595558">
              <w:rPr>
                <w:color w:val="000000" w:themeColor="text1"/>
                <w:sz w:val="27"/>
                <w:szCs w:val="27"/>
              </w:rPr>
              <w:t>мельного участка в соответствии с проектом план</w:t>
            </w:r>
            <w:r w:rsidRPr="00595558">
              <w:rPr>
                <w:color w:val="000000" w:themeColor="text1"/>
                <w:sz w:val="27"/>
                <w:szCs w:val="27"/>
              </w:rPr>
              <w:t>и</w:t>
            </w:r>
            <w:r w:rsidRPr="00595558">
              <w:rPr>
                <w:color w:val="000000" w:themeColor="text1"/>
                <w:sz w:val="27"/>
                <w:szCs w:val="27"/>
              </w:rPr>
              <w:t>ровки территории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BF46AF" w:rsidRPr="00595558" w:rsidRDefault="00BF46AF" w:rsidP="00BF46AF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 xml:space="preserve">Площадь </w:t>
            </w:r>
          </w:p>
          <w:p w:rsidR="00BF46AF" w:rsidRPr="00595558" w:rsidRDefault="00BF46AF" w:rsidP="00BF46AF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>образу</w:t>
            </w:r>
            <w:r w:rsidRPr="00595558">
              <w:rPr>
                <w:color w:val="000000" w:themeColor="text1"/>
                <w:sz w:val="27"/>
                <w:szCs w:val="27"/>
              </w:rPr>
              <w:t>е</w:t>
            </w:r>
            <w:r w:rsidRPr="00595558">
              <w:rPr>
                <w:color w:val="000000" w:themeColor="text1"/>
                <w:sz w:val="27"/>
                <w:szCs w:val="27"/>
              </w:rPr>
              <w:t>мого и и</w:t>
            </w:r>
            <w:r w:rsidRPr="00595558">
              <w:rPr>
                <w:color w:val="000000" w:themeColor="text1"/>
                <w:sz w:val="27"/>
                <w:szCs w:val="27"/>
              </w:rPr>
              <w:t>з</w:t>
            </w:r>
            <w:r w:rsidRPr="00595558">
              <w:rPr>
                <w:color w:val="000000" w:themeColor="text1"/>
                <w:sz w:val="27"/>
                <w:szCs w:val="27"/>
              </w:rPr>
              <w:t xml:space="preserve">меняемого земельного участка, </w:t>
            </w:r>
            <w:proofErr w:type="gramStart"/>
            <w:r w:rsidRPr="00595558">
              <w:rPr>
                <w:color w:val="000000" w:themeColor="text1"/>
                <w:sz w:val="27"/>
                <w:szCs w:val="27"/>
              </w:rPr>
              <w:t>га</w:t>
            </w:r>
            <w:proofErr w:type="gramEnd"/>
          </w:p>
        </w:tc>
        <w:tc>
          <w:tcPr>
            <w:tcW w:w="3457" w:type="dxa"/>
            <w:tcMar>
              <w:left w:w="57" w:type="dxa"/>
              <w:right w:w="57" w:type="dxa"/>
            </w:tcMar>
          </w:tcPr>
          <w:p w:rsidR="00BF46AF" w:rsidRPr="00595558" w:rsidRDefault="00BF46AF" w:rsidP="00BF46AF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>Адрес</w:t>
            </w:r>
          </w:p>
          <w:p w:rsidR="00BF46AF" w:rsidRPr="00595558" w:rsidRDefault="00BF46AF" w:rsidP="0024181A">
            <w:pPr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595558">
              <w:rPr>
                <w:color w:val="000000" w:themeColor="text1"/>
                <w:sz w:val="27"/>
                <w:szCs w:val="27"/>
              </w:rPr>
              <w:t>земельного участка</w:t>
            </w:r>
          </w:p>
        </w:tc>
      </w:tr>
    </w:tbl>
    <w:p w:rsidR="00BF46AF" w:rsidRPr="001E3025" w:rsidRDefault="00BF46AF" w:rsidP="00BF46AF">
      <w:pPr>
        <w:ind w:firstLine="0"/>
        <w:jc w:val="left"/>
        <w:rPr>
          <w:sz w:val="4"/>
          <w:szCs w:val="4"/>
        </w:rPr>
      </w:pPr>
    </w:p>
    <w:tbl>
      <w:tblPr>
        <w:tblW w:w="9978" w:type="dxa"/>
        <w:jc w:val="righ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134"/>
        <w:gridCol w:w="1701"/>
        <w:gridCol w:w="2268"/>
        <w:gridCol w:w="1418"/>
        <w:gridCol w:w="3457"/>
      </w:tblGrid>
      <w:tr w:rsidR="00BF46AF" w:rsidRPr="00595558" w:rsidTr="00A64937">
        <w:trPr>
          <w:tblHeader/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BF46AF" w:rsidRPr="00595558" w:rsidRDefault="00BF46AF" w:rsidP="00BF46AF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BF46AF" w:rsidRPr="00595558" w:rsidRDefault="00BF46AF" w:rsidP="00BF46AF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BF46AF" w:rsidRPr="00595558" w:rsidRDefault="00BF46AF" w:rsidP="00BF46AF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3</w:t>
            </w:r>
          </w:p>
        </w:tc>
        <w:tc>
          <w:tcPr>
            <w:tcW w:w="1418" w:type="dxa"/>
          </w:tcPr>
          <w:p w:rsidR="00BF46AF" w:rsidRPr="00595558" w:rsidRDefault="00BF46AF" w:rsidP="00BF46AF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4</w:t>
            </w:r>
          </w:p>
        </w:tc>
        <w:tc>
          <w:tcPr>
            <w:tcW w:w="3457" w:type="dxa"/>
          </w:tcPr>
          <w:p w:rsidR="00BF46AF" w:rsidRPr="00595558" w:rsidRDefault="00BF46AF" w:rsidP="00BF46AF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5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 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A64937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ind w:left="-28" w:right="-58"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Рынки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0,3356</w:t>
            </w:r>
          </w:p>
        </w:tc>
        <w:tc>
          <w:tcPr>
            <w:tcW w:w="3457" w:type="dxa"/>
          </w:tcPr>
          <w:p w:rsidR="001E3025" w:rsidRPr="00595558" w:rsidRDefault="001E3025" w:rsidP="001E3025">
            <w:pPr>
              <w:widowControl w:val="0"/>
              <w:ind w:firstLine="0"/>
              <w:rPr>
                <w:rFonts w:eastAsia="Calibri"/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 xml:space="preserve">восибирская область, город Новосибирск, </w:t>
            </w:r>
            <w:r w:rsidR="00681075">
              <w:rPr>
                <w:sz w:val="27"/>
                <w:szCs w:val="27"/>
              </w:rPr>
              <w:t xml:space="preserve">ул. </w:t>
            </w:r>
            <w:r w:rsidRPr="00595558">
              <w:rPr>
                <w:sz w:val="27"/>
                <w:szCs w:val="27"/>
              </w:rPr>
              <w:t>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89б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ЗУ 2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Многоэтажная жилая застройка (высотная з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стройка)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1,4505</w:t>
            </w:r>
          </w:p>
        </w:tc>
        <w:tc>
          <w:tcPr>
            <w:tcW w:w="3457" w:type="dxa"/>
          </w:tcPr>
          <w:p w:rsidR="001E3025" w:rsidRPr="00595558" w:rsidRDefault="001E3025" w:rsidP="001E3025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ул. 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91/2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 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Дошкольное, н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чальное и среднее общее образов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3,3749</w:t>
            </w:r>
          </w:p>
        </w:tc>
        <w:tc>
          <w:tcPr>
            <w:tcW w:w="3457" w:type="dxa"/>
          </w:tcPr>
          <w:p w:rsidR="001E3025" w:rsidRPr="00595558" w:rsidRDefault="001E3025" w:rsidP="00A64937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ул.</w:t>
            </w:r>
            <w:r w:rsidR="00A64937">
              <w:rPr>
                <w:sz w:val="27"/>
                <w:szCs w:val="27"/>
              </w:rPr>
              <w:t xml:space="preserve"> </w:t>
            </w:r>
            <w:r w:rsidRPr="00595558">
              <w:rPr>
                <w:sz w:val="27"/>
                <w:szCs w:val="27"/>
              </w:rPr>
              <w:t>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113/3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ЗУ 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autoSpaceDE w:val="0"/>
              <w:autoSpaceDN w:val="0"/>
              <w:adjustRightInd w:val="0"/>
              <w:ind w:left="-28" w:right="-58" w:firstLine="0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Theme="minorHAnsi"/>
                <w:sz w:val="27"/>
                <w:szCs w:val="27"/>
                <w:lang w:eastAsia="en-US"/>
              </w:rPr>
              <w:t>Многоэтажная жилая застройка (высотная з</w:t>
            </w:r>
            <w:r w:rsidRPr="00595558">
              <w:rPr>
                <w:rFonts w:eastAsiaTheme="minorHAnsi"/>
                <w:sz w:val="27"/>
                <w:szCs w:val="27"/>
                <w:lang w:eastAsia="en-US"/>
              </w:rPr>
              <w:t>а</w:t>
            </w:r>
            <w:r w:rsidRPr="00595558">
              <w:rPr>
                <w:rFonts w:eastAsiaTheme="minorHAnsi"/>
                <w:sz w:val="27"/>
                <w:szCs w:val="27"/>
                <w:lang w:eastAsia="en-US"/>
              </w:rPr>
              <w:t>стройка)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2,9039</w:t>
            </w:r>
          </w:p>
        </w:tc>
        <w:tc>
          <w:tcPr>
            <w:tcW w:w="3457" w:type="dxa"/>
          </w:tcPr>
          <w:p w:rsidR="001E3025" w:rsidRPr="00595558" w:rsidRDefault="001E3025" w:rsidP="00A64937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 xml:space="preserve">восибирская область, город Новосибирск, </w:t>
            </w:r>
            <w:r w:rsidR="00EC1861" w:rsidRPr="00595558">
              <w:rPr>
                <w:sz w:val="27"/>
                <w:szCs w:val="27"/>
              </w:rPr>
              <w:t>у</w:t>
            </w:r>
            <w:r w:rsidR="00A64937">
              <w:rPr>
                <w:sz w:val="27"/>
                <w:szCs w:val="27"/>
              </w:rPr>
              <w:t xml:space="preserve">л. </w:t>
            </w:r>
            <w:r w:rsidRPr="00595558">
              <w:rPr>
                <w:sz w:val="27"/>
                <w:szCs w:val="27"/>
              </w:rPr>
              <w:t>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101/7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 5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54:35:072175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Коммунальное о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служивание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0,0094</w:t>
            </w:r>
          </w:p>
        </w:tc>
        <w:tc>
          <w:tcPr>
            <w:tcW w:w="3457" w:type="dxa"/>
          </w:tcPr>
          <w:p w:rsidR="001E3025" w:rsidRPr="00595558" w:rsidRDefault="001E3025" w:rsidP="00A64937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 xml:space="preserve">восибирская </w:t>
            </w:r>
            <w:r w:rsidR="00A64937">
              <w:rPr>
                <w:sz w:val="27"/>
                <w:szCs w:val="27"/>
              </w:rPr>
              <w:t xml:space="preserve">область, город Новосибирск, ул. </w:t>
            </w:r>
            <w:r w:rsidRPr="00595558">
              <w:rPr>
                <w:sz w:val="27"/>
                <w:szCs w:val="27"/>
              </w:rPr>
              <w:t>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101б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</w:t>
            </w:r>
            <w:proofErr w:type="gramStart"/>
            <w:r w:rsidRPr="00595558">
              <w:rPr>
                <w:sz w:val="27"/>
                <w:szCs w:val="27"/>
              </w:rPr>
              <w:t>6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54:35:072175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Коммунальное о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служивание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0,0075</w:t>
            </w:r>
          </w:p>
        </w:tc>
        <w:tc>
          <w:tcPr>
            <w:tcW w:w="3457" w:type="dxa"/>
          </w:tcPr>
          <w:p w:rsidR="001E3025" w:rsidRPr="00595558" w:rsidRDefault="001E3025" w:rsidP="00A64937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ул.</w:t>
            </w:r>
            <w:r w:rsidR="00A64937">
              <w:rPr>
                <w:sz w:val="27"/>
                <w:szCs w:val="27"/>
              </w:rPr>
              <w:t xml:space="preserve"> </w:t>
            </w:r>
            <w:r w:rsidRPr="00595558">
              <w:rPr>
                <w:sz w:val="27"/>
                <w:szCs w:val="27"/>
              </w:rPr>
              <w:t>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103а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</w:t>
            </w:r>
            <w:proofErr w:type="gramStart"/>
            <w:r w:rsidRPr="00595558">
              <w:rPr>
                <w:sz w:val="27"/>
                <w:szCs w:val="27"/>
              </w:rPr>
              <w:t>7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54:35:072175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Дошкольное, н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чальное и среднее общее образов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1,0399</w:t>
            </w:r>
          </w:p>
        </w:tc>
        <w:tc>
          <w:tcPr>
            <w:tcW w:w="3457" w:type="dxa"/>
          </w:tcPr>
          <w:p w:rsidR="001E3025" w:rsidRPr="00595558" w:rsidRDefault="001E3025" w:rsidP="00A64937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 xml:space="preserve">восибирская </w:t>
            </w:r>
            <w:r w:rsidR="00A64937">
              <w:rPr>
                <w:sz w:val="27"/>
                <w:szCs w:val="27"/>
              </w:rPr>
              <w:t xml:space="preserve">область, город Новосибирск, ул. </w:t>
            </w:r>
            <w:r w:rsidRPr="00595558">
              <w:rPr>
                <w:sz w:val="27"/>
                <w:szCs w:val="27"/>
              </w:rPr>
              <w:t>Выбо</w:t>
            </w:r>
            <w:r w:rsidRPr="00595558">
              <w:rPr>
                <w:sz w:val="27"/>
                <w:szCs w:val="27"/>
              </w:rPr>
              <w:t>р</w:t>
            </w:r>
            <w:r w:rsidRPr="00595558">
              <w:rPr>
                <w:sz w:val="27"/>
                <w:szCs w:val="27"/>
              </w:rPr>
              <w:t>ная, 103/4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ЗУ8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Коммунальное о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служивание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0,1155</w:t>
            </w:r>
          </w:p>
        </w:tc>
        <w:tc>
          <w:tcPr>
            <w:tcW w:w="3457" w:type="dxa"/>
          </w:tcPr>
          <w:p w:rsidR="001E3025" w:rsidRPr="00595558" w:rsidRDefault="001E3025" w:rsidP="0024181A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область, г</w:t>
            </w:r>
            <w:r w:rsidRPr="00595558">
              <w:rPr>
                <w:sz w:val="27"/>
                <w:szCs w:val="27"/>
              </w:rPr>
              <w:t>о</w:t>
            </w:r>
            <w:r w:rsidR="0024181A">
              <w:rPr>
                <w:sz w:val="27"/>
                <w:szCs w:val="27"/>
              </w:rPr>
              <w:lastRenderedPageBreak/>
              <w:t xml:space="preserve">род Новосибирск, ул. </w:t>
            </w:r>
            <w:r w:rsidRPr="00595558">
              <w:rPr>
                <w:sz w:val="27"/>
                <w:szCs w:val="27"/>
              </w:rPr>
              <w:t>В</w:t>
            </w:r>
            <w:r w:rsidRPr="00595558">
              <w:rPr>
                <w:sz w:val="27"/>
                <w:szCs w:val="27"/>
              </w:rPr>
              <w:t>ы</w:t>
            </w:r>
            <w:r w:rsidRPr="00595558">
              <w:rPr>
                <w:sz w:val="27"/>
                <w:szCs w:val="27"/>
              </w:rPr>
              <w:t>борная,</w:t>
            </w:r>
            <w:r w:rsidR="00EC1861" w:rsidRPr="00595558">
              <w:rPr>
                <w:sz w:val="27"/>
                <w:szCs w:val="27"/>
              </w:rPr>
              <w:t> </w:t>
            </w:r>
            <w:r w:rsidRPr="00595558">
              <w:rPr>
                <w:sz w:val="27"/>
                <w:szCs w:val="27"/>
              </w:rPr>
              <w:t>(131/1)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lastRenderedPageBreak/>
              <w:t>ЗУ</w:t>
            </w:r>
            <w:proofErr w:type="gramStart"/>
            <w:r w:rsidRPr="00595558">
              <w:rPr>
                <w:sz w:val="27"/>
                <w:szCs w:val="27"/>
              </w:rPr>
              <w:t>9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Коммунальное о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служивание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0,0368</w:t>
            </w:r>
          </w:p>
        </w:tc>
        <w:tc>
          <w:tcPr>
            <w:tcW w:w="3457" w:type="dxa"/>
          </w:tcPr>
          <w:p w:rsidR="001E3025" w:rsidRPr="00595558" w:rsidRDefault="001E3025" w:rsidP="0024181A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область, г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род Новосибирск, ул.</w:t>
            </w:r>
            <w:r w:rsidR="0024181A">
              <w:rPr>
                <w:sz w:val="27"/>
                <w:szCs w:val="27"/>
              </w:rPr>
              <w:t xml:space="preserve"> </w:t>
            </w:r>
            <w:r w:rsidRPr="00595558">
              <w:rPr>
                <w:sz w:val="27"/>
                <w:szCs w:val="27"/>
              </w:rPr>
              <w:t>В</w:t>
            </w:r>
            <w:r w:rsidRPr="00595558">
              <w:rPr>
                <w:sz w:val="27"/>
                <w:szCs w:val="27"/>
              </w:rPr>
              <w:t>ы</w:t>
            </w:r>
            <w:r w:rsidRPr="00595558">
              <w:rPr>
                <w:sz w:val="27"/>
                <w:szCs w:val="27"/>
              </w:rPr>
              <w:t>борная, (117)</w:t>
            </w:r>
          </w:p>
        </w:tc>
      </w:tr>
      <w:tr w:rsidR="001E3025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ЗУ10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595558">
              <w:rPr>
                <w:rFonts w:eastAsia="Calibri"/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1E3025" w:rsidRPr="00595558" w:rsidRDefault="001E3025" w:rsidP="0024181A">
            <w:pPr>
              <w:pStyle w:val="ConsPlusNormal"/>
              <w:ind w:left="-28" w:right="-58"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Коммунальное о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Pr="00595558">
              <w:rPr>
                <w:rFonts w:ascii="Times New Roman" w:hAnsi="Times New Roman" w:cs="Times New Roman"/>
                <w:sz w:val="27"/>
                <w:szCs w:val="27"/>
              </w:rPr>
              <w:t>служивание</w:t>
            </w:r>
          </w:p>
        </w:tc>
        <w:tc>
          <w:tcPr>
            <w:tcW w:w="1418" w:type="dxa"/>
          </w:tcPr>
          <w:p w:rsidR="001E3025" w:rsidRPr="00595558" w:rsidRDefault="001E3025" w:rsidP="001E3025">
            <w:pPr>
              <w:pStyle w:val="Sf1"/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0,0126</w:t>
            </w:r>
          </w:p>
        </w:tc>
        <w:tc>
          <w:tcPr>
            <w:tcW w:w="3457" w:type="dxa"/>
          </w:tcPr>
          <w:p w:rsidR="001E3025" w:rsidRPr="00595558" w:rsidRDefault="001E3025" w:rsidP="0024181A">
            <w:pPr>
              <w:pStyle w:val="Sf1"/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область, г</w:t>
            </w:r>
            <w:r w:rsidRPr="00595558">
              <w:rPr>
                <w:sz w:val="27"/>
                <w:szCs w:val="27"/>
              </w:rPr>
              <w:t>о</w:t>
            </w:r>
            <w:r w:rsidR="0024181A">
              <w:rPr>
                <w:sz w:val="27"/>
                <w:szCs w:val="27"/>
              </w:rPr>
              <w:t xml:space="preserve">род Новосибирск, ул. </w:t>
            </w:r>
            <w:r w:rsidRPr="00595558">
              <w:rPr>
                <w:sz w:val="27"/>
                <w:szCs w:val="27"/>
              </w:rPr>
              <w:t>В</w:t>
            </w:r>
            <w:r w:rsidRPr="00595558">
              <w:rPr>
                <w:sz w:val="27"/>
                <w:szCs w:val="27"/>
              </w:rPr>
              <w:t>ы</w:t>
            </w:r>
            <w:r w:rsidRPr="00595558">
              <w:rPr>
                <w:sz w:val="27"/>
                <w:szCs w:val="27"/>
              </w:rPr>
              <w:t>борная, (117/2)</w:t>
            </w:r>
          </w:p>
        </w:tc>
      </w:tr>
      <w:tr w:rsidR="008806F2" w:rsidRPr="00595558" w:rsidTr="00A64937">
        <w:trPr>
          <w:jc w:val="right"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8806F2" w:rsidRPr="00595558" w:rsidRDefault="008806F2" w:rsidP="00595558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ЗУ11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8806F2" w:rsidRPr="00595558" w:rsidRDefault="008806F2" w:rsidP="00595558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54:35:072180</w:t>
            </w:r>
          </w:p>
        </w:tc>
        <w:tc>
          <w:tcPr>
            <w:tcW w:w="2268" w:type="dxa"/>
          </w:tcPr>
          <w:p w:rsidR="008806F2" w:rsidRPr="00595558" w:rsidRDefault="008806F2" w:rsidP="0024181A">
            <w:pPr>
              <w:autoSpaceDE w:val="0"/>
              <w:autoSpaceDN w:val="0"/>
              <w:adjustRightInd w:val="0"/>
              <w:ind w:left="-28" w:right="-58"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Коммунальное о</w:t>
            </w:r>
            <w:r w:rsidRPr="00595558">
              <w:rPr>
                <w:sz w:val="27"/>
                <w:szCs w:val="27"/>
              </w:rPr>
              <w:t>б</w:t>
            </w:r>
            <w:r w:rsidRPr="00595558">
              <w:rPr>
                <w:sz w:val="27"/>
                <w:szCs w:val="27"/>
              </w:rPr>
              <w:t>служивание</w:t>
            </w:r>
          </w:p>
        </w:tc>
        <w:tc>
          <w:tcPr>
            <w:tcW w:w="1418" w:type="dxa"/>
          </w:tcPr>
          <w:p w:rsidR="008806F2" w:rsidRPr="00595558" w:rsidRDefault="008806F2" w:rsidP="00595558">
            <w:pPr>
              <w:ind w:firstLine="0"/>
              <w:jc w:val="center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0,1101</w:t>
            </w:r>
          </w:p>
        </w:tc>
        <w:tc>
          <w:tcPr>
            <w:tcW w:w="3457" w:type="dxa"/>
          </w:tcPr>
          <w:p w:rsidR="008806F2" w:rsidRPr="00595558" w:rsidRDefault="008806F2" w:rsidP="00595558">
            <w:pPr>
              <w:ind w:firstLine="0"/>
              <w:rPr>
                <w:sz w:val="27"/>
                <w:szCs w:val="27"/>
              </w:rPr>
            </w:pPr>
            <w:r w:rsidRPr="00595558">
              <w:rPr>
                <w:sz w:val="27"/>
                <w:szCs w:val="27"/>
              </w:rPr>
              <w:t>Российская Федерация, Н</w:t>
            </w:r>
            <w:r w:rsidRPr="00595558">
              <w:rPr>
                <w:sz w:val="27"/>
                <w:szCs w:val="27"/>
              </w:rPr>
              <w:t>о</w:t>
            </w:r>
            <w:r w:rsidRPr="00595558">
              <w:rPr>
                <w:sz w:val="27"/>
                <w:szCs w:val="27"/>
              </w:rPr>
              <w:t>восибирская область, город Новосибирск, ул. </w:t>
            </w:r>
            <w:proofErr w:type="spellStart"/>
            <w:proofErr w:type="gramStart"/>
            <w:r w:rsidRPr="00595558">
              <w:rPr>
                <w:sz w:val="27"/>
                <w:szCs w:val="27"/>
              </w:rPr>
              <w:t>Выбор</w:t>
            </w:r>
            <w:r w:rsidR="00595558">
              <w:rPr>
                <w:sz w:val="27"/>
                <w:szCs w:val="27"/>
              </w:rPr>
              <w:t>-</w:t>
            </w:r>
            <w:r w:rsidRPr="00595558">
              <w:rPr>
                <w:sz w:val="27"/>
                <w:szCs w:val="27"/>
              </w:rPr>
              <w:t>ная</w:t>
            </w:r>
            <w:proofErr w:type="spellEnd"/>
            <w:proofErr w:type="gramEnd"/>
            <w:r w:rsidRPr="00595558">
              <w:rPr>
                <w:sz w:val="27"/>
                <w:szCs w:val="27"/>
              </w:rPr>
              <w:t>,</w:t>
            </w:r>
            <w:r w:rsidR="00595558">
              <w:rPr>
                <w:sz w:val="27"/>
                <w:szCs w:val="27"/>
              </w:rPr>
              <w:t> </w:t>
            </w:r>
            <w:r w:rsidRPr="00595558">
              <w:rPr>
                <w:sz w:val="27"/>
                <w:szCs w:val="27"/>
              </w:rPr>
              <w:t>(113/3)</w:t>
            </w:r>
          </w:p>
        </w:tc>
      </w:tr>
    </w:tbl>
    <w:p w:rsidR="00BF46AF" w:rsidRDefault="00BF46AF" w:rsidP="00BF46AF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A50734">
        <w:rPr>
          <w:szCs w:val="28"/>
        </w:rPr>
        <w:t>____________</w:t>
      </w:r>
    </w:p>
    <w:p w:rsidR="00BF46AF" w:rsidRPr="006B782B" w:rsidRDefault="00BF46AF" w:rsidP="00BF46AF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BF46AF" w:rsidRPr="006B782B" w:rsidSect="00595558">
          <w:pgSz w:w="11906" w:h="16838" w:code="9"/>
          <w:pgMar w:top="1134" w:right="567" w:bottom="624" w:left="1418" w:header="567" w:footer="74" w:gutter="0"/>
          <w:pgNumType w:start="1"/>
          <w:cols w:space="708"/>
          <w:titlePg/>
          <w:docGrid w:linePitch="381"/>
        </w:sectPr>
      </w:pPr>
    </w:p>
    <w:p w:rsidR="00BF46AF" w:rsidRPr="00AD5B51" w:rsidRDefault="00BF46AF" w:rsidP="00BF46AF">
      <w:pPr>
        <w:widowControl w:val="0"/>
        <w:ind w:left="6521" w:firstLine="0"/>
        <w:jc w:val="left"/>
      </w:pPr>
      <w:r w:rsidRPr="00AD5B51">
        <w:lastRenderedPageBreak/>
        <w:t>Приложение</w:t>
      </w:r>
      <w:r>
        <w:t xml:space="preserve"> 7</w:t>
      </w:r>
    </w:p>
    <w:p w:rsidR="00BF46AF" w:rsidRPr="00AD5B51" w:rsidRDefault="00BF46AF" w:rsidP="00BF46AF">
      <w:pPr>
        <w:widowControl w:val="0"/>
        <w:ind w:left="6521" w:firstLine="0"/>
        <w:jc w:val="left"/>
      </w:pPr>
      <w:r w:rsidRPr="00AD5B51">
        <w:t>к постановлению мэрии</w:t>
      </w:r>
    </w:p>
    <w:p w:rsidR="00BF46AF" w:rsidRPr="00AD5B51" w:rsidRDefault="00BF46AF" w:rsidP="00BF46AF">
      <w:pPr>
        <w:widowControl w:val="0"/>
        <w:ind w:left="6521" w:firstLine="0"/>
        <w:jc w:val="left"/>
      </w:pPr>
      <w:r w:rsidRPr="00AD5B51">
        <w:t>города Новосибирска</w:t>
      </w:r>
    </w:p>
    <w:p w:rsidR="00A06419" w:rsidRPr="00A06419" w:rsidRDefault="00BF46AF" w:rsidP="00A06419">
      <w:pPr>
        <w:ind w:left="5040" w:firstLine="1481"/>
        <w:rPr>
          <w:u w:val="single"/>
        </w:rPr>
      </w:pPr>
      <w:r w:rsidRPr="0014056F">
        <w:t xml:space="preserve">от </w:t>
      </w:r>
      <w:r w:rsidR="00A06419">
        <w:rPr>
          <w:u w:val="single"/>
        </w:rPr>
        <w:t>05.02.2018</w:t>
      </w:r>
      <w:r w:rsidR="00A06419" w:rsidRPr="0014056F">
        <w:t xml:space="preserve"> № </w:t>
      </w:r>
      <w:r w:rsidR="00A06419">
        <w:rPr>
          <w:u w:val="single"/>
        </w:rPr>
        <w:t>405</w:t>
      </w:r>
    </w:p>
    <w:p w:rsidR="00BF46AF" w:rsidRDefault="00BF46AF" w:rsidP="00BF46AF">
      <w:pPr>
        <w:ind w:left="6521" w:firstLine="0"/>
        <w:jc w:val="center"/>
      </w:pPr>
      <w:bookmarkStart w:id="35" w:name="_GoBack"/>
      <w:bookmarkEnd w:id="35"/>
    </w:p>
    <w:p w:rsidR="00BF46AF" w:rsidRPr="00AD5B51" w:rsidRDefault="00BF46AF" w:rsidP="00BF46AF">
      <w:pPr>
        <w:widowControl w:val="0"/>
        <w:ind w:firstLine="0"/>
        <w:jc w:val="center"/>
        <w:rPr>
          <w:szCs w:val="28"/>
        </w:rPr>
      </w:pPr>
    </w:p>
    <w:p w:rsidR="00BF46AF" w:rsidRPr="0007337D" w:rsidRDefault="00BF46AF" w:rsidP="00BF46AF">
      <w:pPr>
        <w:widowControl w:val="0"/>
        <w:ind w:firstLine="0"/>
        <w:jc w:val="center"/>
        <w:rPr>
          <w:b/>
          <w:szCs w:val="28"/>
        </w:rPr>
      </w:pPr>
      <w:r w:rsidRPr="0007337D">
        <w:rPr>
          <w:b/>
          <w:szCs w:val="28"/>
        </w:rPr>
        <w:t>ПРОЕКТ</w:t>
      </w:r>
    </w:p>
    <w:p w:rsidR="00BF46AF" w:rsidRDefault="00BF46AF" w:rsidP="00BF46AF">
      <w:pPr>
        <w:widowControl w:val="0"/>
        <w:suppressAutoHyphens/>
        <w:ind w:left="284" w:right="284" w:firstLine="0"/>
        <w:jc w:val="center"/>
        <w:rPr>
          <w:b/>
          <w:szCs w:val="28"/>
        </w:rPr>
      </w:pPr>
      <w:r w:rsidRPr="0007337D">
        <w:rPr>
          <w:b/>
          <w:szCs w:val="28"/>
        </w:rPr>
        <w:t xml:space="preserve">межевания территории, </w:t>
      </w:r>
      <w:proofErr w:type="gramStart"/>
      <w:r w:rsidRPr="0007337D">
        <w:rPr>
          <w:b/>
          <w:szCs w:val="28"/>
        </w:rPr>
        <w:t>предназначенный</w:t>
      </w:r>
      <w:proofErr w:type="gramEnd"/>
      <w:r w:rsidRPr="0007337D">
        <w:rPr>
          <w:b/>
          <w:szCs w:val="28"/>
        </w:rPr>
        <w:t xml:space="preserve"> для размещения линейного объекта транспортной инфраструктуры местного значения – автомобильной дороги общего пользования по ул.</w:t>
      </w:r>
      <w:r>
        <w:rPr>
          <w:b/>
          <w:szCs w:val="28"/>
        </w:rPr>
        <w:t> </w:t>
      </w:r>
      <w:r w:rsidRPr="0007337D">
        <w:rPr>
          <w:b/>
          <w:szCs w:val="28"/>
        </w:rPr>
        <w:t>Вилюйской</w:t>
      </w:r>
    </w:p>
    <w:p w:rsidR="00BF46AF" w:rsidRDefault="00BF46AF" w:rsidP="00BF46AF">
      <w:pPr>
        <w:widowControl w:val="0"/>
        <w:suppressAutoHyphens/>
        <w:ind w:left="284" w:right="284" w:firstLine="0"/>
        <w:jc w:val="center"/>
        <w:rPr>
          <w:b/>
          <w:szCs w:val="28"/>
        </w:rPr>
      </w:pPr>
      <w:r w:rsidRPr="0007337D">
        <w:rPr>
          <w:b/>
          <w:szCs w:val="28"/>
        </w:rPr>
        <w:t>от ул.</w:t>
      </w:r>
      <w:r>
        <w:rPr>
          <w:b/>
          <w:szCs w:val="28"/>
        </w:rPr>
        <w:t> </w:t>
      </w:r>
      <w:proofErr w:type="gramStart"/>
      <w:r w:rsidRPr="0007337D">
        <w:rPr>
          <w:b/>
          <w:szCs w:val="28"/>
        </w:rPr>
        <w:t>Выборной</w:t>
      </w:r>
      <w:proofErr w:type="gramEnd"/>
      <w:r w:rsidRPr="0007337D">
        <w:rPr>
          <w:b/>
          <w:szCs w:val="28"/>
        </w:rPr>
        <w:t xml:space="preserve"> до микрорайона «Зеленый бор» в границах</w:t>
      </w:r>
    </w:p>
    <w:p w:rsidR="00BF46AF" w:rsidRPr="0007337D" w:rsidRDefault="00BF46AF" w:rsidP="00BF46AF">
      <w:pPr>
        <w:widowControl w:val="0"/>
        <w:suppressAutoHyphens/>
        <w:ind w:left="284" w:right="284" w:firstLine="0"/>
        <w:jc w:val="center"/>
        <w:rPr>
          <w:b/>
          <w:szCs w:val="28"/>
        </w:rPr>
      </w:pPr>
      <w:r w:rsidRPr="0007337D">
        <w:rPr>
          <w:b/>
          <w:szCs w:val="28"/>
        </w:rPr>
        <w:t>проекта планировки восточной части</w:t>
      </w:r>
    </w:p>
    <w:p w:rsidR="00BF46AF" w:rsidRPr="0007337D" w:rsidRDefault="00BF46AF" w:rsidP="00BF46AF">
      <w:pPr>
        <w:widowControl w:val="0"/>
        <w:suppressAutoHyphens/>
        <w:ind w:left="284" w:right="284" w:firstLine="0"/>
        <w:jc w:val="center"/>
        <w:rPr>
          <w:b/>
          <w:szCs w:val="28"/>
        </w:rPr>
      </w:pPr>
      <w:r w:rsidRPr="0007337D">
        <w:rPr>
          <w:b/>
          <w:szCs w:val="28"/>
        </w:rPr>
        <w:t>Октябрьского района</w:t>
      </w:r>
    </w:p>
    <w:p w:rsidR="00BF46AF" w:rsidRPr="00AD5B51" w:rsidRDefault="00BF46AF" w:rsidP="00BF46AF">
      <w:pPr>
        <w:widowControl w:val="0"/>
        <w:ind w:firstLine="0"/>
        <w:jc w:val="left"/>
        <w:rPr>
          <w:szCs w:val="28"/>
        </w:rPr>
      </w:pPr>
    </w:p>
    <w:p w:rsidR="00BF46AF" w:rsidRPr="00AD5B51" w:rsidRDefault="00BF46AF" w:rsidP="00BF46AF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BF46AF" w:rsidRPr="0075601C" w:rsidRDefault="00BF46AF" w:rsidP="00BF46AF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F46AF" w:rsidRDefault="00BF46AF" w:rsidP="00BF46AF">
      <w:pPr>
        <w:widowControl w:val="0"/>
        <w:ind w:firstLine="0"/>
        <w:jc w:val="left"/>
        <w:rPr>
          <w:szCs w:val="28"/>
        </w:rPr>
        <w:sectPr w:rsidR="00BF46AF" w:rsidSect="007C7137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BF46AF" w:rsidRPr="00002091" w:rsidRDefault="00D97D6C" w:rsidP="00320EBE">
      <w:pPr>
        <w:widowControl w:val="0"/>
        <w:ind w:firstLine="0"/>
        <w:jc w:val="right"/>
        <w:rPr>
          <w:sz w:val="24"/>
          <w:szCs w:val="28"/>
        </w:rPr>
      </w:pPr>
      <w:r w:rsidRPr="00D97D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sz w:val="24"/>
          <w:szCs w:val="28"/>
        </w:rPr>
        <w:drawing>
          <wp:inline distT="0" distB="0" distL="0" distR="0">
            <wp:extent cx="8778709" cy="6336000"/>
            <wp:effectExtent l="19050" t="0" r="3341" b="0"/>
            <wp:docPr id="4" name="Рисунок 1" descr="\\srv-architect3\Проекты планировки\_ОТДЕЛ ГРАД.ПОДГОТОВКИ ТЕРРИТОРИЙ\0_ПРОЕКТЫ МЕЖЕВАНИЯ АКТИВНЫЕ\_ВЧОР_АВГУСТ+ОБЩАЯ\УТВЕРЖДЕНИЕ\Чертеж в 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_ВЧОР_АВГУСТ+ОБЩАЯ\УТВЕРЖДЕНИЕ\Чертеж в 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2469" t="9883" r="2314"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709" cy="63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AF" w:rsidRDefault="00BF46AF" w:rsidP="00BF46AF">
      <w:pPr>
        <w:widowControl w:val="0"/>
        <w:ind w:firstLine="0"/>
        <w:rPr>
          <w:szCs w:val="28"/>
        </w:rPr>
        <w:sectPr w:rsidR="00BF46AF" w:rsidSect="008806F2">
          <w:headerReference w:type="first" r:id="rId45"/>
          <w:footerReference w:type="first" r:id="rId46"/>
          <w:pgSz w:w="16838" w:h="11906" w:orient="landscape" w:code="9"/>
          <w:pgMar w:top="1418" w:right="567" w:bottom="397" w:left="567" w:header="397" w:footer="108" w:gutter="0"/>
          <w:pgNumType w:start="1"/>
          <w:cols w:space="708"/>
          <w:titlePg/>
          <w:docGrid w:linePitch="381"/>
        </w:sectPr>
      </w:pPr>
    </w:p>
    <w:p w:rsidR="00BF46AF" w:rsidRPr="002005DD" w:rsidRDefault="00BF46AF" w:rsidP="00891536">
      <w:pPr>
        <w:widowControl w:val="0"/>
        <w:ind w:left="11624" w:firstLine="0"/>
        <w:rPr>
          <w:sz w:val="24"/>
          <w:szCs w:val="24"/>
        </w:rPr>
      </w:pPr>
      <w:r w:rsidRPr="002005DD">
        <w:rPr>
          <w:sz w:val="24"/>
          <w:szCs w:val="24"/>
        </w:rPr>
        <w:lastRenderedPageBreak/>
        <w:t>Приложение 1</w:t>
      </w:r>
    </w:p>
    <w:p w:rsidR="00BF46AF" w:rsidRPr="002005DD" w:rsidRDefault="00BF46AF" w:rsidP="00891536">
      <w:pPr>
        <w:widowControl w:val="0"/>
        <w:ind w:left="11624" w:firstLine="0"/>
        <w:rPr>
          <w:sz w:val="24"/>
          <w:szCs w:val="24"/>
        </w:rPr>
      </w:pPr>
      <w:r w:rsidRPr="002005DD">
        <w:rPr>
          <w:sz w:val="24"/>
          <w:szCs w:val="24"/>
        </w:rPr>
        <w:t>к чертежу межевания территории</w:t>
      </w:r>
    </w:p>
    <w:p w:rsidR="00BF46AF" w:rsidRDefault="00BF46AF" w:rsidP="00BF46AF">
      <w:pPr>
        <w:ind w:right="-3" w:firstLine="0"/>
        <w:jc w:val="center"/>
        <w:rPr>
          <w:sz w:val="26"/>
          <w:szCs w:val="26"/>
          <w:lang w:eastAsia="en-US"/>
        </w:rPr>
      </w:pPr>
    </w:p>
    <w:p w:rsidR="00BF46AF" w:rsidRPr="00D01701" w:rsidRDefault="00BF46AF" w:rsidP="00BF46AF">
      <w:pPr>
        <w:ind w:right="-3" w:firstLine="0"/>
        <w:jc w:val="center"/>
        <w:rPr>
          <w:sz w:val="26"/>
          <w:szCs w:val="26"/>
          <w:lang w:eastAsia="en-US"/>
        </w:rPr>
      </w:pPr>
    </w:p>
    <w:p w:rsidR="00BF46AF" w:rsidRPr="00626CFE" w:rsidRDefault="00BF46AF" w:rsidP="00BF46AF">
      <w:pPr>
        <w:suppressAutoHyphens/>
        <w:ind w:right="-6" w:firstLine="0"/>
        <w:jc w:val="center"/>
        <w:rPr>
          <w:b/>
          <w:szCs w:val="28"/>
          <w:lang w:eastAsia="en-US"/>
        </w:rPr>
      </w:pPr>
      <w:r w:rsidRPr="00626CFE">
        <w:rPr>
          <w:b/>
          <w:szCs w:val="28"/>
          <w:lang w:eastAsia="en-US"/>
        </w:rPr>
        <w:t>СВЕДЕНИЯ</w:t>
      </w:r>
    </w:p>
    <w:p w:rsidR="00BF46AF" w:rsidRDefault="00BF46AF" w:rsidP="00BF46AF">
      <w:pPr>
        <w:suppressAutoHyphens/>
        <w:ind w:right="-6" w:firstLine="0"/>
        <w:jc w:val="center"/>
        <w:rPr>
          <w:b/>
          <w:szCs w:val="28"/>
          <w:lang w:eastAsia="en-US"/>
        </w:rPr>
      </w:pPr>
      <w:r w:rsidRPr="00626CFE">
        <w:rPr>
          <w:b/>
          <w:szCs w:val="28"/>
          <w:lang w:eastAsia="en-US"/>
        </w:rPr>
        <w:t>о существующих земельных участках, предполагаемых к изъятию для государственных или муниципальных</w:t>
      </w:r>
    </w:p>
    <w:p w:rsidR="00BF46AF" w:rsidRPr="002005DD" w:rsidRDefault="00BF46AF" w:rsidP="00BF46AF">
      <w:pPr>
        <w:suppressAutoHyphens/>
        <w:ind w:right="-6" w:firstLine="0"/>
        <w:jc w:val="center"/>
        <w:rPr>
          <w:sz w:val="24"/>
          <w:szCs w:val="24"/>
          <w:lang w:eastAsia="en-US"/>
        </w:rPr>
      </w:pPr>
      <w:r w:rsidRPr="00626CFE">
        <w:rPr>
          <w:b/>
          <w:szCs w:val="28"/>
          <w:lang w:eastAsia="en-US"/>
        </w:rPr>
        <w:t>нужд,</w:t>
      </w:r>
      <w:r>
        <w:rPr>
          <w:b/>
          <w:szCs w:val="28"/>
          <w:lang w:eastAsia="en-US"/>
        </w:rPr>
        <w:t xml:space="preserve"> </w:t>
      </w:r>
      <w:r w:rsidRPr="00626CFE">
        <w:rPr>
          <w:b/>
          <w:szCs w:val="28"/>
          <w:lang w:eastAsia="en-US"/>
        </w:rPr>
        <w:t>для размещения линейного объекта транспортной инфраструктуры местного значения</w:t>
      </w:r>
    </w:p>
    <w:p w:rsidR="00BF46AF" w:rsidRPr="002005DD" w:rsidRDefault="00BF46AF" w:rsidP="00BF46AF">
      <w:pPr>
        <w:ind w:right="-3" w:firstLine="0"/>
        <w:jc w:val="right"/>
        <w:rPr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97"/>
        <w:gridCol w:w="2268"/>
        <w:gridCol w:w="7796"/>
        <w:gridCol w:w="2693"/>
      </w:tblGrid>
      <w:tr w:rsidR="00BF46AF" w:rsidRPr="00626CFE" w:rsidTr="00B47970">
        <w:trPr>
          <w:jc w:val="center"/>
        </w:trPr>
        <w:tc>
          <w:tcPr>
            <w:tcW w:w="2197" w:type="dxa"/>
            <w:tcMar>
              <w:left w:w="57" w:type="dxa"/>
              <w:right w:w="57" w:type="dxa"/>
            </w:tcMar>
          </w:tcPr>
          <w:p w:rsidR="00BF46AF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Условный</w:t>
            </w:r>
          </w:p>
          <w:p w:rsidR="00BF46AF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номер земельн</w:t>
            </w:r>
            <w:r w:rsidRPr="00626CFE">
              <w:rPr>
                <w:szCs w:val="28"/>
                <w:lang w:eastAsia="en-US"/>
              </w:rPr>
              <w:t>о</w:t>
            </w:r>
            <w:r w:rsidRPr="00626CFE">
              <w:rPr>
                <w:szCs w:val="28"/>
                <w:lang w:eastAsia="en-US"/>
              </w:rPr>
              <w:t>го</w:t>
            </w:r>
            <w:r w:rsidR="00891536">
              <w:rPr>
                <w:szCs w:val="28"/>
                <w:lang w:eastAsia="en-US"/>
              </w:rPr>
              <w:t xml:space="preserve"> </w:t>
            </w:r>
            <w:r w:rsidRPr="00626CFE">
              <w:rPr>
                <w:szCs w:val="28"/>
                <w:lang w:eastAsia="en-US"/>
              </w:rPr>
              <w:t xml:space="preserve">участка </w:t>
            </w:r>
            <w:proofErr w:type="gramStart"/>
            <w:r w:rsidRPr="00626CFE">
              <w:rPr>
                <w:szCs w:val="28"/>
                <w:lang w:eastAsia="en-US"/>
              </w:rPr>
              <w:t>на</w:t>
            </w:r>
            <w:proofErr w:type="gramEnd"/>
          </w:p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proofErr w:type="gramStart"/>
            <w:r w:rsidRPr="00626CFE">
              <w:rPr>
                <w:szCs w:val="28"/>
                <w:lang w:eastAsia="en-US"/>
              </w:rPr>
              <w:t>чертеже</w:t>
            </w:r>
            <w:proofErr w:type="gramEnd"/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Кадастровый </w:t>
            </w:r>
          </w:p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номер </w:t>
            </w:r>
            <w:proofErr w:type="gramStart"/>
            <w:r w:rsidRPr="00626CFE">
              <w:rPr>
                <w:szCs w:val="28"/>
                <w:lang w:eastAsia="en-US"/>
              </w:rPr>
              <w:t>земельного</w:t>
            </w:r>
            <w:proofErr w:type="gramEnd"/>
            <w:r w:rsidRPr="00626CFE">
              <w:rPr>
                <w:szCs w:val="28"/>
                <w:lang w:eastAsia="en-US"/>
              </w:rPr>
              <w:t xml:space="preserve"> </w:t>
            </w:r>
          </w:p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участка</w:t>
            </w:r>
          </w:p>
        </w:tc>
        <w:tc>
          <w:tcPr>
            <w:tcW w:w="7796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Адрес земельного участка 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Площадь </w:t>
            </w:r>
          </w:p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земельного </w:t>
            </w:r>
          </w:p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участка, </w:t>
            </w:r>
          </w:p>
          <w:p w:rsidR="00BF46AF" w:rsidRPr="00626CFE" w:rsidRDefault="00BF46AF" w:rsidP="00BF46AF">
            <w:pPr>
              <w:widowControl w:val="0"/>
              <w:ind w:right="-6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га</w:t>
            </w:r>
          </w:p>
        </w:tc>
      </w:tr>
    </w:tbl>
    <w:p w:rsidR="00BF46AF" w:rsidRPr="00626CFE" w:rsidRDefault="00BF46AF" w:rsidP="00BF46AF">
      <w:pPr>
        <w:spacing w:line="20" w:lineRule="exact"/>
        <w:rPr>
          <w:szCs w:val="28"/>
        </w:rPr>
      </w:pPr>
    </w:p>
    <w:tbl>
      <w:tblPr>
        <w:tblW w:w="0" w:type="auto"/>
        <w:jc w:val="center"/>
        <w:tblInd w:w="-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81"/>
        <w:gridCol w:w="2268"/>
        <w:gridCol w:w="7796"/>
        <w:gridCol w:w="2693"/>
      </w:tblGrid>
      <w:tr w:rsidR="00BF46AF" w:rsidRPr="00626CFE" w:rsidTr="00B47970">
        <w:trPr>
          <w:tblHeader/>
          <w:jc w:val="center"/>
        </w:trPr>
        <w:tc>
          <w:tcPr>
            <w:tcW w:w="2181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ind w:right="-3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ind w:right="-3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2</w:t>
            </w:r>
          </w:p>
        </w:tc>
        <w:tc>
          <w:tcPr>
            <w:tcW w:w="7796" w:type="dxa"/>
          </w:tcPr>
          <w:p w:rsidR="00BF46AF" w:rsidRPr="00626CFE" w:rsidRDefault="00BF46AF" w:rsidP="00BF46AF">
            <w:pPr>
              <w:ind w:right="-3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3</w:t>
            </w:r>
          </w:p>
        </w:tc>
        <w:tc>
          <w:tcPr>
            <w:tcW w:w="2693" w:type="dxa"/>
          </w:tcPr>
          <w:p w:rsidR="00BF46AF" w:rsidRPr="00626CFE" w:rsidRDefault="00BF46AF" w:rsidP="00BF46AF">
            <w:pPr>
              <w:ind w:right="-3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4</w:t>
            </w:r>
          </w:p>
        </w:tc>
      </w:tr>
      <w:tr w:rsidR="00BF46AF" w:rsidRPr="00626CFE" w:rsidTr="00B47970">
        <w:trPr>
          <w:trHeight w:val="472"/>
          <w:jc w:val="center"/>
        </w:trPr>
        <w:tc>
          <w:tcPr>
            <w:tcW w:w="2181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ind w:right="-3"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BF46AF" w:rsidRPr="00626CFE" w:rsidRDefault="00BF46AF" w:rsidP="00BF46AF">
            <w:pPr>
              <w:pStyle w:val="Sf1"/>
              <w:ind w:right="-3" w:firstLine="0"/>
              <w:jc w:val="center"/>
              <w:rPr>
                <w:szCs w:val="28"/>
              </w:rPr>
            </w:pPr>
            <w:r w:rsidRPr="00626CFE">
              <w:rPr>
                <w:szCs w:val="28"/>
              </w:rPr>
              <w:t>54:35:072210:269</w:t>
            </w:r>
          </w:p>
        </w:tc>
        <w:tc>
          <w:tcPr>
            <w:tcW w:w="7796" w:type="dxa"/>
          </w:tcPr>
          <w:p w:rsidR="00BF46AF" w:rsidRPr="00626CFE" w:rsidRDefault="00BF46AF" w:rsidP="004123B3">
            <w:pPr>
              <w:pStyle w:val="Sf1"/>
              <w:ind w:right="-3" w:firstLine="0"/>
              <w:rPr>
                <w:szCs w:val="28"/>
              </w:rPr>
            </w:pPr>
            <w:r w:rsidRPr="00626CFE">
              <w:rPr>
                <w:szCs w:val="28"/>
              </w:rPr>
              <w:t>Новосибирск</w:t>
            </w:r>
            <w:r w:rsidR="004123B3">
              <w:rPr>
                <w:szCs w:val="28"/>
              </w:rPr>
              <w:t xml:space="preserve">ая область, </w:t>
            </w:r>
            <w:proofErr w:type="gramStart"/>
            <w:r w:rsidR="004123B3">
              <w:rPr>
                <w:szCs w:val="28"/>
              </w:rPr>
              <w:t>г</w:t>
            </w:r>
            <w:proofErr w:type="gramEnd"/>
            <w:r w:rsidR="004123B3">
              <w:rPr>
                <w:szCs w:val="28"/>
              </w:rPr>
              <w:t xml:space="preserve"> Новосибирск, ОНТ «</w:t>
            </w:r>
            <w:r w:rsidRPr="00626CFE">
              <w:rPr>
                <w:szCs w:val="28"/>
              </w:rPr>
              <w:t>Ветеран-1</w:t>
            </w:r>
            <w:r w:rsidR="004123B3">
              <w:rPr>
                <w:szCs w:val="28"/>
              </w:rPr>
              <w:t>»</w:t>
            </w:r>
            <w:r w:rsidRPr="00626CFE">
              <w:rPr>
                <w:szCs w:val="28"/>
              </w:rPr>
              <w:t>, квартал Х, участок № 112</w:t>
            </w:r>
          </w:p>
        </w:tc>
        <w:tc>
          <w:tcPr>
            <w:tcW w:w="2693" w:type="dxa"/>
          </w:tcPr>
          <w:p w:rsidR="00BF46AF" w:rsidRPr="00626CFE" w:rsidRDefault="00BF46AF" w:rsidP="00BF46AF">
            <w:pPr>
              <w:pStyle w:val="Sf1"/>
              <w:ind w:right="-3" w:firstLine="0"/>
              <w:jc w:val="center"/>
              <w:rPr>
                <w:szCs w:val="28"/>
              </w:rPr>
            </w:pPr>
            <w:r w:rsidRPr="00626CFE">
              <w:rPr>
                <w:szCs w:val="28"/>
              </w:rPr>
              <w:t>0,0464</w:t>
            </w:r>
          </w:p>
        </w:tc>
      </w:tr>
    </w:tbl>
    <w:p w:rsidR="00BF46AF" w:rsidRPr="006B782B" w:rsidRDefault="00BF46AF" w:rsidP="00BF46AF">
      <w:pPr>
        <w:spacing w:before="48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</w:t>
      </w:r>
    </w:p>
    <w:p w:rsidR="00BF46AF" w:rsidRDefault="00BF46AF" w:rsidP="00BF46AF">
      <w:pPr>
        <w:widowControl w:val="0"/>
        <w:ind w:firstLine="0"/>
        <w:jc w:val="center"/>
        <w:rPr>
          <w:szCs w:val="28"/>
        </w:rPr>
        <w:sectPr w:rsidR="00BF46AF" w:rsidSect="00891536">
          <w:pgSz w:w="16838" w:h="11906" w:orient="landscape" w:code="9"/>
          <w:pgMar w:top="1418" w:right="567" w:bottom="397" w:left="567" w:header="567" w:footer="74" w:gutter="0"/>
          <w:pgNumType w:start="1"/>
          <w:cols w:space="708"/>
          <w:titlePg/>
          <w:docGrid w:linePitch="381"/>
        </w:sectPr>
      </w:pPr>
    </w:p>
    <w:p w:rsidR="00BF46AF" w:rsidRPr="004123B3" w:rsidRDefault="00BF46AF" w:rsidP="004123B3">
      <w:pPr>
        <w:widowControl w:val="0"/>
        <w:ind w:left="11624" w:firstLine="0"/>
        <w:rPr>
          <w:sz w:val="24"/>
          <w:szCs w:val="24"/>
        </w:rPr>
      </w:pPr>
      <w:r w:rsidRPr="004123B3">
        <w:rPr>
          <w:sz w:val="24"/>
          <w:szCs w:val="24"/>
        </w:rPr>
        <w:lastRenderedPageBreak/>
        <w:t>Приложение 2</w:t>
      </w:r>
    </w:p>
    <w:p w:rsidR="00BF46AF" w:rsidRPr="004123B3" w:rsidRDefault="00BF46AF" w:rsidP="004123B3">
      <w:pPr>
        <w:ind w:left="11624" w:firstLine="0"/>
        <w:rPr>
          <w:sz w:val="24"/>
          <w:szCs w:val="24"/>
        </w:rPr>
      </w:pPr>
      <w:r w:rsidRPr="004123B3">
        <w:rPr>
          <w:sz w:val="24"/>
          <w:szCs w:val="24"/>
        </w:rPr>
        <w:t xml:space="preserve">к чертежу межевания территории </w:t>
      </w:r>
    </w:p>
    <w:p w:rsidR="00BF46AF" w:rsidRPr="00626CFE" w:rsidRDefault="00BF46AF" w:rsidP="00BF46AF">
      <w:pPr>
        <w:ind w:left="11624" w:firstLine="0"/>
        <w:jc w:val="left"/>
        <w:rPr>
          <w:szCs w:val="28"/>
        </w:rPr>
      </w:pPr>
    </w:p>
    <w:p w:rsidR="00BF46AF" w:rsidRPr="00626CFE" w:rsidRDefault="00BF46AF" w:rsidP="00BF46AF">
      <w:pPr>
        <w:ind w:left="11624" w:firstLine="0"/>
        <w:jc w:val="left"/>
        <w:rPr>
          <w:szCs w:val="28"/>
        </w:rPr>
      </w:pPr>
    </w:p>
    <w:p w:rsidR="00BF46AF" w:rsidRPr="00626CFE" w:rsidRDefault="00BF46AF" w:rsidP="00BF46AF">
      <w:pPr>
        <w:ind w:firstLine="0"/>
        <w:jc w:val="center"/>
        <w:rPr>
          <w:b/>
          <w:szCs w:val="28"/>
          <w:lang w:eastAsia="en-US"/>
        </w:rPr>
      </w:pPr>
      <w:r w:rsidRPr="00626CFE">
        <w:rPr>
          <w:b/>
          <w:szCs w:val="28"/>
          <w:lang w:eastAsia="en-US"/>
        </w:rPr>
        <w:t>СВЕДЕНИЯ</w:t>
      </w:r>
    </w:p>
    <w:p w:rsidR="00BF46AF" w:rsidRDefault="00BF46AF" w:rsidP="00BF46AF">
      <w:pPr>
        <w:ind w:right="-3" w:firstLine="0"/>
        <w:jc w:val="center"/>
        <w:rPr>
          <w:b/>
          <w:szCs w:val="28"/>
          <w:lang w:eastAsia="en-US"/>
        </w:rPr>
      </w:pPr>
      <w:r w:rsidRPr="00626CFE">
        <w:rPr>
          <w:b/>
          <w:szCs w:val="28"/>
          <w:lang w:eastAsia="en-US"/>
        </w:rPr>
        <w:t>об образуемом земельном участке, который после образования будет относиться к территориям общего</w:t>
      </w:r>
    </w:p>
    <w:p w:rsidR="00D97D6C" w:rsidRDefault="00BF46AF" w:rsidP="00BF46AF">
      <w:pPr>
        <w:ind w:right="-3" w:firstLine="0"/>
        <w:jc w:val="center"/>
        <w:rPr>
          <w:b/>
          <w:szCs w:val="28"/>
          <w:lang w:eastAsia="en-US"/>
        </w:rPr>
      </w:pPr>
      <w:r w:rsidRPr="00626CFE">
        <w:rPr>
          <w:b/>
          <w:szCs w:val="28"/>
          <w:lang w:eastAsia="en-US"/>
        </w:rPr>
        <w:t>пользования или имуществу общего пользования</w:t>
      </w:r>
      <w:r w:rsidR="00D97D6C">
        <w:rPr>
          <w:b/>
          <w:szCs w:val="28"/>
          <w:lang w:eastAsia="en-US"/>
        </w:rPr>
        <w:t xml:space="preserve">, </w:t>
      </w:r>
      <w:r w:rsidR="00D97D6C" w:rsidRPr="00D97D6C">
        <w:rPr>
          <w:b/>
          <w:szCs w:val="28"/>
          <w:lang w:eastAsia="en-US"/>
        </w:rPr>
        <w:t>для размещения линейного объекта</w:t>
      </w:r>
    </w:p>
    <w:p w:rsidR="00BF46AF" w:rsidRPr="00626CFE" w:rsidRDefault="00D97D6C" w:rsidP="00BF46AF">
      <w:pPr>
        <w:ind w:right="-3" w:firstLine="0"/>
        <w:jc w:val="center"/>
        <w:rPr>
          <w:color w:val="FF0000"/>
          <w:szCs w:val="28"/>
          <w:lang w:eastAsia="en-US"/>
        </w:rPr>
      </w:pPr>
      <w:r w:rsidRPr="00D97D6C">
        <w:rPr>
          <w:b/>
          <w:szCs w:val="28"/>
          <w:lang w:eastAsia="en-US"/>
        </w:rPr>
        <w:t>транспортной инфраструктуры местного значения</w:t>
      </w:r>
    </w:p>
    <w:p w:rsidR="00BF46AF" w:rsidRPr="00626CFE" w:rsidRDefault="00BF46AF" w:rsidP="00BF46AF">
      <w:pPr>
        <w:jc w:val="center"/>
        <w:rPr>
          <w:color w:val="FF0000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05"/>
        <w:gridCol w:w="1990"/>
        <w:gridCol w:w="5159"/>
        <w:gridCol w:w="2609"/>
        <w:gridCol w:w="3119"/>
      </w:tblGrid>
      <w:tr w:rsidR="00BF46AF" w:rsidRPr="00626CFE" w:rsidTr="00BF46AF">
        <w:trPr>
          <w:jc w:val="center"/>
        </w:trPr>
        <w:tc>
          <w:tcPr>
            <w:tcW w:w="2205" w:type="dxa"/>
          </w:tcPr>
          <w:p w:rsidR="00BF46AF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Условный</w:t>
            </w:r>
          </w:p>
          <w:p w:rsidR="00BF46AF" w:rsidRPr="00626CFE" w:rsidRDefault="004123B3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</w:t>
            </w:r>
            <w:r w:rsidR="00BF46AF" w:rsidRPr="00626CFE">
              <w:rPr>
                <w:szCs w:val="28"/>
                <w:lang w:eastAsia="en-US"/>
              </w:rPr>
              <w:t>омер</w:t>
            </w:r>
            <w:r>
              <w:rPr>
                <w:szCs w:val="28"/>
                <w:lang w:eastAsia="en-US"/>
              </w:rPr>
              <w:t xml:space="preserve"> </w:t>
            </w:r>
            <w:r w:rsidR="00BF46AF" w:rsidRPr="00626CFE">
              <w:rPr>
                <w:szCs w:val="28"/>
                <w:lang w:eastAsia="en-US"/>
              </w:rPr>
              <w:t>земел</w:t>
            </w:r>
            <w:r w:rsidR="00BF46AF" w:rsidRPr="00626CFE">
              <w:rPr>
                <w:szCs w:val="28"/>
                <w:lang w:eastAsia="en-US"/>
              </w:rPr>
              <w:t>ь</w:t>
            </w:r>
            <w:r w:rsidR="00BF46AF" w:rsidRPr="00626CFE">
              <w:rPr>
                <w:szCs w:val="28"/>
                <w:lang w:eastAsia="en-US"/>
              </w:rPr>
              <w:t xml:space="preserve">ного участка </w:t>
            </w:r>
            <w:proofErr w:type="gramStart"/>
            <w:r w:rsidR="00BF46AF" w:rsidRPr="00626CFE">
              <w:rPr>
                <w:szCs w:val="28"/>
                <w:lang w:eastAsia="en-US"/>
              </w:rPr>
              <w:t>на</w:t>
            </w:r>
            <w:proofErr w:type="gramEnd"/>
            <w:r w:rsidR="00BF46AF" w:rsidRPr="00626CFE">
              <w:rPr>
                <w:szCs w:val="28"/>
                <w:lang w:eastAsia="en-US"/>
              </w:rPr>
              <w:t xml:space="preserve"> </w:t>
            </w:r>
          </w:p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proofErr w:type="gramStart"/>
            <w:r w:rsidRPr="00626CFE">
              <w:rPr>
                <w:szCs w:val="28"/>
                <w:lang w:eastAsia="en-US"/>
              </w:rPr>
              <w:t>чертеже</w:t>
            </w:r>
            <w:proofErr w:type="gramEnd"/>
          </w:p>
        </w:tc>
        <w:tc>
          <w:tcPr>
            <w:tcW w:w="1990" w:type="dxa"/>
          </w:tcPr>
          <w:p w:rsidR="00BF46AF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Учетный</w:t>
            </w:r>
          </w:p>
          <w:p w:rsidR="00BF46AF" w:rsidRPr="00626CFE" w:rsidRDefault="004123B3" w:rsidP="004123B3">
            <w:pPr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</w:t>
            </w:r>
            <w:r w:rsidR="00BF46AF" w:rsidRPr="00626CFE">
              <w:rPr>
                <w:szCs w:val="28"/>
                <w:lang w:eastAsia="en-US"/>
              </w:rPr>
              <w:t>омер</w:t>
            </w:r>
            <w:r>
              <w:rPr>
                <w:szCs w:val="28"/>
                <w:lang w:eastAsia="en-US"/>
              </w:rPr>
              <w:t xml:space="preserve"> </w:t>
            </w:r>
            <w:r w:rsidR="00BF46AF" w:rsidRPr="00626CFE">
              <w:rPr>
                <w:szCs w:val="28"/>
                <w:lang w:eastAsia="en-US"/>
              </w:rPr>
              <w:t>кадас</w:t>
            </w:r>
            <w:r w:rsidR="00BF46AF" w:rsidRPr="00626CFE">
              <w:rPr>
                <w:szCs w:val="28"/>
                <w:lang w:eastAsia="en-US"/>
              </w:rPr>
              <w:t>т</w:t>
            </w:r>
            <w:r w:rsidR="00BF46AF" w:rsidRPr="00626CFE">
              <w:rPr>
                <w:szCs w:val="28"/>
                <w:lang w:eastAsia="en-US"/>
              </w:rPr>
              <w:t>рового</w:t>
            </w:r>
            <w:r>
              <w:rPr>
                <w:szCs w:val="28"/>
                <w:lang w:eastAsia="en-US"/>
              </w:rPr>
              <w:t xml:space="preserve"> </w:t>
            </w:r>
            <w:r w:rsidR="00BF46AF" w:rsidRPr="00626CFE">
              <w:rPr>
                <w:szCs w:val="28"/>
                <w:lang w:eastAsia="en-US"/>
              </w:rPr>
              <w:t>ква</w:t>
            </w:r>
            <w:r w:rsidR="00BF46AF" w:rsidRPr="00626CFE">
              <w:rPr>
                <w:szCs w:val="28"/>
                <w:lang w:eastAsia="en-US"/>
              </w:rPr>
              <w:t>р</w:t>
            </w:r>
            <w:r w:rsidR="00BF46AF" w:rsidRPr="00626CFE">
              <w:rPr>
                <w:szCs w:val="28"/>
                <w:lang w:eastAsia="en-US"/>
              </w:rPr>
              <w:t>тала</w:t>
            </w:r>
          </w:p>
        </w:tc>
        <w:tc>
          <w:tcPr>
            <w:tcW w:w="5159" w:type="dxa"/>
          </w:tcPr>
          <w:p w:rsidR="00BF46AF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Вид разрешенного использования</w:t>
            </w:r>
          </w:p>
          <w:p w:rsidR="00BF46AF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образуемого земельного участка </w:t>
            </w:r>
            <w:proofErr w:type="gramStart"/>
            <w:r w:rsidRPr="00626CFE">
              <w:rPr>
                <w:szCs w:val="28"/>
                <w:lang w:eastAsia="en-US"/>
              </w:rPr>
              <w:t>в</w:t>
            </w:r>
            <w:proofErr w:type="gramEnd"/>
          </w:p>
          <w:p w:rsidR="00BF46AF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proofErr w:type="gramStart"/>
            <w:r w:rsidRPr="00626CFE">
              <w:rPr>
                <w:szCs w:val="28"/>
                <w:lang w:eastAsia="en-US"/>
              </w:rPr>
              <w:t>соответствии</w:t>
            </w:r>
            <w:proofErr w:type="gramEnd"/>
            <w:r w:rsidRPr="00626CFE">
              <w:rPr>
                <w:szCs w:val="28"/>
                <w:lang w:eastAsia="en-US"/>
              </w:rPr>
              <w:t xml:space="preserve"> с проектом</w:t>
            </w:r>
          </w:p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планировки территории</w:t>
            </w:r>
          </w:p>
        </w:tc>
        <w:tc>
          <w:tcPr>
            <w:tcW w:w="2609" w:type="dxa"/>
          </w:tcPr>
          <w:p w:rsidR="004123B3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Площадь </w:t>
            </w:r>
          </w:p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образуемого з</w:t>
            </w:r>
            <w:r w:rsidRPr="00626CFE">
              <w:rPr>
                <w:szCs w:val="28"/>
                <w:lang w:eastAsia="en-US"/>
              </w:rPr>
              <w:t>е</w:t>
            </w:r>
            <w:r w:rsidRPr="00626CFE">
              <w:rPr>
                <w:szCs w:val="28"/>
                <w:lang w:eastAsia="en-US"/>
              </w:rPr>
              <w:t xml:space="preserve">мельного участка, </w:t>
            </w:r>
          </w:p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га</w:t>
            </w:r>
          </w:p>
        </w:tc>
        <w:tc>
          <w:tcPr>
            <w:tcW w:w="3119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 xml:space="preserve">Адрес </w:t>
            </w:r>
            <w:proofErr w:type="gramStart"/>
            <w:r w:rsidRPr="00626CFE">
              <w:rPr>
                <w:szCs w:val="28"/>
                <w:lang w:eastAsia="en-US"/>
              </w:rPr>
              <w:t>земельного</w:t>
            </w:r>
            <w:proofErr w:type="gramEnd"/>
            <w:r w:rsidRPr="00626CFE">
              <w:rPr>
                <w:szCs w:val="28"/>
                <w:lang w:eastAsia="en-US"/>
              </w:rPr>
              <w:t xml:space="preserve"> </w:t>
            </w:r>
          </w:p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участка</w:t>
            </w:r>
          </w:p>
        </w:tc>
      </w:tr>
    </w:tbl>
    <w:p w:rsidR="00BF46AF" w:rsidRPr="00626CFE" w:rsidRDefault="00BF46AF" w:rsidP="00BF46AF">
      <w:pPr>
        <w:spacing w:line="20" w:lineRule="exact"/>
        <w:rPr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11"/>
        <w:gridCol w:w="1984"/>
        <w:gridCol w:w="5159"/>
        <w:gridCol w:w="2609"/>
        <w:gridCol w:w="3119"/>
      </w:tblGrid>
      <w:tr w:rsidR="00BF46AF" w:rsidRPr="00626CFE" w:rsidTr="00BF46AF">
        <w:trPr>
          <w:tblHeader/>
          <w:jc w:val="center"/>
        </w:trPr>
        <w:tc>
          <w:tcPr>
            <w:tcW w:w="2211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1</w:t>
            </w:r>
          </w:p>
        </w:tc>
        <w:tc>
          <w:tcPr>
            <w:tcW w:w="1984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2</w:t>
            </w:r>
          </w:p>
        </w:tc>
        <w:tc>
          <w:tcPr>
            <w:tcW w:w="5159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3</w:t>
            </w:r>
          </w:p>
        </w:tc>
        <w:tc>
          <w:tcPr>
            <w:tcW w:w="2609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4</w:t>
            </w:r>
          </w:p>
        </w:tc>
        <w:tc>
          <w:tcPr>
            <w:tcW w:w="3119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eastAsia="en-US"/>
              </w:rPr>
            </w:pPr>
            <w:r w:rsidRPr="00626CFE">
              <w:rPr>
                <w:szCs w:val="28"/>
                <w:lang w:eastAsia="en-US"/>
              </w:rPr>
              <w:t>5</w:t>
            </w:r>
          </w:p>
        </w:tc>
      </w:tr>
      <w:tr w:rsidR="00BF46AF" w:rsidRPr="00626CFE" w:rsidTr="00BF46AF">
        <w:trPr>
          <w:jc w:val="center"/>
        </w:trPr>
        <w:tc>
          <w:tcPr>
            <w:tcW w:w="2211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</w:rPr>
            </w:pPr>
            <w:r w:rsidRPr="00626CFE">
              <w:rPr>
                <w:szCs w:val="28"/>
              </w:rPr>
              <w:t>ЗУ</w:t>
            </w:r>
            <w:proofErr w:type="gramStart"/>
            <w:r w:rsidRPr="00626CFE">
              <w:rPr>
                <w:szCs w:val="28"/>
              </w:rPr>
              <w:t>1</w:t>
            </w:r>
            <w:proofErr w:type="gramEnd"/>
          </w:p>
        </w:tc>
        <w:tc>
          <w:tcPr>
            <w:tcW w:w="1984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</w:rPr>
            </w:pPr>
            <w:r w:rsidRPr="00626CFE">
              <w:rPr>
                <w:szCs w:val="28"/>
              </w:rPr>
              <w:t>54:35:072205</w:t>
            </w:r>
          </w:p>
        </w:tc>
        <w:tc>
          <w:tcPr>
            <w:tcW w:w="5159" w:type="dxa"/>
          </w:tcPr>
          <w:p w:rsidR="00BF46AF" w:rsidRPr="00626CFE" w:rsidRDefault="00BF46AF" w:rsidP="00BF46AF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8"/>
                <w:lang w:val="en-US"/>
              </w:rPr>
            </w:pPr>
            <w:r w:rsidRPr="00626CFE">
              <w:rPr>
                <w:szCs w:val="28"/>
              </w:rPr>
              <w:t>Автомобильный транспорт</w:t>
            </w:r>
          </w:p>
        </w:tc>
        <w:tc>
          <w:tcPr>
            <w:tcW w:w="2609" w:type="dxa"/>
          </w:tcPr>
          <w:p w:rsidR="00BF46AF" w:rsidRPr="00626CFE" w:rsidRDefault="00BF46AF" w:rsidP="00BF46AF">
            <w:pPr>
              <w:ind w:firstLine="0"/>
              <w:jc w:val="center"/>
              <w:rPr>
                <w:szCs w:val="28"/>
                <w:lang w:val="en-US"/>
              </w:rPr>
            </w:pPr>
            <w:r w:rsidRPr="00626CFE">
              <w:rPr>
                <w:szCs w:val="28"/>
                <w:lang w:val="en-US"/>
              </w:rPr>
              <w:t>0</w:t>
            </w:r>
            <w:r w:rsidRPr="00626CFE">
              <w:rPr>
                <w:szCs w:val="28"/>
              </w:rPr>
              <w:t>,</w:t>
            </w:r>
            <w:r w:rsidRPr="00626CFE">
              <w:rPr>
                <w:szCs w:val="28"/>
                <w:lang w:val="en-US"/>
              </w:rPr>
              <w:t>9272</w:t>
            </w:r>
          </w:p>
        </w:tc>
        <w:tc>
          <w:tcPr>
            <w:tcW w:w="3119" w:type="dxa"/>
          </w:tcPr>
          <w:p w:rsidR="00BF46AF" w:rsidRPr="00626CFE" w:rsidRDefault="00BF46AF" w:rsidP="00BF46AF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26CFE">
              <w:rPr>
                <w:rFonts w:eastAsia="Calibri"/>
                <w:szCs w:val="28"/>
                <w:lang w:eastAsia="en-US"/>
              </w:rPr>
              <w:t>Российская Федерация, Новосибирская область, город Новосибирск,</w:t>
            </w:r>
            <w:r w:rsidRPr="00626CFE">
              <w:rPr>
                <w:szCs w:val="28"/>
                <w:lang w:eastAsia="en-US"/>
              </w:rPr>
              <w:t xml:space="preserve"> </w:t>
            </w:r>
            <w:r w:rsidRPr="00626CFE">
              <w:rPr>
                <w:rFonts w:eastAsia="Calibri"/>
                <w:szCs w:val="28"/>
                <w:lang w:eastAsia="en-US"/>
              </w:rPr>
              <w:t>ул.</w:t>
            </w:r>
            <w:r>
              <w:rPr>
                <w:rFonts w:eastAsia="Calibri"/>
                <w:szCs w:val="28"/>
                <w:lang w:eastAsia="en-US"/>
              </w:rPr>
              <w:t> </w:t>
            </w:r>
            <w:r w:rsidRPr="00626CFE">
              <w:rPr>
                <w:rFonts w:eastAsia="Calibri"/>
                <w:szCs w:val="28"/>
                <w:lang w:eastAsia="en-US"/>
              </w:rPr>
              <w:t>Вилюйская, 5а</w:t>
            </w:r>
          </w:p>
        </w:tc>
      </w:tr>
    </w:tbl>
    <w:p w:rsidR="00E6621F" w:rsidRPr="00BF46AF" w:rsidRDefault="00BF46AF" w:rsidP="00BF46AF">
      <w:pPr>
        <w:spacing w:before="480"/>
        <w:ind w:firstLine="0"/>
        <w:jc w:val="center"/>
        <w:rPr>
          <w:sz w:val="26"/>
          <w:szCs w:val="26"/>
        </w:rPr>
      </w:pPr>
      <w:r w:rsidRPr="00A01D83">
        <w:rPr>
          <w:sz w:val="26"/>
          <w:szCs w:val="26"/>
        </w:rPr>
        <w:t>_____________</w:t>
      </w:r>
    </w:p>
    <w:sectPr w:rsidR="00E6621F" w:rsidRPr="00BF46AF" w:rsidSect="00891536">
      <w:pgSz w:w="16838" w:h="11906" w:orient="landscape" w:code="9"/>
      <w:pgMar w:top="1418" w:right="567" w:bottom="397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9D1" w:rsidRDefault="00D239D1" w:rsidP="007B56B1">
      <w:r>
        <w:separator/>
      </w:r>
    </w:p>
    <w:p w:rsidR="00D239D1" w:rsidRDefault="00D239D1"/>
  </w:endnote>
  <w:endnote w:type="continuationSeparator" w:id="0">
    <w:p w:rsidR="00D239D1" w:rsidRDefault="00D239D1" w:rsidP="007B56B1">
      <w:r>
        <w:continuationSeparator/>
      </w:r>
    </w:p>
    <w:p w:rsidR="00D239D1" w:rsidRDefault="00D239D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Default="00D239D1" w:rsidP="00086457">
    <w:pPr>
      <w:pStyle w:val="ac"/>
      <w:ind w:firstLine="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7C7137">
    <w:pPr>
      <w:pStyle w:val="ac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7C713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Default="00D239D1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65626D">
    <w:pPr>
      <w:pStyle w:val="ac"/>
      <w:ind w:firstLine="0"/>
      <w:rPr>
        <w:sz w:val="16"/>
        <w:szCs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65626D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65626D">
    <w:pPr>
      <w:pStyle w:val="ac"/>
      <w:ind w:firstLine="0"/>
      <w:rPr>
        <w:sz w:val="16"/>
        <w:szCs w:val="16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65626D">
    <w:pPr>
      <w:pStyle w:val="ac"/>
      <w:ind w:firstLine="0"/>
      <w:rPr>
        <w:sz w:val="16"/>
        <w:szCs w:val="16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65626D">
    <w:pPr>
      <w:pStyle w:val="ac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7C7137">
    <w:pPr>
      <w:pStyle w:val="ac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7C713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9D1" w:rsidRDefault="00D239D1" w:rsidP="007B56B1">
      <w:r>
        <w:separator/>
      </w:r>
    </w:p>
    <w:p w:rsidR="00D239D1" w:rsidRDefault="00D239D1"/>
  </w:footnote>
  <w:footnote w:type="continuationSeparator" w:id="0">
    <w:p w:rsidR="00D239D1" w:rsidRDefault="00D239D1" w:rsidP="007B56B1">
      <w:r>
        <w:continuationSeparator/>
      </w:r>
    </w:p>
    <w:p w:rsidR="00D239D1" w:rsidRDefault="00D239D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Default="00D239D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18</w:t>
    </w:r>
    <w:r>
      <w:rPr>
        <w:rStyle w:val="a7"/>
      </w:rPr>
      <w:fldChar w:fldCharType="end"/>
    </w:r>
  </w:p>
  <w:p w:rsidR="00D239D1" w:rsidRDefault="00D239D1">
    <w:pPr>
      <w:pStyle w:val="a6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65626D" w:rsidRDefault="00D239D1" w:rsidP="007C7137">
    <w:pPr>
      <w:pStyle w:val="a6"/>
      <w:ind w:firstLine="0"/>
      <w:jc w:val="left"/>
      <w:rPr>
        <w:sz w:val="16"/>
        <w:szCs w:val="16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AB2C28" w:rsidRDefault="00D239D1" w:rsidP="007C7137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AB2C28" w:rsidRDefault="00D239D1" w:rsidP="007C7137">
    <w:pPr>
      <w:pStyle w:val="a6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Default="00D239D1" w:rsidP="007C713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239D1" w:rsidRDefault="00D239D1" w:rsidP="007C7137">
    <w:pPr>
      <w:pStyle w:val="a6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24181A" w:rsidRDefault="00D239D1" w:rsidP="0024181A">
    <w:pPr>
      <w:pStyle w:val="a6"/>
      <w:spacing w:after="120"/>
      <w:ind w:firstLine="0"/>
      <w:jc w:val="center"/>
      <w:rPr>
        <w:sz w:val="24"/>
        <w:szCs w:val="24"/>
      </w:rPr>
    </w:pPr>
    <w:r w:rsidRPr="0024181A">
      <w:rPr>
        <w:sz w:val="24"/>
        <w:szCs w:val="24"/>
      </w:rPr>
      <w:t>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AB2C28" w:rsidRDefault="00D239D1" w:rsidP="007C7137">
    <w:pPr>
      <w:pStyle w:val="a6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Pr="00AB2C28" w:rsidRDefault="00D239D1" w:rsidP="007C713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050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239D1" w:rsidRPr="00F23B1A" w:rsidRDefault="00D239D1" w:rsidP="00F23B1A">
        <w:pPr>
          <w:pStyle w:val="a6"/>
          <w:ind w:firstLine="0"/>
          <w:jc w:val="center"/>
          <w:rPr>
            <w:sz w:val="24"/>
            <w:szCs w:val="24"/>
          </w:rPr>
        </w:pPr>
        <w:r w:rsidRPr="00F23B1A">
          <w:rPr>
            <w:sz w:val="24"/>
            <w:szCs w:val="24"/>
          </w:rPr>
          <w:fldChar w:fldCharType="begin"/>
        </w:r>
        <w:r w:rsidRPr="00F23B1A">
          <w:rPr>
            <w:sz w:val="24"/>
            <w:szCs w:val="24"/>
          </w:rPr>
          <w:instrText xml:space="preserve"> PAGE   \* MERGEFORMAT </w:instrText>
        </w:r>
        <w:r w:rsidRPr="00F23B1A">
          <w:rPr>
            <w:sz w:val="24"/>
            <w:szCs w:val="24"/>
          </w:rPr>
          <w:fldChar w:fldCharType="separate"/>
        </w:r>
        <w:r w:rsidR="00CA3AFC">
          <w:rPr>
            <w:noProof/>
            <w:sz w:val="24"/>
            <w:szCs w:val="24"/>
          </w:rPr>
          <w:t>2</w:t>
        </w:r>
        <w:r w:rsidRPr="00F23B1A">
          <w:rPr>
            <w:sz w:val="24"/>
            <w:szCs w:val="24"/>
          </w:rPr>
          <w:fldChar w:fldCharType="end"/>
        </w:r>
      </w:p>
    </w:sdtContent>
  </w:sdt>
  <w:p w:rsidR="00D239D1" w:rsidRPr="00F23B1A" w:rsidRDefault="00D239D1" w:rsidP="00F23B1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613331"/>
      <w:docPartObj>
        <w:docPartGallery w:val="Page Numbers (Top of Page)"/>
        <w:docPartUnique/>
      </w:docPartObj>
    </w:sdtPr>
    <w:sdtContent>
      <w:p w:rsidR="00D239D1" w:rsidRDefault="00D239D1" w:rsidP="00F855D8">
        <w:pPr>
          <w:pStyle w:val="a6"/>
          <w:jc w:val="center"/>
        </w:pP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D239D1" w:rsidRDefault="00D239D1" w:rsidP="0022213A">
        <w:pPr>
          <w:pStyle w:val="a6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26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558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239D1" w:rsidRPr="00ED60EC" w:rsidRDefault="00D239D1">
        <w:pPr>
          <w:pStyle w:val="a6"/>
          <w:jc w:val="center"/>
          <w:rPr>
            <w:sz w:val="24"/>
            <w:szCs w:val="24"/>
          </w:rPr>
        </w:pPr>
        <w:r w:rsidRPr="00ED60EC">
          <w:rPr>
            <w:sz w:val="24"/>
            <w:szCs w:val="24"/>
          </w:rPr>
          <w:fldChar w:fldCharType="begin"/>
        </w:r>
        <w:r w:rsidRPr="00ED60EC">
          <w:rPr>
            <w:sz w:val="24"/>
            <w:szCs w:val="24"/>
          </w:rPr>
          <w:instrText xml:space="preserve"> PAGE   \* MERGEFORMAT </w:instrText>
        </w:r>
        <w:r w:rsidRPr="00ED60EC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Pr="00ED60EC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95124093"/>
      <w:docPartObj>
        <w:docPartGallery w:val="Page Numbers (Top of Page)"/>
        <w:docPartUnique/>
      </w:docPartObj>
    </w:sdtPr>
    <w:sdtContent>
      <w:p w:rsidR="00D239D1" w:rsidRPr="00F23B1A" w:rsidRDefault="00D239D1">
        <w:pPr>
          <w:pStyle w:val="a6"/>
          <w:jc w:val="center"/>
          <w:rPr>
            <w:sz w:val="24"/>
            <w:szCs w:val="24"/>
          </w:rPr>
        </w:pPr>
        <w:r w:rsidRPr="00F23B1A">
          <w:rPr>
            <w:sz w:val="24"/>
            <w:szCs w:val="24"/>
          </w:rPr>
          <w:fldChar w:fldCharType="begin"/>
        </w:r>
        <w:r w:rsidRPr="00F23B1A">
          <w:rPr>
            <w:sz w:val="24"/>
            <w:szCs w:val="24"/>
          </w:rPr>
          <w:instrText xml:space="preserve"> PAGE   \* MERGEFORMAT </w:instrText>
        </w:r>
        <w:r w:rsidRPr="00F23B1A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11</w:t>
        </w:r>
        <w:r w:rsidRPr="00F23B1A">
          <w:rPr>
            <w:sz w:val="24"/>
            <w:szCs w:val="24"/>
          </w:rPr>
          <w:fldChar w:fldCharType="end"/>
        </w:r>
      </w:p>
    </w:sdtContent>
  </w:sdt>
  <w:p w:rsidR="00D239D1" w:rsidRPr="00FA5FF0" w:rsidRDefault="00D239D1" w:rsidP="0046142C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D1" w:rsidRDefault="00D239D1" w:rsidP="0046142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239D1" w:rsidRDefault="00D239D1" w:rsidP="0046142C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4315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239D1" w:rsidRPr="007239C5" w:rsidRDefault="00D239D1" w:rsidP="007239C5">
        <w:pPr>
          <w:pStyle w:val="a6"/>
          <w:ind w:firstLine="0"/>
          <w:jc w:val="center"/>
          <w:rPr>
            <w:sz w:val="24"/>
            <w:szCs w:val="24"/>
          </w:rPr>
        </w:pPr>
        <w:r w:rsidRPr="007239C5">
          <w:rPr>
            <w:sz w:val="24"/>
            <w:szCs w:val="24"/>
          </w:rPr>
          <w:fldChar w:fldCharType="begin"/>
        </w:r>
        <w:r w:rsidRPr="007239C5">
          <w:rPr>
            <w:sz w:val="24"/>
            <w:szCs w:val="24"/>
          </w:rPr>
          <w:instrText xml:space="preserve"> PAGE   \* MERGEFORMAT </w:instrText>
        </w:r>
        <w:r w:rsidRPr="007239C5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15</w:t>
        </w:r>
        <w:r w:rsidRPr="007239C5">
          <w:rPr>
            <w:noProof/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8017"/>
      <w:docPartObj>
        <w:docPartGallery w:val="Page Numbers (Top of Page)"/>
        <w:docPartUnique/>
      </w:docPartObj>
    </w:sdtPr>
    <w:sdtContent>
      <w:p w:rsidR="00D239D1" w:rsidRDefault="00D239D1" w:rsidP="0022213A">
        <w:pPr>
          <w:pStyle w:val="a6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30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>
    <w:nsid w:val="204D717E"/>
    <w:multiLevelType w:val="hybridMultilevel"/>
    <w:tmpl w:val="642EADC2"/>
    <w:lvl w:ilvl="0" w:tplc="25CC88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2731820"/>
    <w:multiLevelType w:val="hybridMultilevel"/>
    <w:tmpl w:val="6D3AC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2">
    <w:nsid w:val="463C1DC0"/>
    <w:multiLevelType w:val="singleLevel"/>
    <w:tmpl w:val="4776E2B2"/>
    <w:lvl w:ilvl="0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3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5B812B4A"/>
    <w:multiLevelType w:val="hybridMultilevel"/>
    <w:tmpl w:val="D91CA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3"/>
  </w:num>
  <w:num w:numId="13">
    <w:abstractNumId w:val="12"/>
  </w:num>
  <w:num w:numId="14">
    <w:abstractNumId w:val="14"/>
  </w:num>
  <w:num w:numId="15">
    <w:abstractNumId w:val="21"/>
  </w:num>
  <w:num w:numId="16">
    <w:abstractNumId w:val="19"/>
  </w:num>
  <w:num w:numId="17">
    <w:abstractNumId w:val="11"/>
  </w:num>
  <w:num w:numId="18">
    <w:abstractNumId w:val="13"/>
  </w:num>
  <w:num w:numId="19">
    <w:abstractNumId w:val="25"/>
  </w:num>
  <w:num w:numId="20">
    <w:abstractNumId w:val="18"/>
  </w:num>
  <w:num w:numId="21">
    <w:abstractNumId w:val="20"/>
  </w:num>
  <w:num w:numId="22">
    <w:abstractNumId w:val="26"/>
  </w:num>
  <w:num w:numId="23">
    <w:abstractNumId w:val="22"/>
  </w:num>
  <w:num w:numId="24">
    <w:abstractNumId w:val="16"/>
  </w:num>
  <w:num w:numId="25">
    <w:abstractNumId w:val="24"/>
  </w:num>
  <w:num w:numId="26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embedSystemFonts/>
  <w:proofState w:spelling="clean" w:grammar="clean"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9393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E22"/>
    <w:rsid w:val="00001F3E"/>
    <w:rsid w:val="00001F99"/>
    <w:rsid w:val="0000258D"/>
    <w:rsid w:val="00002AA1"/>
    <w:rsid w:val="00003A6E"/>
    <w:rsid w:val="00003AA4"/>
    <w:rsid w:val="00004F7E"/>
    <w:rsid w:val="00005D02"/>
    <w:rsid w:val="0000625D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7AC"/>
    <w:rsid w:val="00013BA6"/>
    <w:rsid w:val="00013E58"/>
    <w:rsid w:val="00013F14"/>
    <w:rsid w:val="00014D4F"/>
    <w:rsid w:val="0001500C"/>
    <w:rsid w:val="000167F3"/>
    <w:rsid w:val="000168AD"/>
    <w:rsid w:val="00016B69"/>
    <w:rsid w:val="00017DC0"/>
    <w:rsid w:val="000201A5"/>
    <w:rsid w:val="00020E33"/>
    <w:rsid w:val="00021DFF"/>
    <w:rsid w:val="00023297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038A"/>
    <w:rsid w:val="000314B6"/>
    <w:rsid w:val="00031B0B"/>
    <w:rsid w:val="00031D57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3E0B"/>
    <w:rsid w:val="000448FC"/>
    <w:rsid w:val="00044994"/>
    <w:rsid w:val="00046182"/>
    <w:rsid w:val="000465BB"/>
    <w:rsid w:val="00047CF1"/>
    <w:rsid w:val="00050117"/>
    <w:rsid w:val="00050901"/>
    <w:rsid w:val="000512F0"/>
    <w:rsid w:val="00052192"/>
    <w:rsid w:val="00053F17"/>
    <w:rsid w:val="00054EE8"/>
    <w:rsid w:val="00056B11"/>
    <w:rsid w:val="00056D44"/>
    <w:rsid w:val="00057292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1FB"/>
    <w:rsid w:val="00074581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457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85"/>
    <w:rsid w:val="00096BA6"/>
    <w:rsid w:val="00097169"/>
    <w:rsid w:val="000977E8"/>
    <w:rsid w:val="00097D5A"/>
    <w:rsid w:val="000A075A"/>
    <w:rsid w:val="000A108F"/>
    <w:rsid w:val="000A1EEC"/>
    <w:rsid w:val="000A2049"/>
    <w:rsid w:val="000A31E9"/>
    <w:rsid w:val="000A4147"/>
    <w:rsid w:val="000A4359"/>
    <w:rsid w:val="000A4805"/>
    <w:rsid w:val="000A4D28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50D3"/>
    <w:rsid w:val="000B6772"/>
    <w:rsid w:val="000C0910"/>
    <w:rsid w:val="000C13B5"/>
    <w:rsid w:val="000C1C6B"/>
    <w:rsid w:val="000C3E0E"/>
    <w:rsid w:val="000C486C"/>
    <w:rsid w:val="000C4AB8"/>
    <w:rsid w:val="000C5391"/>
    <w:rsid w:val="000C59FD"/>
    <w:rsid w:val="000C5E0A"/>
    <w:rsid w:val="000C77A3"/>
    <w:rsid w:val="000C7F6D"/>
    <w:rsid w:val="000D1A17"/>
    <w:rsid w:val="000D1BA7"/>
    <w:rsid w:val="000D3124"/>
    <w:rsid w:val="000D4486"/>
    <w:rsid w:val="000D4CA8"/>
    <w:rsid w:val="000D5CCC"/>
    <w:rsid w:val="000D73BE"/>
    <w:rsid w:val="000D73F7"/>
    <w:rsid w:val="000D7708"/>
    <w:rsid w:val="000E0A65"/>
    <w:rsid w:val="000E16A9"/>
    <w:rsid w:val="000E1864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494"/>
    <w:rsid w:val="00123F65"/>
    <w:rsid w:val="001246D9"/>
    <w:rsid w:val="00124ED8"/>
    <w:rsid w:val="00125086"/>
    <w:rsid w:val="001255E7"/>
    <w:rsid w:val="00125A52"/>
    <w:rsid w:val="0012733A"/>
    <w:rsid w:val="001273F1"/>
    <w:rsid w:val="00127E9E"/>
    <w:rsid w:val="00130328"/>
    <w:rsid w:val="00131A20"/>
    <w:rsid w:val="00131F82"/>
    <w:rsid w:val="001321E3"/>
    <w:rsid w:val="00132D77"/>
    <w:rsid w:val="00133E90"/>
    <w:rsid w:val="001349DA"/>
    <w:rsid w:val="00135CC5"/>
    <w:rsid w:val="00135DA9"/>
    <w:rsid w:val="001361B9"/>
    <w:rsid w:val="001363FC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693"/>
    <w:rsid w:val="001477E9"/>
    <w:rsid w:val="00147A91"/>
    <w:rsid w:val="0015004A"/>
    <w:rsid w:val="00152E53"/>
    <w:rsid w:val="00153529"/>
    <w:rsid w:val="0015383F"/>
    <w:rsid w:val="00154DB6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991"/>
    <w:rsid w:val="00167AA8"/>
    <w:rsid w:val="00170327"/>
    <w:rsid w:val="00170648"/>
    <w:rsid w:val="00171561"/>
    <w:rsid w:val="00171972"/>
    <w:rsid w:val="00172354"/>
    <w:rsid w:val="001727CA"/>
    <w:rsid w:val="001734C8"/>
    <w:rsid w:val="00173C31"/>
    <w:rsid w:val="001767B8"/>
    <w:rsid w:val="00176AB3"/>
    <w:rsid w:val="001775D0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7582"/>
    <w:rsid w:val="0018796F"/>
    <w:rsid w:val="00190010"/>
    <w:rsid w:val="00190764"/>
    <w:rsid w:val="0019083F"/>
    <w:rsid w:val="00190E60"/>
    <w:rsid w:val="0019121D"/>
    <w:rsid w:val="00191C00"/>
    <w:rsid w:val="00191CD5"/>
    <w:rsid w:val="001926A1"/>
    <w:rsid w:val="001942C8"/>
    <w:rsid w:val="00194652"/>
    <w:rsid w:val="00194C10"/>
    <w:rsid w:val="001958C8"/>
    <w:rsid w:val="0019651B"/>
    <w:rsid w:val="00196FFE"/>
    <w:rsid w:val="00197CD2"/>
    <w:rsid w:val="001A0B34"/>
    <w:rsid w:val="001A0D68"/>
    <w:rsid w:val="001A15F9"/>
    <w:rsid w:val="001A21D5"/>
    <w:rsid w:val="001A29A1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53B"/>
    <w:rsid w:val="001B166C"/>
    <w:rsid w:val="001B2D64"/>
    <w:rsid w:val="001B377E"/>
    <w:rsid w:val="001B3C5A"/>
    <w:rsid w:val="001B5462"/>
    <w:rsid w:val="001B5E19"/>
    <w:rsid w:val="001B628B"/>
    <w:rsid w:val="001B6445"/>
    <w:rsid w:val="001B6C26"/>
    <w:rsid w:val="001B6FD8"/>
    <w:rsid w:val="001B7563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220"/>
    <w:rsid w:val="001C5E09"/>
    <w:rsid w:val="001C5EA4"/>
    <w:rsid w:val="001C6BB9"/>
    <w:rsid w:val="001C6E68"/>
    <w:rsid w:val="001C700D"/>
    <w:rsid w:val="001C75AC"/>
    <w:rsid w:val="001C795D"/>
    <w:rsid w:val="001C7B86"/>
    <w:rsid w:val="001C7F3F"/>
    <w:rsid w:val="001D036E"/>
    <w:rsid w:val="001D1C97"/>
    <w:rsid w:val="001D1DC3"/>
    <w:rsid w:val="001D2627"/>
    <w:rsid w:val="001D3B81"/>
    <w:rsid w:val="001D4B49"/>
    <w:rsid w:val="001D553A"/>
    <w:rsid w:val="001D6987"/>
    <w:rsid w:val="001D7572"/>
    <w:rsid w:val="001D7782"/>
    <w:rsid w:val="001D7B31"/>
    <w:rsid w:val="001D7F3B"/>
    <w:rsid w:val="001E0085"/>
    <w:rsid w:val="001E1672"/>
    <w:rsid w:val="001E19A9"/>
    <w:rsid w:val="001E3025"/>
    <w:rsid w:val="001E3B57"/>
    <w:rsid w:val="001E529D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05DD"/>
    <w:rsid w:val="00201283"/>
    <w:rsid w:val="002014A2"/>
    <w:rsid w:val="00201B08"/>
    <w:rsid w:val="00201C00"/>
    <w:rsid w:val="00201FF2"/>
    <w:rsid w:val="002028E0"/>
    <w:rsid w:val="0020373F"/>
    <w:rsid w:val="002049B8"/>
    <w:rsid w:val="00204F2F"/>
    <w:rsid w:val="00205C70"/>
    <w:rsid w:val="002061AC"/>
    <w:rsid w:val="0020762E"/>
    <w:rsid w:val="00207F47"/>
    <w:rsid w:val="00210750"/>
    <w:rsid w:val="00211253"/>
    <w:rsid w:val="00211CB7"/>
    <w:rsid w:val="00211F51"/>
    <w:rsid w:val="0021203D"/>
    <w:rsid w:val="00213839"/>
    <w:rsid w:val="00213F11"/>
    <w:rsid w:val="00213F9D"/>
    <w:rsid w:val="002148DC"/>
    <w:rsid w:val="00214EFE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BF4"/>
    <w:rsid w:val="00226C55"/>
    <w:rsid w:val="00226CEB"/>
    <w:rsid w:val="00226E72"/>
    <w:rsid w:val="00230487"/>
    <w:rsid w:val="00231398"/>
    <w:rsid w:val="0023284C"/>
    <w:rsid w:val="00232D1E"/>
    <w:rsid w:val="00233022"/>
    <w:rsid w:val="002335C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B1"/>
    <w:rsid w:val="00236900"/>
    <w:rsid w:val="00237479"/>
    <w:rsid w:val="00237820"/>
    <w:rsid w:val="00237823"/>
    <w:rsid w:val="00237ABA"/>
    <w:rsid w:val="0024181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34E"/>
    <w:rsid w:val="00247861"/>
    <w:rsid w:val="00247B2D"/>
    <w:rsid w:val="00247B54"/>
    <w:rsid w:val="00250198"/>
    <w:rsid w:val="0025152E"/>
    <w:rsid w:val="00251AD2"/>
    <w:rsid w:val="0025209E"/>
    <w:rsid w:val="002525D8"/>
    <w:rsid w:val="00252F37"/>
    <w:rsid w:val="00253195"/>
    <w:rsid w:val="0025404A"/>
    <w:rsid w:val="00254D40"/>
    <w:rsid w:val="00256420"/>
    <w:rsid w:val="00260094"/>
    <w:rsid w:val="0026036C"/>
    <w:rsid w:val="00261166"/>
    <w:rsid w:val="00261326"/>
    <w:rsid w:val="0026295D"/>
    <w:rsid w:val="002630B5"/>
    <w:rsid w:val="0026355A"/>
    <w:rsid w:val="0026390E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3E99"/>
    <w:rsid w:val="0027422B"/>
    <w:rsid w:val="00274997"/>
    <w:rsid w:val="002759E9"/>
    <w:rsid w:val="002766D0"/>
    <w:rsid w:val="00276DC8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EBC"/>
    <w:rsid w:val="002961B0"/>
    <w:rsid w:val="00296213"/>
    <w:rsid w:val="0029762B"/>
    <w:rsid w:val="002A005A"/>
    <w:rsid w:val="002A0D57"/>
    <w:rsid w:val="002A17C0"/>
    <w:rsid w:val="002A1D15"/>
    <w:rsid w:val="002A3445"/>
    <w:rsid w:val="002A3F22"/>
    <w:rsid w:val="002A4167"/>
    <w:rsid w:val="002A5F17"/>
    <w:rsid w:val="002A6131"/>
    <w:rsid w:val="002B1A6F"/>
    <w:rsid w:val="002B1B5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CCE"/>
    <w:rsid w:val="002C1EC8"/>
    <w:rsid w:val="002C1EDF"/>
    <w:rsid w:val="002C2412"/>
    <w:rsid w:val="002C38CE"/>
    <w:rsid w:val="002C3EBB"/>
    <w:rsid w:val="002C58AD"/>
    <w:rsid w:val="002C65A8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537"/>
    <w:rsid w:val="002E4F19"/>
    <w:rsid w:val="002E6D7D"/>
    <w:rsid w:val="002F0632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0F5C"/>
    <w:rsid w:val="00300FDF"/>
    <w:rsid w:val="00301013"/>
    <w:rsid w:val="00301883"/>
    <w:rsid w:val="00301BC5"/>
    <w:rsid w:val="00303194"/>
    <w:rsid w:val="00305274"/>
    <w:rsid w:val="003067B1"/>
    <w:rsid w:val="00307419"/>
    <w:rsid w:val="00307AD8"/>
    <w:rsid w:val="0031034C"/>
    <w:rsid w:val="0031176F"/>
    <w:rsid w:val="00311C54"/>
    <w:rsid w:val="00311C90"/>
    <w:rsid w:val="00312E3C"/>
    <w:rsid w:val="003158D6"/>
    <w:rsid w:val="003166BF"/>
    <w:rsid w:val="00317533"/>
    <w:rsid w:val="003178D5"/>
    <w:rsid w:val="003204C7"/>
    <w:rsid w:val="00320EBE"/>
    <w:rsid w:val="003214E1"/>
    <w:rsid w:val="00321D89"/>
    <w:rsid w:val="00322676"/>
    <w:rsid w:val="00322C78"/>
    <w:rsid w:val="00322E5D"/>
    <w:rsid w:val="00325F2B"/>
    <w:rsid w:val="00326331"/>
    <w:rsid w:val="00326E69"/>
    <w:rsid w:val="0032753E"/>
    <w:rsid w:val="0033012A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1BD2"/>
    <w:rsid w:val="00343F2C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0CB1"/>
    <w:rsid w:val="00353150"/>
    <w:rsid w:val="00353798"/>
    <w:rsid w:val="00355623"/>
    <w:rsid w:val="00355B66"/>
    <w:rsid w:val="00355F15"/>
    <w:rsid w:val="003564BC"/>
    <w:rsid w:val="00357391"/>
    <w:rsid w:val="003600DF"/>
    <w:rsid w:val="00362525"/>
    <w:rsid w:val="00362667"/>
    <w:rsid w:val="0036333C"/>
    <w:rsid w:val="003640CA"/>
    <w:rsid w:val="00364DF7"/>
    <w:rsid w:val="00365332"/>
    <w:rsid w:val="003654FC"/>
    <w:rsid w:val="0036562A"/>
    <w:rsid w:val="0036590E"/>
    <w:rsid w:val="00365E89"/>
    <w:rsid w:val="00366530"/>
    <w:rsid w:val="00370056"/>
    <w:rsid w:val="003702E7"/>
    <w:rsid w:val="0037046A"/>
    <w:rsid w:val="00370978"/>
    <w:rsid w:val="00370F54"/>
    <w:rsid w:val="00371D23"/>
    <w:rsid w:val="0037349B"/>
    <w:rsid w:val="003737D3"/>
    <w:rsid w:val="0037449A"/>
    <w:rsid w:val="00374C34"/>
    <w:rsid w:val="00375479"/>
    <w:rsid w:val="0037548C"/>
    <w:rsid w:val="00376269"/>
    <w:rsid w:val="00377FC0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6C94"/>
    <w:rsid w:val="003871D8"/>
    <w:rsid w:val="00387454"/>
    <w:rsid w:val="00387E36"/>
    <w:rsid w:val="00391103"/>
    <w:rsid w:val="003918E4"/>
    <w:rsid w:val="00391ABC"/>
    <w:rsid w:val="00392FB5"/>
    <w:rsid w:val="00393B49"/>
    <w:rsid w:val="00394DCC"/>
    <w:rsid w:val="00395771"/>
    <w:rsid w:val="00395D13"/>
    <w:rsid w:val="003964B4"/>
    <w:rsid w:val="00396DB3"/>
    <w:rsid w:val="00397435"/>
    <w:rsid w:val="00397E6E"/>
    <w:rsid w:val="003A3AD3"/>
    <w:rsid w:val="003A3D8E"/>
    <w:rsid w:val="003A3DFE"/>
    <w:rsid w:val="003A46BF"/>
    <w:rsid w:val="003A5BF8"/>
    <w:rsid w:val="003A6363"/>
    <w:rsid w:val="003A6B6C"/>
    <w:rsid w:val="003A6F83"/>
    <w:rsid w:val="003A6FBE"/>
    <w:rsid w:val="003A73C8"/>
    <w:rsid w:val="003B0422"/>
    <w:rsid w:val="003B15ED"/>
    <w:rsid w:val="003B1764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26E"/>
    <w:rsid w:val="003C24E1"/>
    <w:rsid w:val="003C3487"/>
    <w:rsid w:val="003C492F"/>
    <w:rsid w:val="003C6166"/>
    <w:rsid w:val="003C7142"/>
    <w:rsid w:val="003C71A6"/>
    <w:rsid w:val="003C772D"/>
    <w:rsid w:val="003C77DF"/>
    <w:rsid w:val="003C7D2B"/>
    <w:rsid w:val="003D0643"/>
    <w:rsid w:val="003D1643"/>
    <w:rsid w:val="003D1EAB"/>
    <w:rsid w:val="003D3C2C"/>
    <w:rsid w:val="003D3EEE"/>
    <w:rsid w:val="003D47F1"/>
    <w:rsid w:val="003D48CE"/>
    <w:rsid w:val="003D4BFB"/>
    <w:rsid w:val="003D61DE"/>
    <w:rsid w:val="003D6B7A"/>
    <w:rsid w:val="003E0F48"/>
    <w:rsid w:val="003E3E25"/>
    <w:rsid w:val="003E4E66"/>
    <w:rsid w:val="003E4EA3"/>
    <w:rsid w:val="003E577F"/>
    <w:rsid w:val="003E5AFA"/>
    <w:rsid w:val="003E65B7"/>
    <w:rsid w:val="003E6B53"/>
    <w:rsid w:val="003F013F"/>
    <w:rsid w:val="003F03A5"/>
    <w:rsid w:val="003F052A"/>
    <w:rsid w:val="003F0685"/>
    <w:rsid w:val="003F17EC"/>
    <w:rsid w:val="003F1D3D"/>
    <w:rsid w:val="003F21C4"/>
    <w:rsid w:val="003F2B9B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4FA0"/>
    <w:rsid w:val="004050A4"/>
    <w:rsid w:val="004051F8"/>
    <w:rsid w:val="00405DFC"/>
    <w:rsid w:val="0040717F"/>
    <w:rsid w:val="00407A0E"/>
    <w:rsid w:val="00407DC8"/>
    <w:rsid w:val="00410140"/>
    <w:rsid w:val="0041018A"/>
    <w:rsid w:val="0041109B"/>
    <w:rsid w:val="004114DE"/>
    <w:rsid w:val="004123B3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AEE"/>
    <w:rsid w:val="00425BB3"/>
    <w:rsid w:val="004262E6"/>
    <w:rsid w:val="00426321"/>
    <w:rsid w:val="00431F62"/>
    <w:rsid w:val="0043288F"/>
    <w:rsid w:val="004332C0"/>
    <w:rsid w:val="0043330C"/>
    <w:rsid w:val="00433CCE"/>
    <w:rsid w:val="00435123"/>
    <w:rsid w:val="0043521F"/>
    <w:rsid w:val="00435374"/>
    <w:rsid w:val="00435402"/>
    <w:rsid w:val="0043581A"/>
    <w:rsid w:val="0043598C"/>
    <w:rsid w:val="00435C4A"/>
    <w:rsid w:val="004372D2"/>
    <w:rsid w:val="00437374"/>
    <w:rsid w:val="0044074D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BB0"/>
    <w:rsid w:val="00452ED3"/>
    <w:rsid w:val="0045399F"/>
    <w:rsid w:val="00453DA9"/>
    <w:rsid w:val="004543A1"/>
    <w:rsid w:val="00454F2F"/>
    <w:rsid w:val="0045542C"/>
    <w:rsid w:val="004555E7"/>
    <w:rsid w:val="004558ED"/>
    <w:rsid w:val="00455D1E"/>
    <w:rsid w:val="00455D43"/>
    <w:rsid w:val="004577DB"/>
    <w:rsid w:val="00457928"/>
    <w:rsid w:val="00457DC5"/>
    <w:rsid w:val="00457DF4"/>
    <w:rsid w:val="00457E68"/>
    <w:rsid w:val="0046142C"/>
    <w:rsid w:val="00461A47"/>
    <w:rsid w:val="00462BC5"/>
    <w:rsid w:val="004633E6"/>
    <w:rsid w:val="004636CD"/>
    <w:rsid w:val="00463BDB"/>
    <w:rsid w:val="004648E7"/>
    <w:rsid w:val="00464926"/>
    <w:rsid w:val="00464AC2"/>
    <w:rsid w:val="004665F8"/>
    <w:rsid w:val="0046703F"/>
    <w:rsid w:val="00467DFC"/>
    <w:rsid w:val="00473483"/>
    <w:rsid w:val="00474466"/>
    <w:rsid w:val="004749B2"/>
    <w:rsid w:val="00475B1B"/>
    <w:rsid w:val="0047626C"/>
    <w:rsid w:val="00476E47"/>
    <w:rsid w:val="00477478"/>
    <w:rsid w:val="004775CF"/>
    <w:rsid w:val="0048135E"/>
    <w:rsid w:val="0048136D"/>
    <w:rsid w:val="004815B7"/>
    <w:rsid w:val="004823CC"/>
    <w:rsid w:val="004828A2"/>
    <w:rsid w:val="0048304B"/>
    <w:rsid w:val="00483BAA"/>
    <w:rsid w:val="004847DC"/>
    <w:rsid w:val="00485625"/>
    <w:rsid w:val="0048603B"/>
    <w:rsid w:val="00486923"/>
    <w:rsid w:val="00487307"/>
    <w:rsid w:val="004876D6"/>
    <w:rsid w:val="00491F56"/>
    <w:rsid w:val="004923EE"/>
    <w:rsid w:val="00493BA5"/>
    <w:rsid w:val="00495807"/>
    <w:rsid w:val="0049593F"/>
    <w:rsid w:val="0049674F"/>
    <w:rsid w:val="00496F4E"/>
    <w:rsid w:val="004972AA"/>
    <w:rsid w:val="00497E4C"/>
    <w:rsid w:val="004A1914"/>
    <w:rsid w:val="004A1D3D"/>
    <w:rsid w:val="004A1F1F"/>
    <w:rsid w:val="004A2047"/>
    <w:rsid w:val="004A216C"/>
    <w:rsid w:val="004A3300"/>
    <w:rsid w:val="004A355D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466"/>
    <w:rsid w:val="004D7726"/>
    <w:rsid w:val="004E019A"/>
    <w:rsid w:val="004E02DC"/>
    <w:rsid w:val="004E06DD"/>
    <w:rsid w:val="004E0BC5"/>
    <w:rsid w:val="004E0F60"/>
    <w:rsid w:val="004E14F8"/>
    <w:rsid w:val="004E2421"/>
    <w:rsid w:val="004E28F5"/>
    <w:rsid w:val="004E3830"/>
    <w:rsid w:val="004E54CA"/>
    <w:rsid w:val="004E6445"/>
    <w:rsid w:val="004E6491"/>
    <w:rsid w:val="004E65E7"/>
    <w:rsid w:val="004E6D7B"/>
    <w:rsid w:val="004E7704"/>
    <w:rsid w:val="004E7CD0"/>
    <w:rsid w:val="004F034A"/>
    <w:rsid w:val="004F1125"/>
    <w:rsid w:val="004F1618"/>
    <w:rsid w:val="004F2244"/>
    <w:rsid w:val="004F2A32"/>
    <w:rsid w:val="004F3280"/>
    <w:rsid w:val="004F5FDB"/>
    <w:rsid w:val="004F607D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BA9"/>
    <w:rsid w:val="00513EF2"/>
    <w:rsid w:val="00513FB6"/>
    <w:rsid w:val="00514A6D"/>
    <w:rsid w:val="00515207"/>
    <w:rsid w:val="00515411"/>
    <w:rsid w:val="0051589B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35C"/>
    <w:rsid w:val="00523B77"/>
    <w:rsid w:val="00524C4D"/>
    <w:rsid w:val="00524E5E"/>
    <w:rsid w:val="005259AD"/>
    <w:rsid w:val="005265EC"/>
    <w:rsid w:val="00526FDC"/>
    <w:rsid w:val="0052714F"/>
    <w:rsid w:val="005276B2"/>
    <w:rsid w:val="00527DB0"/>
    <w:rsid w:val="00530C87"/>
    <w:rsid w:val="00531551"/>
    <w:rsid w:val="00531B91"/>
    <w:rsid w:val="0053280E"/>
    <w:rsid w:val="005331C7"/>
    <w:rsid w:val="005339A9"/>
    <w:rsid w:val="00533FF5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3B0C"/>
    <w:rsid w:val="005442E6"/>
    <w:rsid w:val="00544E73"/>
    <w:rsid w:val="0054530C"/>
    <w:rsid w:val="0054564B"/>
    <w:rsid w:val="00545B8E"/>
    <w:rsid w:val="00545C0F"/>
    <w:rsid w:val="005474E8"/>
    <w:rsid w:val="0055191C"/>
    <w:rsid w:val="00552929"/>
    <w:rsid w:val="00552A0B"/>
    <w:rsid w:val="005546E9"/>
    <w:rsid w:val="00555792"/>
    <w:rsid w:val="00555F80"/>
    <w:rsid w:val="005571DB"/>
    <w:rsid w:val="00557ACE"/>
    <w:rsid w:val="00557CA8"/>
    <w:rsid w:val="0056018C"/>
    <w:rsid w:val="005606EE"/>
    <w:rsid w:val="0056079A"/>
    <w:rsid w:val="00561834"/>
    <w:rsid w:val="005622F7"/>
    <w:rsid w:val="00563C46"/>
    <w:rsid w:val="005646DD"/>
    <w:rsid w:val="00565141"/>
    <w:rsid w:val="00567A73"/>
    <w:rsid w:val="005717B7"/>
    <w:rsid w:val="00571F3C"/>
    <w:rsid w:val="00572965"/>
    <w:rsid w:val="00572CEA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036"/>
    <w:rsid w:val="005844AA"/>
    <w:rsid w:val="00584624"/>
    <w:rsid w:val="00584AAD"/>
    <w:rsid w:val="00584FDC"/>
    <w:rsid w:val="005859BE"/>
    <w:rsid w:val="00585D6D"/>
    <w:rsid w:val="00585FEB"/>
    <w:rsid w:val="005868EB"/>
    <w:rsid w:val="00586A6F"/>
    <w:rsid w:val="00586AC9"/>
    <w:rsid w:val="00586F7C"/>
    <w:rsid w:val="00587651"/>
    <w:rsid w:val="00587EE9"/>
    <w:rsid w:val="005915A8"/>
    <w:rsid w:val="00591C3C"/>
    <w:rsid w:val="005929E8"/>
    <w:rsid w:val="005933BD"/>
    <w:rsid w:val="005935B2"/>
    <w:rsid w:val="00593DA7"/>
    <w:rsid w:val="00594348"/>
    <w:rsid w:val="00595064"/>
    <w:rsid w:val="00595558"/>
    <w:rsid w:val="0059566B"/>
    <w:rsid w:val="00595FD0"/>
    <w:rsid w:val="00595FF9"/>
    <w:rsid w:val="005968B3"/>
    <w:rsid w:val="00597527"/>
    <w:rsid w:val="00597B4E"/>
    <w:rsid w:val="005A010F"/>
    <w:rsid w:val="005A0301"/>
    <w:rsid w:val="005A0C76"/>
    <w:rsid w:val="005A0FDF"/>
    <w:rsid w:val="005A14A3"/>
    <w:rsid w:val="005A1EEE"/>
    <w:rsid w:val="005A2942"/>
    <w:rsid w:val="005A32D2"/>
    <w:rsid w:val="005A3549"/>
    <w:rsid w:val="005A3BAB"/>
    <w:rsid w:val="005A4B4D"/>
    <w:rsid w:val="005A5391"/>
    <w:rsid w:val="005A563E"/>
    <w:rsid w:val="005A5CD7"/>
    <w:rsid w:val="005A5F48"/>
    <w:rsid w:val="005A6406"/>
    <w:rsid w:val="005A6D7C"/>
    <w:rsid w:val="005A73E8"/>
    <w:rsid w:val="005B10BE"/>
    <w:rsid w:val="005B15D0"/>
    <w:rsid w:val="005B196D"/>
    <w:rsid w:val="005B2EA2"/>
    <w:rsid w:val="005B34AE"/>
    <w:rsid w:val="005B43B5"/>
    <w:rsid w:val="005B5950"/>
    <w:rsid w:val="005B6070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C7F67"/>
    <w:rsid w:val="005D0281"/>
    <w:rsid w:val="005D0AD7"/>
    <w:rsid w:val="005D11CA"/>
    <w:rsid w:val="005D2A95"/>
    <w:rsid w:val="005D46AA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6A2"/>
    <w:rsid w:val="005E498C"/>
    <w:rsid w:val="005E4F9E"/>
    <w:rsid w:val="005E6E97"/>
    <w:rsid w:val="005E733F"/>
    <w:rsid w:val="005E77F0"/>
    <w:rsid w:val="005F0A04"/>
    <w:rsid w:val="005F0C8C"/>
    <w:rsid w:val="005F2887"/>
    <w:rsid w:val="005F292B"/>
    <w:rsid w:val="005F2F53"/>
    <w:rsid w:val="005F2FE1"/>
    <w:rsid w:val="005F31F6"/>
    <w:rsid w:val="005F3506"/>
    <w:rsid w:val="005F4147"/>
    <w:rsid w:val="005F48EC"/>
    <w:rsid w:val="005F5382"/>
    <w:rsid w:val="005F54F8"/>
    <w:rsid w:val="005F6055"/>
    <w:rsid w:val="005F750C"/>
    <w:rsid w:val="005F7714"/>
    <w:rsid w:val="005F7E68"/>
    <w:rsid w:val="006005EB"/>
    <w:rsid w:val="006011B6"/>
    <w:rsid w:val="006014C8"/>
    <w:rsid w:val="00601764"/>
    <w:rsid w:val="006043C0"/>
    <w:rsid w:val="006049CD"/>
    <w:rsid w:val="00605DD7"/>
    <w:rsid w:val="00605DE9"/>
    <w:rsid w:val="00605E1B"/>
    <w:rsid w:val="00606D89"/>
    <w:rsid w:val="006072F6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29CD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C5A"/>
    <w:rsid w:val="00630D22"/>
    <w:rsid w:val="00631549"/>
    <w:rsid w:val="00632249"/>
    <w:rsid w:val="00632299"/>
    <w:rsid w:val="006326B6"/>
    <w:rsid w:val="00633974"/>
    <w:rsid w:val="00633F44"/>
    <w:rsid w:val="006344E3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240A"/>
    <w:rsid w:val="00653090"/>
    <w:rsid w:val="00655A3B"/>
    <w:rsid w:val="006561AE"/>
    <w:rsid w:val="006561B4"/>
    <w:rsid w:val="0065626D"/>
    <w:rsid w:val="00656516"/>
    <w:rsid w:val="006572A7"/>
    <w:rsid w:val="00657529"/>
    <w:rsid w:val="006600E7"/>
    <w:rsid w:val="00660F65"/>
    <w:rsid w:val="00661E71"/>
    <w:rsid w:val="00661E8C"/>
    <w:rsid w:val="006628D2"/>
    <w:rsid w:val="006639E5"/>
    <w:rsid w:val="00663B41"/>
    <w:rsid w:val="0066437F"/>
    <w:rsid w:val="006651D1"/>
    <w:rsid w:val="00666010"/>
    <w:rsid w:val="0066625B"/>
    <w:rsid w:val="006666C9"/>
    <w:rsid w:val="00667871"/>
    <w:rsid w:val="0067087E"/>
    <w:rsid w:val="0067109D"/>
    <w:rsid w:val="00671D05"/>
    <w:rsid w:val="00671D9F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075"/>
    <w:rsid w:val="00681A49"/>
    <w:rsid w:val="006825A1"/>
    <w:rsid w:val="00682C1B"/>
    <w:rsid w:val="00682E49"/>
    <w:rsid w:val="00683382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349E"/>
    <w:rsid w:val="006A40A5"/>
    <w:rsid w:val="006A4FAA"/>
    <w:rsid w:val="006A5BEB"/>
    <w:rsid w:val="006A5F72"/>
    <w:rsid w:val="006A6201"/>
    <w:rsid w:val="006A6F60"/>
    <w:rsid w:val="006B0508"/>
    <w:rsid w:val="006B0689"/>
    <w:rsid w:val="006B10F5"/>
    <w:rsid w:val="006B1348"/>
    <w:rsid w:val="006B1EC1"/>
    <w:rsid w:val="006B37AC"/>
    <w:rsid w:val="006B3800"/>
    <w:rsid w:val="006B4EA7"/>
    <w:rsid w:val="006B4F33"/>
    <w:rsid w:val="006B5A13"/>
    <w:rsid w:val="006C04ED"/>
    <w:rsid w:val="006C0834"/>
    <w:rsid w:val="006C1A10"/>
    <w:rsid w:val="006C2410"/>
    <w:rsid w:val="006C3101"/>
    <w:rsid w:val="006C3128"/>
    <w:rsid w:val="006C36B9"/>
    <w:rsid w:val="006C37D8"/>
    <w:rsid w:val="006C3C36"/>
    <w:rsid w:val="006C3DDB"/>
    <w:rsid w:val="006C3FB1"/>
    <w:rsid w:val="006C4590"/>
    <w:rsid w:val="006C5AE3"/>
    <w:rsid w:val="006C5F4F"/>
    <w:rsid w:val="006C6D34"/>
    <w:rsid w:val="006C6FE0"/>
    <w:rsid w:val="006D12DF"/>
    <w:rsid w:val="006D17E6"/>
    <w:rsid w:val="006D1C47"/>
    <w:rsid w:val="006D32D2"/>
    <w:rsid w:val="006D588C"/>
    <w:rsid w:val="006D61A7"/>
    <w:rsid w:val="006D659D"/>
    <w:rsid w:val="006D6941"/>
    <w:rsid w:val="006D6FC3"/>
    <w:rsid w:val="006D7071"/>
    <w:rsid w:val="006E07A3"/>
    <w:rsid w:val="006E0B5D"/>
    <w:rsid w:val="006E2C91"/>
    <w:rsid w:val="006E3E5D"/>
    <w:rsid w:val="006E5918"/>
    <w:rsid w:val="006E60CC"/>
    <w:rsid w:val="006E62CB"/>
    <w:rsid w:val="006E77EF"/>
    <w:rsid w:val="006F003B"/>
    <w:rsid w:val="006F0469"/>
    <w:rsid w:val="006F1841"/>
    <w:rsid w:val="006F1A2D"/>
    <w:rsid w:val="006F2309"/>
    <w:rsid w:val="006F2F23"/>
    <w:rsid w:val="006F4BD2"/>
    <w:rsid w:val="006F4EB0"/>
    <w:rsid w:val="006F557B"/>
    <w:rsid w:val="006F5C4B"/>
    <w:rsid w:val="00700B2B"/>
    <w:rsid w:val="00701370"/>
    <w:rsid w:val="007024E2"/>
    <w:rsid w:val="00703255"/>
    <w:rsid w:val="00704027"/>
    <w:rsid w:val="007051A2"/>
    <w:rsid w:val="00706DEE"/>
    <w:rsid w:val="00710702"/>
    <w:rsid w:val="0071093A"/>
    <w:rsid w:val="007149F5"/>
    <w:rsid w:val="00714E24"/>
    <w:rsid w:val="007152DD"/>
    <w:rsid w:val="00715E03"/>
    <w:rsid w:val="007162E5"/>
    <w:rsid w:val="00720A1A"/>
    <w:rsid w:val="007213BB"/>
    <w:rsid w:val="00721B33"/>
    <w:rsid w:val="00721FF2"/>
    <w:rsid w:val="00722705"/>
    <w:rsid w:val="00722A1D"/>
    <w:rsid w:val="00722ED3"/>
    <w:rsid w:val="00723101"/>
    <w:rsid w:val="0072391F"/>
    <w:rsid w:val="007239C5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3FB9"/>
    <w:rsid w:val="007341E5"/>
    <w:rsid w:val="00734210"/>
    <w:rsid w:val="007344DC"/>
    <w:rsid w:val="0073485E"/>
    <w:rsid w:val="00735562"/>
    <w:rsid w:val="00735B99"/>
    <w:rsid w:val="00735D33"/>
    <w:rsid w:val="00735ED9"/>
    <w:rsid w:val="007361DE"/>
    <w:rsid w:val="00737648"/>
    <w:rsid w:val="00740004"/>
    <w:rsid w:val="00740725"/>
    <w:rsid w:val="00740E1B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7F5"/>
    <w:rsid w:val="007619CA"/>
    <w:rsid w:val="00761FD2"/>
    <w:rsid w:val="00764776"/>
    <w:rsid w:val="00764DF8"/>
    <w:rsid w:val="007654A3"/>
    <w:rsid w:val="00765BE1"/>
    <w:rsid w:val="00766FF0"/>
    <w:rsid w:val="007717EA"/>
    <w:rsid w:val="00772D2C"/>
    <w:rsid w:val="00774807"/>
    <w:rsid w:val="00775A94"/>
    <w:rsid w:val="00776A20"/>
    <w:rsid w:val="007776D4"/>
    <w:rsid w:val="00777F65"/>
    <w:rsid w:val="00780277"/>
    <w:rsid w:val="00780E65"/>
    <w:rsid w:val="00782A70"/>
    <w:rsid w:val="00782D56"/>
    <w:rsid w:val="00783024"/>
    <w:rsid w:val="007831F2"/>
    <w:rsid w:val="00783B40"/>
    <w:rsid w:val="007844DC"/>
    <w:rsid w:val="00784692"/>
    <w:rsid w:val="0078478B"/>
    <w:rsid w:val="00784A24"/>
    <w:rsid w:val="00784CC1"/>
    <w:rsid w:val="00785873"/>
    <w:rsid w:val="0078591E"/>
    <w:rsid w:val="007860B7"/>
    <w:rsid w:val="007870C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0674"/>
    <w:rsid w:val="007A0DD2"/>
    <w:rsid w:val="007A1954"/>
    <w:rsid w:val="007A4A61"/>
    <w:rsid w:val="007A68D7"/>
    <w:rsid w:val="007A7023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06E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227"/>
    <w:rsid w:val="007C6F1B"/>
    <w:rsid w:val="007C6FF5"/>
    <w:rsid w:val="007C7137"/>
    <w:rsid w:val="007C7688"/>
    <w:rsid w:val="007C7C64"/>
    <w:rsid w:val="007D0316"/>
    <w:rsid w:val="007D0B95"/>
    <w:rsid w:val="007D36E4"/>
    <w:rsid w:val="007D3A30"/>
    <w:rsid w:val="007D5119"/>
    <w:rsid w:val="007D5EAE"/>
    <w:rsid w:val="007D628A"/>
    <w:rsid w:val="007D6756"/>
    <w:rsid w:val="007D7822"/>
    <w:rsid w:val="007D7F0D"/>
    <w:rsid w:val="007E089B"/>
    <w:rsid w:val="007E1E36"/>
    <w:rsid w:val="007E1EEC"/>
    <w:rsid w:val="007E22AB"/>
    <w:rsid w:val="007E280A"/>
    <w:rsid w:val="007E2B3C"/>
    <w:rsid w:val="007E35E1"/>
    <w:rsid w:val="007E37DA"/>
    <w:rsid w:val="007E3D68"/>
    <w:rsid w:val="007E4B11"/>
    <w:rsid w:val="007E55AC"/>
    <w:rsid w:val="007E6EF6"/>
    <w:rsid w:val="007E78B2"/>
    <w:rsid w:val="007F0043"/>
    <w:rsid w:val="007F2618"/>
    <w:rsid w:val="007F2673"/>
    <w:rsid w:val="007F2C20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3F3F"/>
    <w:rsid w:val="0080421E"/>
    <w:rsid w:val="00804425"/>
    <w:rsid w:val="0080453E"/>
    <w:rsid w:val="008049BD"/>
    <w:rsid w:val="00804FCE"/>
    <w:rsid w:val="00806688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55A"/>
    <w:rsid w:val="0081589B"/>
    <w:rsid w:val="0082084A"/>
    <w:rsid w:val="00825581"/>
    <w:rsid w:val="00825C01"/>
    <w:rsid w:val="008260F8"/>
    <w:rsid w:val="0082632C"/>
    <w:rsid w:val="00826BF6"/>
    <w:rsid w:val="00826CD7"/>
    <w:rsid w:val="00827C42"/>
    <w:rsid w:val="008305DA"/>
    <w:rsid w:val="00830C3B"/>
    <w:rsid w:val="00830C4A"/>
    <w:rsid w:val="00831C3E"/>
    <w:rsid w:val="00832CE3"/>
    <w:rsid w:val="00832F8A"/>
    <w:rsid w:val="00833125"/>
    <w:rsid w:val="00833C4C"/>
    <w:rsid w:val="008355DB"/>
    <w:rsid w:val="00835FCF"/>
    <w:rsid w:val="00837072"/>
    <w:rsid w:val="00840844"/>
    <w:rsid w:val="0084277B"/>
    <w:rsid w:val="00842A35"/>
    <w:rsid w:val="008439FD"/>
    <w:rsid w:val="00843EC2"/>
    <w:rsid w:val="0084479A"/>
    <w:rsid w:val="00845A02"/>
    <w:rsid w:val="00845A91"/>
    <w:rsid w:val="00846765"/>
    <w:rsid w:val="00846AED"/>
    <w:rsid w:val="008522F9"/>
    <w:rsid w:val="00852546"/>
    <w:rsid w:val="008530F9"/>
    <w:rsid w:val="008544C3"/>
    <w:rsid w:val="00855786"/>
    <w:rsid w:val="008563BD"/>
    <w:rsid w:val="00856C22"/>
    <w:rsid w:val="00856C47"/>
    <w:rsid w:val="00856F1D"/>
    <w:rsid w:val="00856FBE"/>
    <w:rsid w:val="00856FF4"/>
    <w:rsid w:val="0085723F"/>
    <w:rsid w:val="00857437"/>
    <w:rsid w:val="0086124B"/>
    <w:rsid w:val="00861524"/>
    <w:rsid w:val="008618D8"/>
    <w:rsid w:val="0086240E"/>
    <w:rsid w:val="00862B19"/>
    <w:rsid w:val="00862C3C"/>
    <w:rsid w:val="00862D88"/>
    <w:rsid w:val="00863EDC"/>
    <w:rsid w:val="00865EFA"/>
    <w:rsid w:val="00866C55"/>
    <w:rsid w:val="00866FFD"/>
    <w:rsid w:val="00867F5B"/>
    <w:rsid w:val="0087132E"/>
    <w:rsid w:val="00871426"/>
    <w:rsid w:val="0087283C"/>
    <w:rsid w:val="00873B74"/>
    <w:rsid w:val="00873D59"/>
    <w:rsid w:val="00874CC7"/>
    <w:rsid w:val="008752D4"/>
    <w:rsid w:val="0087604F"/>
    <w:rsid w:val="00876066"/>
    <w:rsid w:val="008762E8"/>
    <w:rsid w:val="008767CD"/>
    <w:rsid w:val="008768FA"/>
    <w:rsid w:val="00876BCF"/>
    <w:rsid w:val="00880598"/>
    <w:rsid w:val="008806F2"/>
    <w:rsid w:val="008807AA"/>
    <w:rsid w:val="008807D5"/>
    <w:rsid w:val="00881E66"/>
    <w:rsid w:val="00882738"/>
    <w:rsid w:val="0088317D"/>
    <w:rsid w:val="00883546"/>
    <w:rsid w:val="00883E66"/>
    <w:rsid w:val="00883E89"/>
    <w:rsid w:val="00884958"/>
    <w:rsid w:val="00885359"/>
    <w:rsid w:val="00885765"/>
    <w:rsid w:val="008864F5"/>
    <w:rsid w:val="00887F4D"/>
    <w:rsid w:val="00890219"/>
    <w:rsid w:val="00890E30"/>
    <w:rsid w:val="00891150"/>
    <w:rsid w:val="00891536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5FE0"/>
    <w:rsid w:val="008A3978"/>
    <w:rsid w:val="008A4EEC"/>
    <w:rsid w:val="008A5FCF"/>
    <w:rsid w:val="008A6A15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6195"/>
    <w:rsid w:val="008B76B4"/>
    <w:rsid w:val="008B78DE"/>
    <w:rsid w:val="008B7D0B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5EA1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292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3C7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1682"/>
    <w:rsid w:val="008F2458"/>
    <w:rsid w:val="008F4894"/>
    <w:rsid w:val="008F4941"/>
    <w:rsid w:val="008F5CB3"/>
    <w:rsid w:val="008F76B2"/>
    <w:rsid w:val="00900AB7"/>
    <w:rsid w:val="00901C17"/>
    <w:rsid w:val="0090213D"/>
    <w:rsid w:val="00902E44"/>
    <w:rsid w:val="00902F5E"/>
    <w:rsid w:val="00904E7D"/>
    <w:rsid w:val="00904F50"/>
    <w:rsid w:val="009075D9"/>
    <w:rsid w:val="00907B7E"/>
    <w:rsid w:val="009103AF"/>
    <w:rsid w:val="00910F4A"/>
    <w:rsid w:val="009112C6"/>
    <w:rsid w:val="009123F7"/>
    <w:rsid w:val="0091280D"/>
    <w:rsid w:val="00912AC0"/>
    <w:rsid w:val="00912D12"/>
    <w:rsid w:val="00912F83"/>
    <w:rsid w:val="00913215"/>
    <w:rsid w:val="0091322A"/>
    <w:rsid w:val="00913379"/>
    <w:rsid w:val="0091465E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FCD"/>
    <w:rsid w:val="009235BE"/>
    <w:rsid w:val="0092375A"/>
    <w:rsid w:val="00923F5F"/>
    <w:rsid w:val="00923FC7"/>
    <w:rsid w:val="00924721"/>
    <w:rsid w:val="00924C7D"/>
    <w:rsid w:val="009261C9"/>
    <w:rsid w:val="00926C3B"/>
    <w:rsid w:val="009313A9"/>
    <w:rsid w:val="0093190C"/>
    <w:rsid w:val="009319E0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48"/>
    <w:rsid w:val="009428EE"/>
    <w:rsid w:val="009430E4"/>
    <w:rsid w:val="0094357F"/>
    <w:rsid w:val="009449CA"/>
    <w:rsid w:val="009452FA"/>
    <w:rsid w:val="00945AF0"/>
    <w:rsid w:val="00945CBA"/>
    <w:rsid w:val="00945DEB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222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085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DD1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76E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2E01"/>
    <w:rsid w:val="009A3DBD"/>
    <w:rsid w:val="009A5138"/>
    <w:rsid w:val="009A5668"/>
    <w:rsid w:val="009A63BA"/>
    <w:rsid w:val="009A6490"/>
    <w:rsid w:val="009A6E40"/>
    <w:rsid w:val="009B0442"/>
    <w:rsid w:val="009B0A85"/>
    <w:rsid w:val="009B0B35"/>
    <w:rsid w:val="009B0D7B"/>
    <w:rsid w:val="009B1EF1"/>
    <w:rsid w:val="009B231E"/>
    <w:rsid w:val="009B298B"/>
    <w:rsid w:val="009B2E6B"/>
    <w:rsid w:val="009B47F0"/>
    <w:rsid w:val="009B4852"/>
    <w:rsid w:val="009B4CEA"/>
    <w:rsid w:val="009B6535"/>
    <w:rsid w:val="009C0546"/>
    <w:rsid w:val="009C0BB6"/>
    <w:rsid w:val="009C1D72"/>
    <w:rsid w:val="009C22A2"/>
    <w:rsid w:val="009C36BC"/>
    <w:rsid w:val="009C3B12"/>
    <w:rsid w:val="009C3F05"/>
    <w:rsid w:val="009C44DA"/>
    <w:rsid w:val="009C4B79"/>
    <w:rsid w:val="009C56FC"/>
    <w:rsid w:val="009C5C34"/>
    <w:rsid w:val="009C71DC"/>
    <w:rsid w:val="009D0F21"/>
    <w:rsid w:val="009D204B"/>
    <w:rsid w:val="009D23DE"/>
    <w:rsid w:val="009D2AA7"/>
    <w:rsid w:val="009D2CDF"/>
    <w:rsid w:val="009D3C21"/>
    <w:rsid w:val="009D50E9"/>
    <w:rsid w:val="009D6900"/>
    <w:rsid w:val="009D6C61"/>
    <w:rsid w:val="009D760C"/>
    <w:rsid w:val="009D7C45"/>
    <w:rsid w:val="009E09B1"/>
    <w:rsid w:val="009E0D4D"/>
    <w:rsid w:val="009E0E53"/>
    <w:rsid w:val="009E1753"/>
    <w:rsid w:val="009E1DDB"/>
    <w:rsid w:val="009E2038"/>
    <w:rsid w:val="009E2401"/>
    <w:rsid w:val="009E2ABE"/>
    <w:rsid w:val="009E3831"/>
    <w:rsid w:val="009E3B7B"/>
    <w:rsid w:val="009E3CC2"/>
    <w:rsid w:val="009E402E"/>
    <w:rsid w:val="009E46E1"/>
    <w:rsid w:val="009E4B69"/>
    <w:rsid w:val="009E55C3"/>
    <w:rsid w:val="009E5795"/>
    <w:rsid w:val="009E5BD7"/>
    <w:rsid w:val="009E5C47"/>
    <w:rsid w:val="009E777D"/>
    <w:rsid w:val="009E7963"/>
    <w:rsid w:val="009F002D"/>
    <w:rsid w:val="009F0847"/>
    <w:rsid w:val="009F0C50"/>
    <w:rsid w:val="009F106F"/>
    <w:rsid w:val="009F10BE"/>
    <w:rsid w:val="009F3E97"/>
    <w:rsid w:val="009F426A"/>
    <w:rsid w:val="009F5DAC"/>
    <w:rsid w:val="009F6389"/>
    <w:rsid w:val="009F64D0"/>
    <w:rsid w:val="009F6512"/>
    <w:rsid w:val="009F67E7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6419"/>
    <w:rsid w:val="00A07BFE"/>
    <w:rsid w:val="00A103D3"/>
    <w:rsid w:val="00A11CD7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0E9F"/>
    <w:rsid w:val="00A2149D"/>
    <w:rsid w:val="00A23A87"/>
    <w:rsid w:val="00A23F0E"/>
    <w:rsid w:val="00A24488"/>
    <w:rsid w:val="00A24823"/>
    <w:rsid w:val="00A27F02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1CC7"/>
    <w:rsid w:val="00A42131"/>
    <w:rsid w:val="00A422B6"/>
    <w:rsid w:val="00A42708"/>
    <w:rsid w:val="00A437F5"/>
    <w:rsid w:val="00A4580C"/>
    <w:rsid w:val="00A47772"/>
    <w:rsid w:val="00A477F7"/>
    <w:rsid w:val="00A47968"/>
    <w:rsid w:val="00A503FE"/>
    <w:rsid w:val="00A50AD5"/>
    <w:rsid w:val="00A512BE"/>
    <w:rsid w:val="00A5136E"/>
    <w:rsid w:val="00A537D8"/>
    <w:rsid w:val="00A53B31"/>
    <w:rsid w:val="00A5425A"/>
    <w:rsid w:val="00A548AC"/>
    <w:rsid w:val="00A548C6"/>
    <w:rsid w:val="00A54D8D"/>
    <w:rsid w:val="00A55E7F"/>
    <w:rsid w:val="00A562A3"/>
    <w:rsid w:val="00A5715E"/>
    <w:rsid w:val="00A60746"/>
    <w:rsid w:val="00A60EBD"/>
    <w:rsid w:val="00A614F3"/>
    <w:rsid w:val="00A62899"/>
    <w:rsid w:val="00A6457A"/>
    <w:rsid w:val="00A64937"/>
    <w:rsid w:val="00A64F7A"/>
    <w:rsid w:val="00A657BE"/>
    <w:rsid w:val="00A65C16"/>
    <w:rsid w:val="00A66706"/>
    <w:rsid w:val="00A66B3B"/>
    <w:rsid w:val="00A67892"/>
    <w:rsid w:val="00A6794B"/>
    <w:rsid w:val="00A70B05"/>
    <w:rsid w:val="00A712C1"/>
    <w:rsid w:val="00A71549"/>
    <w:rsid w:val="00A7240A"/>
    <w:rsid w:val="00A7242A"/>
    <w:rsid w:val="00A725E8"/>
    <w:rsid w:val="00A73A91"/>
    <w:rsid w:val="00A73F00"/>
    <w:rsid w:val="00A73FC0"/>
    <w:rsid w:val="00A747A1"/>
    <w:rsid w:val="00A76344"/>
    <w:rsid w:val="00A767AA"/>
    <w:rsid w:val="00A775FB"/>
    <w:rsid w:val="00A77F74"/>
    <w:rsid w:val="00A802CB"/>
    <w:rsid w:val="00A80877"/>
    <w:rsid w:val="00A808F4"/>
    <w:rsid w:val="00A80E68"/>
    <w:rsid w:val="00A81C94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1E5F"/>
    <w:rsid w:val="00A95F2A"/>
    <w:rsid w:val="00A96036"/>
    <w:rsid w:val="00A971BF"/>
    <w:rsid w:val="00AA08E5"/>
    <w:rsid w:val="00AA1394"/>
    <w:rsid w:val="00AA1B94"/>
    <w:rsid w:val="00AA1EEE"/>
    <w:rsid w:val="00AA38AB"/>
    <w:rsid w:val="00AA3AF7"/>
    <w:rsid w:val="00AA43CE"/>
    <w:rsid w:val="00AA5BFD"/>
    <w:rsid w:val="00AA68D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1C81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5F18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E7FFB"/>
    <w:rsid w:val="00AF0824"/>
    <w:rsid w:val="00AF0E22"/>
    <w:rsid w:val="00AF1ACE"/>
    <w:rsid w:val="00AF2618"/>
    <w:rsid w:val="00AF39C5"/>
    <w:rsid w:val="00AF3DB6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27F89"/>
    <w:rsid w:val="00B302A9"/>
    <w:rsid w:val="00B32FBB"/>
    <w:rsid w:val="00B32FEA"/>
    <w:rsid w:val="00B33552"/>
    <w:rsid w:val="00B337E3"/>
    <w:rsid w:val="00B33DF3"/>
    <w:rsid w:val="00B3496C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15B"/>
    <w:rsid w:val="00B44631"/>
    <w:rsid w:val="00B44F20"/>
    <w:rsid w:val="00B45C6F"/>
    <w:rsid w:val="00B46038"/>
    <w:rsid w:val="00B4622E"/>
    <w:rsid w:val="00B46A76"/>
    <w:rsid w:val="00B47954"/>
    <w:rsid w:val="00B47970"/>
    <w:rsid w:val="00B479B9"/>
    <w:rsid w:val="00B47A85"/>
    <w:rsid w:val="00B47F87"/>
    <w:rsid w:val="00B513FB"/>
    <w:rsid w:val="00B519F9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1E63"/>
    <w:rsid w:val="00B62D6F"/>
    <w:rsid w:val="00B644AC"/>
    <w:rsid w:val="00B65076"/>
    <w:rsid w:val="00B6580C"/>
    <w:rsid w:val="00B659F6"/>
    <w:rsid w:val="00B6675B"/>
    <w:rsid w:val="00B66A85"/>
    <w:rsid w:val="00B66B3B"/>
    <w:rsid w:val="00B66B44"/>
    <w:rsid w:val="00B7086C"/>
    <w:rsid w:val="00B71204"/>
    <w:rsid w:val="00B7162A"/>
    <w:rsid w:val="00B720CA"/>
    <w:rsid w:val="00B72744"/>
    <w:rsid w:val="00B728A7"/>
    <w:rsid w:val="00B72E28"/>
    <w:rsid w:val="00B73722"/>
    <w:rsid w:val="00B73EAC"/>
    <w:rsid w:val="00B741EF"/>
    <w:rsid w:val="00B751D6"/>
    <w:rsid w:val="00B760EF"/>
    <w:rsid w:val="00B76271"/>
    <w:rsid w:val="00B7693F"/>
    <w:rsid w:val="00B8103E"/>
    <w:rsid w:val="00B81BD9"/>
    <w:rsid w:val="00B829B4"/>
    <w:rsid w:val="00B830A1"/>
    <w:rsid w:val="00B83A5B"/>
    <w:rsid w:val="00B853E7"/>
    <w:rsid w:val="00B85A7D"/>
    <w:rsid w:val="00B863D3"/>
    <w:rsid w:val="00B90203"/>
    <w:rsid w:val="00B90931"/>
    <w:rsid w:val="00B92D55"/>
    <w:rsid w:val="00B9337B"/>
    <w:rsid w:val="00B94234"/>
    <w:rsid w:val="00B945FC"/>
    <w:rsid w:val="00B95D69"/>
    <w:rsid w:val="00B969D2"/>
    <w:rsid w:val="00B97911"/>
    <w:rsid w:val="00BA28E8"/>
    <w:rsid w:val="00BA2DD8"/>
    <w:rsid w:val="00BA3B5A"/>
    <w:rsid w:val="00BA4665"/>
    <w:rsid w:val="00BA502D"/>
    <w:rsid w:val="00BA5225"/>
    <w:rsid w:val="00BA5AAB"/>
    <w:rsid w:val="00BA6235"/>
    <w:rsid w:val="00BA6D26"/>
    <w:rsid w:val="00BB07F3"/>
    <w:rsid w:val="00BB086E"/>
    <w:rsid w:val="00BB2105"/>
    <w:rsid w:val="00BB4AC3"/>
    <w:rsid w:val="00BB6BF8"/>
    <w:rsid w:val="00BB6EA8"/>
    <w:rsid w:val="00BB72CD"/>
    <w:rsid w:val="00BB77CB"/>
    <w:rsid w:val="00BB7C0E"/>
    <w:rsid w:val="00BB7E00"/>
    <w:rsid w:val="00BC0CD1"/>
    <w:rsid w:val="00BC0E15"/>
    <w:rsid w:val="00BC15FD"/>
    <w:rsid w:val="00BC1CB7"/>
    <w:rsid w:val="00BC29E3"/>
    <w:rsid w:val="00BC342E"/>
    <w:rsid w:val="00BC3BDD"/>
    <w:rsid w:val="00BC4F5C"/>
    <w:rsid w:val="00BC5016"/>
    <w:rsid w:val="00BC5CB0"/>
    <w:rsid w:val="00BC75F7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019"/>
    <w:rsid w:val="00BE028B"/>
    <w:rsid w:val="00BE0D41"/>
    <w:rsid w:val="00BE1792"/>
    <w:rsid w:val="00BE5207"/>
    <w:rsid w:val="00BE532A"/>
    <w:rsid w:val="00BE5B55"/>
    <w:rsid w:val="00BE692D"/>
    <w:rsid w:val="00BE758D"/>
    <w:rsid w:val="00BF05BA"/>
    <w:rsid w:val="00BF0967"/>
    <w:rsid w:val="00BF0B12"/>
    <w:rsid w:val="00BF10BE"/>
    <w:rsid w:val="00BF2292"/>
    <w:rsid w:val="00BF23CA"/>
    <w:rsid w:val="00BF25C2"/>
    <w:rsid w:val="00BF3C03"/>
    <w:rsid w:val="00BF46AF"/>
    <w:rsid w:val="00BF49A5"/>
    <w:rsid w:val="00BF4BE3"/>
    <w:rsid w:val="00BF5969"/>
    <w:rsid w:val="00BF625E"/>
    <w:rsid w:val="00BF6BCA"/>
    <w:rsid w:val="00BF6DA6"/>
    <w:rsid w:val="00BF6FBE"/>
    <w:rsid w:val="00BF7AAF"/>
    <w:rsid w:val="00C0007A"/>
    <w:rsid w:val="00C00446"/>
    <w:rsid w:val="00C02470"/>
    <w:rsid w:val="00C02535"/>
    <w:rsid w:val="00C0408E"/>
    <w:rsid w:val="00C04AAD"/>
    <w:rsid w:val="00C0614D"/>
    <w:rsid w:val="00C079BC"/>
    <w:rsid w:val="00C10069"/>
    <w:rsid w:val="00C105D0"/>
    <w:rsid w:val="00C11092"/>
    <w:rsid w:val="00C12A4C"/>
    <w:rsid w:val="00C13BC7"/>
    <w:rsid w:val="00C1575A"/>
    <w:rsid w:val="00C16476"/>
    <w:rsid w:val="00C1687E"/>
    <w:rsid w:val="00C207D0"/>
    <w:rsid w:val="00C21367"/>
    <w:rsid w:val="00C21D4B"/>
    <w:rsid w:val="00C22B44"/>
    <w:rsid w:val="00C22DB3"/>
    <w:rsid w:val="00C252A8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5E46"/>
    <w:rsid w:val="00C5004F"/>
    <w:rsid w:val="00C51E61"/>
    <w:rsid w:val="00C53F29"/>
    <w:rsid w:val="00C55F28"/>
    <w:rsid w:val="00C55FDB"/>
    <w:rsid w:val="00C56E62"/>
    <w:rsid w:val="00C573A9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608"/>
    <w:rsid w:val="00C713C3"/>
    <w:rsid w:val="00C71E95"/>
    <w:rsid w:val="00C73831"/>
    <w:rsid w:val="00C7427B"/>
    <w:rsid w:val="00C7436D"/>
    <w:rsid w:val="00C768A4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1197"/>
    <w:rsid w:val="00C92AAC"/>
    <w:rsid w:val="00C948EB"/>
    <w:rsid w:val="00C949F4"/>
    <w:rsid w:val="00C94DEC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8D2"/>
    <w:rsid w:val="00CA2B95"/>
    <w:rsid w:val="00CA385C"/>
    <w:rsid w:val="00CA3AFC"/>
    <w:rsid w:val="00CA40D0"/>
    <w:rsid w:val="00CA4F46"/>
    <w:rsid w:val="00CA596B"/>
    <w:rsid w:val="00CA6115"/>
    <w:rsid w:val="00CA64FC"/>
    <w:rsid w:val="00CA661E"/>
    <w:rsid w:val="00CA78BF"/>
    <w:rsid w:val="00CB05D9"/>
    <w:rsid w:val="00CB1620"/>
    <w:rsid w:val="00CB22A8"/>
    <w:rsid w:val="00CB2C0C"/>
    <w:rsid w:val="00CB454A"/>
    <w:rsid w:val="00CB4A98"/>
    <w:rsid w:val="00CB5CE1"/>
    <w:rsid w:val="00CB6676"/>
    <w:rsid w:val="00CB69EC"/>
    <w:rsid w:val="00CB7395"/>
    <w:rsid w:val="00CB7D1C"/>
    <w:rsid w:val="00CC081A"/>
    <w:rsid w:val="00CC0B4B"/>
    <w:rsid w:val="00CC2F70"/>
    <w:rsid w:val="00CC31A5"/>
    <w:rsid w:val="00CC32D1"/>
    <w:rsid w:val="00CC3BC8"/>
    <w:rsid w:val="00CC5522"/>
    <w:rsid w:val="00CC5CD2"/>
    <w:rsid w:val="00CC75DE"/>
    <w:rsid w:val="00CC7682"/>
    <w:rsid w:val="00CC7E59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3B7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499"/>
    <w:rsid w:val="00D06C13"/>
    <w:rsid w:val="00D100F6"/>
    <w:rsid w:val="00D10DA6"/>
    <w:rsid w:val="00D11379"/>
    <w:rsid w:val="00D12E39"/>
    <w:rsid w:val="00D133E4"/>
    <w:rsid w:val="00D14A36"/>
    <w:rsid w:val="00D17149"/>
    <w:rsid w:val="00D179E0"/>
    <w:rsid w:val="00D2091E"/>
    <w:rsid w:val="00D2157C"/>
    <w:rsid w:val="00D2237F"/>
    <w:rsid w:val="00D22C16"/>
    <w:rsid w:val="00D23474"/>
    <w:rsid w:val="00D239D1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803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628E"/>
    <w:rsid w:val="00D470ED"/>
    <w:rsid w:val="00D473F5"/>
    <w:rsid w:val="00D47407"/>
    <w:rsid w:val="00D47A8F"/>
    <w:rsid w:val="00D509E6"/>
    <w:rsid w:val="00D51666"/>
    <w:rsid w:val="00D521B6"/>
    <w:rsid w:val="00D536CD"/>
    <w:rsid w:val="00D53A97"/>
    <w:rsid w:val="00D53DE1"/>
    <w:rsid w:val="00D553BC"/>
    <w:rsid w:val="00D5627C"/>
    <w:rsid w:val="00D565A2"/>
    <w:rsid w:val="00D57367"/>
    <w:rsid w:val="00D57A9B"/>
    <w:rsid w:val="00D605D8"/>
    <w:rsid w:val="00D61B58"/>
    <w:rsid w:val="00D61FF6"/>
    <w:rsid w:val="00D62844"/>
    <w:rsid w:val="00D62FA9"/>
    <w:rsid w:val="00D630E3"/>
    <w:rsid w:val="00D646E8"/>
    <w:rsid w:val="00D649A7"/>
    <w:rsid w:val="00D65318"/>
    <w:rsid w:val="00D657F0"/>
    <w:rsid w:val="00D65802"/>
    <w:rsid w:val="00D65AA1"/>
    <w:rsid w:val="00D66513"/>
    <w:rsid w:val="00D677B5"/>
    <w:rsid w:val="00D67F2F"/>
    <w:rsid w:val="00D704B7"/>
    <w:rsid w:val="00D71A6F"/>
    <w:rsid w:val="00D72E57"/>
    <w:rsid w:val="00D72F50"/>
    <w:rsid w:val="00D738E1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5750"/>
    <w:rsid w:val="00D866EC"/>
    <w:rsid w:val="00D87064"/>
    <w:rsid w:val="00D871E4"/>
    <w:rsid w:val="00D87A59"/>
    <w:rsid w:val="00D87D71"/>
    <w:rsid w:val="00D87D9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97D6C"/>
    <w:rsid w:val="00DA1427"/>
    <w:rsid w:val="00DA1BF4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022"/>
    <w:rsid w:val="00DC274C"/>
    <w:rsid w:val="00DC3F6D"/>
    <w:rsid w:val="00DC4F6F"/>
    <w:rsid w:val="00DC5FC2"/>
    <w:rsid w:val="00DC6572"/>
    <w:rsid w:val="00DC6BBA"/>
    <w:rsid w:val="00DC7793"/>
    <w:rsid w:val="00DC7845"/>
    <w:rsid w:val="00DC7A07"/>
    <w:rsid w:val="00DD1DD6"/>
    <w:rsid w:val="00DD2345"/>
    <w:rsid w:val="00DD3DA1"/>
    <w:rsid w:val="00DD4119"/>
    <w:rsid w:val="00DD4F14"/>
    <w:rsid w:val="00DD73EC"/>
    <w:rsid w:val="00DD7841"/>
    <w:rsid w:val="00DE08BD"/>
    <w:rsid w:val="00DE09CD"/>
    <w:rsid w:val="00DE12F0"/>
    <w:rsid w:val="00DE1BF9"/>
    <w:rsid w:val="00DE1DCD"/>
    <w:rsid w:val="00DE43F6"/>
    <w:rsid w:val="00DE4426"/>
    <w:rsid w:val="00DE53E7"/>
    <w:rsid w:val="00DE5BE3"/>
    <w:rsid w:val="00DE5C9E"/>
    <w:rsid w:val="00DE6651"/>
    <w:rsid w:val="00DE6943"/>
    <w:rsid w:val="00DF0609"/>
    <w:rsid w:val="00DF06E9"/>
    <w:rsid w:val="00DF0A2B"/>
    <w:rsid w:val="00DF0A69"/>
    <w:rsid w:val="00DF10F5"/>
    <w:rsid w:val="00DF1D2D"/>
    <w:rsid w:val="00DF1E3F"/>
    <w:rsid w:val="00DF2F1F"/>
    <w:rsid w:val="00DF359B"/>
    <w:rsid w:val="00DF6B3B"/>
    <w:rsid w:val="00DF6CE6"/>
    <w:rsid w:val="00DF7514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3D5"/>
    <w:rsid w:val="00E0571D"/>
    <w:rsid w:val="00E06323"/>
    <w:rsid w:val="00E06F21"/>
    <w:rsid w:val="00E07121"/>
    <w:rsid w:val="00E07132"/>
    <w:rsid w:val="00E075D7"/>
    <w:rsid w:val="00E0798C"/>
    <w:rsid w:val="00E07FEA"/>
    <w:rsid w:val="00E102CF"/>
    <w:rsid w:val="00E10925"/>
    <w:rsid w:val="00E11CC7"/>
    <w:rsid w:val="00E12B6F"/>
    <w:rsid w:val="00E13AC1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68E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3740A"/>
    <w:rsid w:val="00E40B06"/>
    <w:rsid w:val="00E41157"/>
    <w:rsid w:val="00E4207D"/>
    <w:rsid w:val="00E4231B"/>
    <w:rsid w:val="00E42641"/>
    <w:rsid w:val="00E427EB"/>
    <w:rsid w:val="00E42C3C"/>
    <w:rsid w:val="00E449AB"/>
    <w:rsid w:val="00E45BB1"/>
    <w:rsid w:val="00E45EB3"/>
    <w:rsid w:val="00E50AE6"/>
    <w:rsid w:val="00E51A9A"/>
    <w:rsid w:val="00E5279C"/>
    <w:rsid w:val="00E555D2"/>
    <w:rsid w:val="00E61D5E"/>
    <w:rsid w:val="00E6318B"/>
    <w:rsid w:val="00E64536"/>
    <w:rsid w:val="00E64A6C"/>
    <w:rsid w:val="00E65693"/>
    <w:rsid w:val="00E65E4B"/>
    <w:rsid w:val="00E6621F"/>
    <w:rsid w:val="00E67CDC"/>
    <w:rsid w:val="00E70CB2"/>
    <w:rsid w:val="00E716BB"/>
    <w:rsid w:val="00E71948"/>
    <w:rsid w:val="00E7197E"/>
    <w:rsid w:val="00E7260F"/>
    <w:rsid w:val="00E730FC"/>
    <w:rsid w:val="00E73E6B"/>
    <w:rsid w:val="00E7431E"/>
    <w:rsid w:val="00E754C8"/>
    <w:rsid w:val="00E7600A"/>
    <w:rsid w:val="00E76346"/>
    <w:rsid w:val="00E764C3"/>
    <w:rsid w:val="00E767C8"/>
    <w:rsid w:val="00E806CC"/>
    <w:rsid w:val="00E816A8"/>
    <w:rsid w:val="00E822E8"/>
    <w:rsid w:val="00E82BFC"/>
    <w:rsid w:val="00E85346"/>
    <w:rsid w:val="00E87529"/>
    <w:rsid w:val="00E87AFD"/>
    <w:rsid w:val="00E87F14"/>
    <w:rsid w:val="00E911A7"/>
    <w:rsid w:val="00E919FB"/>
    <w:rsid w:val="00E93539"/>
    <w:rsid w:val="00E935E3"/>
    <w:rsid w:val="00E96BD6"/>
    <w:rsid w:val="00E96BE7"/>
    <w:rsid w:val="00E96F7B"/>
    <w:rsid w:val="00EA0E51"/>
    <w:rsid w:val="00EA23F1"/>
    <w:rsid w:val="00EA2D1A"/>
    <w:rsid w:val="00EA2F0E"/>
    <w:rsid w:val="00EA31B3"/>
    <w:rsid w:val="00EA3E6E"/>
    <w:rsid w:val="00EA45F6"/>
    <w:rsid w:val="00EA4FF4"/>
    <w:rsid w:val="00EA51EB"/>
    <w:rsid w:val="00EA5357"/>
    <w:rsid w:val="00EA577D"/>
    <w:rsid w:val="00EA6B92"/>
    <w:rsid w:val="00EA6CD8"/>
    <w:rsid w:val="00EA7F52"/>
    <w:rsid w:val="00EB0374"/>
    <w:rsid w:val="00EB3C2F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861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338"/>
    <w:rsid w:val="00ED074D"/>
    <w:rsid w:val="00ED2918"/>
    <w:rsid w:val="00ED2ACB"/>
    <w:rsid w:val="00ED2BE5"/>
    <w:rsid w:val="00ED2C98"/>
    <w:rsid w:val="00ED3100"/>
    <w:rsid w:val="00ED337F"/>
    <w:rsid w:val="00ED361F"/>
    <w:rsid w:val="00ED3703"/>
    <w:rsid w:val="00ED3D78"/>
    <w:rsid w:val="00ED60EC"/>
    <w:rsid w:val="00ED6CFD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449"/>
    <w:rsid w:val="00F04D8D"/>
    <w:rsid w:val="00F057F4"/>
    <w:rsid w:val="00F06203"/>
    <w:rsid w:val="00F06B1A"/>
    <w:rsid w:val="00F11221"/>
    <w:rsid w:val="00F12276"/>
    <w:rsid w:val="00F12F0C"/>
    <w:rsid w:val="00F13647"/>
    <w:rsid w:val="00F144BF"/>
    <w:rsid w:val="00F17B79"/>
    <w:rsid w:val="00F203F4"/>
    <w:rsid w:val="00F22115"/>
    <w:rsid w:val="00F2250E"/>
    <w:rsid w:val="00F229CE"/>
    <w:rsid w:val="00F22F64"/>
    <w:rsid w:val="00F23B1A"/>
    <w:rsid w:val="00F23D9E"/>
    <w:rsid w:val="00F242CD"/>
    <w:rsid w:val="00F24ACE"/>
    <w:rsid w:val="00F24E23"/>
    <w:rsid w:val="00F24E53"/>
    <w:rsid w:val="00F2544A"/>
    <w:rsid w:val="00F262DB"/>
    <w:rsid w:val="00F27114"/>
    <w:rsid w:val="00F305B0"/>
    <w:rsid w:val="00F30BC2"/>
    <w:rsid w:val="00F311EC"/>
    <w:rsid w:val="00F32D23"/>
    <w:rsid w:val="00F33912"/>
    <w:rsid w:val="00F34DAC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0B95"/>
    <w:rsid w:val="00F51708"/>
    <w:rsid w:val="00F51A98"/>
    <w:rsid w:val="00F51B2C"/>
    <w:rsid w:val="00F525D1"/>
    <w:rsid w:val="00F52A7A"/>
    <w:rsid w:val="00F54BF9"/>
    <w:rsid w:val="00F55429"/>
    <w:rsid w:val="00F55AF7"/>
    <w:rsid w:val="00F5674A"/>
    <w:rsid w:val="00F571CA"/>
    <w:rsid w:val="00F573A6"/>
    <w:rsid w:val="00F57F93"/>
    <w:rsid w:val="00F602A0"/>
    <w:rsid w:val="00F60326"/>
    <w:rsid w:val="00F60949"/>
    <w:rsid w:val="00F6097F"/>
    <w:rsid w:val="00F60A66"/>
    <w:rsid w:val="00F6165F"/>
    <w:rsid w:val="00F62A57"/>
    <w:rsid w:val="00F62E50"/>
    <w:rsid w:val="00F632AA"/>
    <w:rsid w:val="00F63EC3"/>
    <w:rsid w:val="00F64AEA"/>
    <w:rsid w:val="00F656D6"/>
    <w:rsid w:val="00F6570A"/>
    <w:rsid w:val="00F66054"/>
    <w:rsid w:val="00F70177"/>
    <w:rsid w:val="00F70904"/>
    <w:rsid w:val="00F70D37"/>
    <w:rsid w:val="00F70D4C"/>
    <w:rsid w:val="00F71C8A"/>
    <w:rsid w:val="00F71D9F"/>
    <w:rsid w:val="00F7437C"/>
    <w:rsid w:val="00F74EEA"/>
    <w:rsid w:val="00F75A83"/>
    <w:rsid w:val="00F7663E"/>
    <w:rsid w:val="00F766B9"/>
    <w:rsid w:val="00F76C4E"/>
    <w:rsid w:val="00F76D0F"/>
    <w:rsid w:val="00F76D6D"/>
    <w:rsid w:val="00F776E9"/>
    <w:rsid w:val="00F77A6B"/>
    <w:rsid w:val="00F77A85"/>
    <w:rsid w:val="00F801EC"/>
    <w:rsid w:val="00F803F1"/>
    <w:rsid w:val="00F80E80"/>
    <w:rsid w:val="00F80E9E"/>
    <w:rsid w:val="00F81165"/>
    <w:rsid w:val="00F820AE"/>
    <w:rsid w:val="00F83666"/>
    <w:rsid w:val="00F836E4"/>
    <w:rsid w:val="00F855D8"/>
    <w:rsid w:val="00F85E25"/>
    <w:rsid w:val="00F8671E"/>
    <w:rsid w:val="00F86AE8"/>
    <w:rsid w:val="00F86E13"/>
    <w:rsid w:val="00F87A9A"/>
    <w:rsid w:val="00F91193"/>
    <w:rsid w:val="00F9196D"/>
    <w:rsid w:val="00F9398F"/>
    <w:rsid w:val="00F94D9C"/>
    <w:rsid w:val="00F9534B"/>
    <w:rsid w:val="00F95407"/>
    <w:rsid w:val="00F95894"/>
    <w:rsid w:val="00F95DBD"/>
    <w:rsid w:val="00F96446"/>
    <w:rsid w:val="00F96C75"/>
    <w:rsid w:val="00F96DE2"/>
    <w:rsid w:val="00F975AE"/>
    <w:rsid w:val="00F97BDA"/>
    <w:rsid w:val="00FA0093"/>
    <w:rsid w:val="00FA1793"/>
    <w:rsid w:val="00FA1C56"/>
    <w:rsid w:val="00FA4070"/>
    <w:rsid w:val="00FA4565"/>
    <w:rsid w:val="00FA4706"/>
    <w:rsid w:val="00FA4869"/>
    <w:rsid w:val="00FA49C3"/>
    <w:rsid w:val="00FA621D"/>
    <w:rsid w:val="00FA65B1"/>
    <w:rsid w:val="00FA67C6"/>
    <w:rsid w:val="00FA776F"/>
    <w:rsid w:val="00FB152F"/>
    <w:rsid w:val="00FB22D8"/>
    <w:rsid w:val="00FB3303"/>
    <w:rsid w:val="00FB3FB0"/>
    <w:rsid w:val="00FB470C"/>
    <w:rsid w:val="00FB4C59"/>
    <w:rsid w:val="00FB5377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2854"/>
    <w:rsid w:val="00FC6719"/>
    <w:rsid w:val="00FC6747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58B9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6A2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42D1"/>
    <w:rsid w:val="00FF5452"/>
    <w:rsid w:val="00FF5F25"/>
    <w:rsid w:val="00FF6787"/>
    <w:rsid w:val="00FF6CB2"/>
    <w:rsid w:val="00FF7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2"/>
    <w:next w:val="a2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2"/>
    <w:next w:val="a2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2"/>
    <w:next w:val="a2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2"/>
    <w:next w:val="a2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basedOn w:val="a2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basedOn w:val="a2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a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b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aliases w:val="Обычный таблица"/>
    <w:basedOn w:val="a2"/>
    <w:next w:val="a2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2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99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2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2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9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22"/>
    <w:qFormat/>
    <w:locked/>
    <w:rsid w:val="003A6F83"/>
    <w:rPr>
      <w:rFonts w:cs="Times New Roman"/>
      <w:b/>
      <w:bCs/>
    </w:rPr>
  </w:style>
  <w:style w:type="paragraph" w:styleId="afc">
    <w:name w:val="footnote text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5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2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5">
    <w:name w:val="Без интервала Знак"/>
    <w:link w:val="af4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2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3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3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3"/>
    <w:rsid w:val="00A42708"/>
    <w:rPr>
      <w:rFonts w:cs="Times New Roman"/>
    </w:rPr>
  </w:style>
  <w:style w:type="numbering" w:customStyle="1" w:styleId="2b">
    <w:name w:val="Нет списка2"/>
    <w:next w:val="a5"/>
    <w:semiHidden/>
    <w:rsid w:val="00B52C38"/>
  </w:style>
  <w:style w:type="numbering" w:customStyle="1" w:styleId="39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2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3"/>
    <w:link w:val="afff5"/>
    <w:rsid w:val="00D76E74"/>
    <w:rPr>
      <w:sz w:val="24"/>
    </w:rPr>
  </w:style>
  <w:style w:type="table" w:customStyle="1" w:styleId="1f7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2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e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204F2F"/>
  </w:style>
  <w:style w:type="character" w:customStyle="1" w:styleId="aff2">
    <w:name w:val="Абзац списка Знак"/>
    <w:basedOn w:val="a3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0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3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3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0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1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2"/>
    <w:next w:val="a2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2"/>
    <w:next w:val="a2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350CB1"/>
    <w:pPr>
      <w:ind w:firstLine="0"/>
    </w:pPr>
  </w:style>
  <w:style w:type="paragraph" w:styleId="3b">
    <w:name w:val="toc 3"/>
    <w:basedOn w:val="a2"/>
    <w:next w:val="a2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a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2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2"/>
    <w:next w:val="a2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2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2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2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2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0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0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0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2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2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2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0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2"/>
    <w:next w:val="aa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2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2"/>
    <w:next w:val="aa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2"/>
    <w:next w:val="aa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2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2"/>
    <w:link w:val="afffff7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3"/>
    <w:link w:val="afffff6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2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2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2"/>
    <w:link w:val="afffff9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3"/>
    <w:link w:val="afffff8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2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2"/>
    <w:link w:val="afffffb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3"/>
    <w:link w:val="afffffa"/>
    <w:uiPriority w:val="99"/>
    <w:semiHidden/>
    <w:rsid w:val="00350CB1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350CB1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2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2"/>
    <w:next w:val="aa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2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2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2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2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2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2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2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2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2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2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a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2"/>
    <w:next w:val="a2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2"/>
    <w:next w:val="a2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2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2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350CB1"/>
    <w:rPr>
      <w:sz w:val="22"/>
    </w:rPr>
  </w:style>
  <w:style w:type="paragraph" w:customStyle="1" w:styleId="affffffe">
    <w:name w:val="Номер таблици"/>
    <w:basedOn w:val="a2"/>
    <w:next w:val="a2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2"/>
    <w:next w:val="a2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2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2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2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2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2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2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0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0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0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0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2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2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2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2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0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2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2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2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2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2"/>
    <w:next w:val="a2"/>
    <w:link w:val="afffffff5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3"/>
    <w:link w:val="afffffff4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2"/>
    <w:link w:val="afffffff7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3"/>
    <w:link w:val="afffffff6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2"/>
    <w:link w:val="afffffff9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3"/>
    <w:link w:val="afffffff8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3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b">
    <w:name w:val="Message Header"/>
    <w:basedOn w:val="aa"/>
    <w:link w:val="afffffffc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3"/>
    <w:link w:val="afffffffb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2"/>
    <w:next w:val="a2"/>
    <w:link w:val="afffffffe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3"/>
    <w:link w:val="afffffffd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2"/>
    <w:next w:val="a2"/>
    <w:link w:val="affffffff0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3"/>
    <w:link w:val="affffffff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a"/>
    <w:link w:val="affffffff2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9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uiPriority w:val="99"/>
    <w:semiHidden/>
    <w:locked/>
    <w:rsid w:val="00350CB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locked/>
    <w:rsid w:val="00350CB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locked/>
    <w:rsid w:val="00350CB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4"/>
    <w:uiPriority w:val="99"/>
    <w:semiHidden/>
    <w:locked/>
    <w:rsid w:val="00350CB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locked/>
    <w:rsid w:val="00350CB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locked/>
    <w:rsid w:val="00350CB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4"/>
    <w:uiPriority w:val="99"/>
    <w:semiHidden/>
    <w:locked/>
    <w:rsid w:val="00350CB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semiHidden/>
    <w:locked/>
    <w:rsid w:val="00350CB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locked/>
    <w:rsid w:val="00350CB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locked/>
    <w:rsid w:val="00350CB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locked/>
    <w:rsid w:val="00350CB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locked/>
    <w:rsid w:val="00350CB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4"/>
    <w:uiPriority w:val="99"/>
    <w:semiHidden/>
    <w:locked/>
    <w:rsid w:val="00350CB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locked/>
    <w:rsid w:val="00350CB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4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uiPriority w:val="99"/>
    <w:semiHidden/>
    <w:locked/>
    <w:rsid w:val="00350CB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semiHidden/>
    <w:locked/>
    <w:rsid w:val="00350CB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semiHidden/>
    <w:locked/>
    <w:rsid w:val="00350CB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4"/>
    <w:uiPriority w:val="99"/>
    <w:semiHidden/>
    <w:locked/>
    <w:rsid w:val="0035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semiHidden/>
    <w:locked/>
    <w:rsid w:val="00350CB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4"/>
    <w:uiPriority w:val="99"/>
    <w:semiHidden/>
    <w:locked/>
    <w:rsid w:val="00350CB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semiHidden/>
    <w:locked/>
    <w:rsid w:val="00350CB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7">
    <w:name w:val="Осн_текст"/>
    <w:basedOn w:val="a2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3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2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5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5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2"/>
    <w:link w:val="Sf2"/>
    <w:qFormat/>
    <w:rsid w:val="00350CB1"/>
    <w:rPr>
      <w:szCs w:val="24"/>
    </w:rPr>
  </w:style>
  <w:style w:type="paragraph" w:customStyle="1" w:styleId="2fe">
    <w:name w:val="Заголовок (Уровень 2)"/>
    <w:basedOn w:val="a2"/>
    <w:next w:val="aa"/>
    <w:link w:val="2ff"/>
    <w:autoRedefine/>
    <w:qFormat/>
    <w:rsid w:val="00F95407"/>
    <w:pPr>
      <w:autoSpaceDE w:val="0"/>
      <w:autoSpaceDN w:val="0"/>
      <w:adjustRightInd w:val="0"/>
      <w:ind w:right="-2" w:firstLine="0"/>
      <w:jc w:val="center"/>
      <w:outlineLvl w:val="0"/>
    </w:pPr>
    <w:rPr>
      <w:b/>
      <w:bCs/>
      <w:sz w:val="2"/>
      <w:szCs w:val="2"/>
    </w:rPr>
  </w:style>
  <w:style w:type="character" w:customStyle="1" w:styleId="2ff">
    <w:name w:val="Заголовок (Уровень 2) Знак"/>
    <w:basedOn w:val="a3"/>
    <w:link w:val="2fe"/>
    <w:rsid w:val="00F95407"/>
    <w:rPr>
      <w:b/>
      <w:bCs/>
      <w:sz w:val="2"/>
      <w:szCs w:val="2"/>
    </w:rPr>
  </w:style>
  <w:style w:type="character" w:customStyle="1" w:styleId="fd1">
    <w:name w:val="fd1"/>
    <w:basedOn w:val="a3"/>
    <w:rsid w:val="00350CB1"/>
    <w:rPr>
      <w:vanish w:val="0"/>
      <w:webHidden w:val="0"/>
      <w:specVanish w:val="0"/>
    </w:rPr>
  </w:style>
  <w:style w:type="paragraph" w:customStyle="1" w:styleId="affffffff9">
    <w:name w:val="Базовый"/>
    <w:rsid w:val="0046142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1">
    <w:name w:val="Перечисление + инт"/>
    <w:basedOn w:val="a2"/>
    <w:rsid w:val="0046142C"/>
    <w:pPr>
      <w:numPr>
        <w:numId w:val="23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character" w:customStyle="1" w:styleId="S22">
    <w:name w:val="S_Маркированный Знак2"/>
    <w:rsid w:val="0046142C"/>
    <w:rPr>
      <w:rFonts w:eastAsia="Times New Roman"/>
      <w:sz w:val="24"/>
      <w:szCs w:val="24"/>
      <w:lang w:eastAsia="ar-SA"/>
    </w:rPr>
  </w:style>
  <w:style w:type="character" w:customStyle="1" w:styleId="Sf2">
    <w:name w:val="S_Обычный жирный Знак"/>
    <w:link w:val="Sf1"/>
    <w:rsid w:val="0046142C"/>
    <w:rPr>
      <w:sz w:val="28"/>
      <w:szCs w:val="24"/>
    </w:rPr>
  </w:style>
  <w:style w:type="character" w:customStyle="1" w:styleId="docaccesstitle">
    <w:name w:val="docaccess_title"/>
    <w:basedOn w:val="a3"/>
    <w:rsid w:val="0046142C"/>
  </w:style>
  <w:style w:type="character" w:customStyle="1" w:styleId="st">
    <w:name w:val="st"/>
    <w:basedOn w:val="a3"/>
    <w:rsid w:val="00364DF7"/>
  </w:style>
  <w:style w:type="character" w:customStyle="1" w:styleId="spellorig">
    <w:name w:val="spell_orig"/>
    <w:basedOn w:val="a3"/>
    <w:rsid w:val="00364DF7"/>
  </w:style>
  <w:style w:type="table" w:customStyle="1" w:styleId="2ff0">
    <w:name w:val="Сетка таблицы2"/>
    <w:basedOn w:val="a4"/>
    <w:next w:val="ad"/>
    <w:uiPriority w:val="99"/>
    <w:rsid w:val="00ED0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4">
    <w:name w:val="Сетка таблицы3"/>
    <w:basedOn w:val="a4"/>
    <w:next w:val="ad"/>
    <w:uiPriority w:val="99"/>
    <w:rsid w:val="00ED0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2"/>
    <w:next w:val="a2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2"/>
    <w:next w:val="a2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2"/>
    <w:next w:val="a2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2"/>
    <w:next w:val="a2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basedOn w:val="a2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basedOn w:val="a2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a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b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aliases w:val="Обычный таблица"/>
    <w:basedOn w:val="a2"/>
    <w:next w:val="a2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2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99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2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2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9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22"/>
    <w:qFormat/>
    <w:locked/>
    <w:rsid w:val="003A6F83"/>
    <w:rPr>
      <w:rFonts w:cs="Times New Roman"/>
      <w:b/>
      <w:bCs/>
    </w:rPr>
  </w:style>
  <w:style w:type="paragraph" w:styleId="afc">
    <w:name w:val="footnote text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5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2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5">
    <w:name w:val="Без интервала Знак"/>
    <w:link w:val="af4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2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3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3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3"/>
    <w:rsid w:val="00A42708"/>
    <w:rPr>
      <w:rFonts w:cs="Times New Roman"/>
    </w:rPr>
  </w:style>
  <w:style w:type="numbering" w:customStyle="1" w:styleId="2b">
    <w:name w:val="Нет списка2"/>
    <w:next w:val="a5"/>
    <w:semiHidden/>
    <w:rsid w:val="00B52C38"/>
  </w:style>
  <w:style w:type="numbering" w:customStyle="1" w:styleId="39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2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3"/>
    <w:link w:val="afff5"/>
    <w:rsid w:val="00D76E74"/>
    <w:rPr>
      <w:sz w:val="24"/>
    </w:rPr>
  </w:style>
  <w:style w:type="table" w:customStyle="1" w:styleId="1f7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2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e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204F2F"/>
  </w:style>
  <w:style w:type="character" w:customStyle="1" w:styleId="aff2">
    <w:name w:val="Абзац списка Знак"/>
    <w:basedOn w:val="a3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0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3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3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0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1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2"/>
    <w:next w:val="a2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2"/>
    <w:next w:val="a2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350CB1"/>
    <w:pPr>
      <w:ind w:firstLine="0"/>
    </w:pPr>
  </w:style>
  <w:style w:type="paragraph" w:styleId="3b">
    <w:name w:val="toc 3"/>
    <w:basedOn w:val="a2"/>
    <w:next w:val="a2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a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2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2"/>
    <w:next w:val="a2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2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2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2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2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0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0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0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2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2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2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0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2"/>
    <w:next w:val="aa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2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2"/>
    <w:next w:val="aa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2"/>
    <w:next w:val="aa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2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2"/>
    <w:link w:val="afffff7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3"/>
    <w:link w:val="afffff6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2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2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2"/>
    <w:link w:val="afffff9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3"/>
    <w:link w:val="afffff8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2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2"/>
    <w:link w:val="afffffb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3"/>
    <w:link w:val="afffffa"/>
    <w:uiPriority w:val="99"/>
    <w:semiHidden/>
    <w:rsid w:val="00350CB1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350CB1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2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2"/>
    <w:next w:val="aa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2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2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2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2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2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2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2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2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2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2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a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2"/>
    <w:next w:val="a2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2"/>
    <w:next w:val="a2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2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2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350CB1"/>
    <w:rPr>
      <w:sz w:val="22"/>
    </w:rPr>
  </w:style>
  <w:style w:type="paragraph" w:customStyle="1" w:styleId="affffffe">
    <w:name w:val="Номер таблици"/>
    <w:basedOn w:val="a2"/>
    <w:next w:val="a2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2"/>
    <w:next w:val="a2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2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2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2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2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2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2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0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0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0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0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2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2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2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2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0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2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2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2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2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2"/>
    <w:next w:val="a2"/>
    <w:link w:val="afffffff5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3"/>
    <w:link w:val="afffffff4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2"/>
    <w:link w:val="afffffff7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3"/>
    <w:link w:val="afffffff6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2"/>
    <w:link w:val="afffffff9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3"/>
    <w:link w:val="afffffff8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3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b">
    <w:name w:val="Message Header"/>
    <w:basedOn w:val="aa"/>
    <w:link w:val="afffffffc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3"/>
    <w:link w:val="afffffffb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2"/>
    <w:next w:val="a2"/>
    <w:link w:val="afffffffe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3"/>
    <w:link w:val="afffffffd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2"/>
    <w:next w:val="a2"/>
    <w:link w:val="affffffff0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3"/>
    <w:link w:val="affffffff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a"/>
    <w:link w:val="affffffff2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9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uiPriority w:val="99"/>
    <w:semiHidden/>
    <w:locked/>
    <w:rsid w:val="00350CB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locked/>
    <w:rsid w:val="00350CB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locked/>
    <w:rsid w:val="00350CB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4"/>
    <w:uiPriority w:val="99"/>
    <w:semiHidden/>
    <w:locked/>
    <w:rsid w:val="00350CB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semiHidden/>
    <w:locked/>
    <w:rsid w:val="00350CB1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locked/>
    <w:rsid w:val="00350CB1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locked/>
    <w:rsid w:val="00350CB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locked/>
    <w:rsid w:val="00350CB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semiHidden/>
    <w:locked/>
    <w:rsid w:val="00350CB1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uiPriority w:val="99"/>
    <w:semiHidden/>
    <w:locked/>
    <w:rsid w:val="00350CB1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4"/>
    <w:uiPriority w:val="99"/>
    <w:semiHidden/>
    <w:locked/>
    <w:rsid w:val="00350CB1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semiHidden/>
    <w:locked/>
    <w:rsid w:val="00350CB1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semiHidden/>
    <w:locked/>
    <w:rsid w:val="00350CB1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locked/>
    <w:rsid w:val="00350CB1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locked/>
    <w:rsid w:val="00350CB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locked/>
    <w:rsid w:val="00350CB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locked/>
    <w:rsid w:val="00350CB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locked/>
    <w:rsid w:val="00350CB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4"/>
    <w:uiPriority w:val="99"/>
    <w:semiHidden/>
    <w:locked/>
    <w:rsid w:val="00350CB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4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semiHidden/>
    <w:locked/>
    <w:rsid w:val="00350CB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locked/>
    <w:rsid w:val="00350CB1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4"/>
    <w:uiPriority w:val="99"/>
    <w:semiHidden/>
    <w:locked/>
    <w:rsid w:val="00350CB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uiPriority w:val="99"/>
    <w:semiHidden/>
    <w:locked/>
    <w:rsid w:val="00350CB1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semiHidden/>
    <w:locked/>
    <w:rsid w:val="00350CB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semiHidden/>
    <w:locked/>
    <w:rsid w:val="00350CB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semiHidden/>
    <w:locked/>
    <w:rsid w:val="00350CB1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locked/>
    <w:rsid w:val="00350CB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4"/>
    <w:uiPriority w:val="99"/>
    <w:semiHidden/>
    <w:locked/>
    <w:rsid w:val="00350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semiHidden/>
    <w:locked/>
    <w:rsid w:val="00350CB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4"/>
    <w:uiPriority w:val="99"/>
    <w:semiHidden/>
    <w:locked/>
    <w:rsid w:val="00350CB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semiHidden/>
    <w:locked/>
    <w:rsid w:val="00350CB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7">
    <w:name w:val="Осн_текст"/>
    <w:basedOn w:val="a2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3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2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5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5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2"/>
    <w:link w:val="Sf2"/>
    <w:qFormat/>
    <w:rsid w:val="00350CB1"/>
    <w:rPr>
      <w:szCs w:val="24"/>
    </w:rPr>
  </w:style>
  <w:style w:type="paragraph" w:customStyle="1" w:styleId="2fe">
    <w:name w:val="Заголовок (Уровень 2)"/>
    <w:basedOn w:val="a2"/>
    <w:next w:val="aa"/>
    <w:link w:val="2ff"/>
    <w:autoRedefine/>
    <w:qFormat/>
    <w:rsid w:val="00350CB1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3"/>
    <w:link w:val="2fe"/>
    <w:rsid w:val="00350CB1"/>
    <w:rPr>
      <w:b/>
      <w:bCs/>
      <w:sz w:val="28"/>
      <w:szCs w:val="28"/>
    </w:rPr>
  </w:style>
  <w:style w:type="character" w:customStyle="1" w:styleId="fd1">
    <w:name w:val="fd1"/>
    <w:basedOn w:val="a3"/>
    <w:rsid w:val="00350CB1"/>
    <w:rPr>
      <w:vanish w:val="0"/>
      <w:webHidden w:val="0"/>
      <w:specVanish w:val="0"/>
    </w:rPr>
  </w:style>
  <w:style w:type="paragraph" w:customStyle="1" w:styleId="affffffff9">
    <w:name w:val="Базовый"/>
    <w:rsid w:val="0046142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1">
    <w:name w:val="Перечисление + инт"/>
    <w:basedOn w:val="a2"/>
    <w:rsid w:val="0046142C"/>
    <w:pPr>
      <w:numPr>
        <w:numId w:val="23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character" w:customStyle="1" w:styleId="S22">
    <w:name w:val="S_Маркированный Знак2"/>
    <w:rsid w:val="0046142C"/>
    <w:rPr>
      <w:rFonts w:eastAsia="Times New Roman"/>
      <w:sz w:val="24"/>
      <w:szCs w:val="24"/>
      <w:lang w:eastAsia="ar-SA"/>
    </w:rPr>
  </w:style>
  <w:style w:type="character" w:customStyle="1" w:styleId="Sf2">
    <w:name w:val="S_Обычный жирный Знак"/>
    <w:link w:val="Sf1"/>
    <w:rsid w:val="0046142C"/>
    <w:rPr>
      <w:sz w:val="28"/>
      <w:szCs w:val="24"/>
    </w:rPr>
  </w:style>
  <w:style w:type="character" w:customStyle="1" w:styleId="docaccesstitle">
    <w:name w:val="docaccess_title"/>
    <w:basedOn w:val="a3"/>
    <w:rsid w:val="0046142C"/>
  </w:style>
  <w:style w:type="character" w:customStyle="1" w:styleId="st">
    <w:name w:val="st"/>
    <w:basedOn w:val="a3"/>
    <w:rsid w:val="00364DF7"/>
  </w:style>
  <w:style w:type="character" w:customStyle="1" w:styleId="spellorig">
    <w:name w:val="spell_orig"/>
    <w:basedOn w:val="a3"/>
    <w:rsid w:val="00364DF7"/>
  </w:style>
  <w:style w:type="table" w:customStyle="1" w:styleId="2ff0">
    <w:name w:val="Сетка таблицы2"/>
    <w:basedOn w:val="a4"/>
    <w:next w:val="ad"/>
    <w:uiPriority w:val="99"/>
    <w:rsid w:val="00ED0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4">
    <w:name w:val="Сетка таблицы3"/>
    <w:basedOn w:val="a4"/>
    <w:next w:val="ad"/>
    <w:uiPriority w:val="99"/>
    <w:rsid w:val="00ED0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020">
          <w:marLeft w:val="0"/>
          <w:marRight w:val="0"/>
          <w:marTop w:val="0"/>
          <w:marBottom w:val="10013"/>
          <w:divBdr>
            <w:top w:val="single" w:sz="24" w:space="28" w:color="FFEE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5391">
                          <w:marLeft w:val="-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153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8281">
                                      <w:marLeft w:val="-3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32564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footer" Target="footer4.xml"/><Relationship Id="rId39" Type="http://schemas.openxmlformats.org/officeDocument/2006/relationships/header" Target="header13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openxmlformats.org/officeDocument/2006/relationships/footer" Target="footer8.xml"/><Relationship Id="rId42" Type="http://schemas.openxmlformats.org/officeDocument/2006/relationships/footer" Target="footer10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33" Type="http://schemas.openxmlformats.org/officeDocument/2006/relationships/image" Target="media/image5.jpeg"/><Relationship Id="rId38" Type="http://schemas.openxmlformats.org/officeDocument/2006/relationships/image" Target="media/image7.jpeg"/><Relationship Id="rId46" Type="http://schemas.openxmlformats.org/officeDocument/2006/relationships/footer" Target="footer1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image" Target="media/image4.jpeg"/><Relationship Id="rId41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9.xml"/><Relationship Id="rId32" Type="http://schemas.openxmlformats.org/officeDocument/2006/relationships/footer" Target="footer7.xml"/><Relationship Id="rId37" Type="http://schemas.openxmlformats.org/officeDocument/2006/relationships/footer" Target="footer9.xm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oter" Target="footer5.xml"/><Relationship Id="rId36" Type="http://schemas.openxmlformats.org/officeDocument/2006/relationships/header" Target="header12.xml"/><Relationship Id="rId49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header" Target="header11.xml"/><Relationship Id="rId44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footer" Target="footer6.xml"/><Relationship Id="rId35" Type="http://schemas.openxmlformats.org/officeDocument/2006/relationships/image" Target="media/image6.jpeg"/><Relationship Id="rId43" Type="http://schemas.openxmlformats.org/officeDocument/2006/relationships/image" Target="media/image8.jpeg"/><Relationship Id="rId48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02A2B879-0305-4A5F-8255-F3741DDF5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17</TotalTime>
  <Pages>55</Pages>
  <Words>9198</Words>
  <Characters>66484</Characters>
  <Application>Microsoft Office Word</Application>
  <DocSecurity>0</DocSecurity>
  <Lines>554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75531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tkuhareva</cp:lastModifiedBy>
  <cp:revision>4</cp:revision>
  <cp:lastPrinted>2018-02-08T08:26:00Z</cp:lastPrinted>
  <dcterms:created xsi:type="dcterms:W3CDTF">2018-02-08T08:15:00Z</dcterms:created>
  <dcterms:modified xsi:type="dcterms:W3CDTF">2018-02-08T08:33:00Z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  <property fmtid="{D5CDD505-2E9C-101B-9397-08002B2CF9AE}" pid="15" name="_DocHome">
    <vt:i4>1804902572</vt:i4>
  </property>
</Properties>
</file>